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rFonts w:ascii="PT Astra Serif" w:eastAsiaTheme="majorEastAsia" w:hAnsi="PT Astra Serif" w:cstheme="majorBidi"/>
          <w:b/>
          <w:caps/>
          <w:color w:val="5B9BD5" w:themeColor="accent1"/>
          <w:sz w:val="2"/>
          <w:szCs w:val="2"/>
        </w:rPr>
        <w:id w:val="-913085676"/>
        <w:docPartObj>
          <w:docPartGallery w:val="Cover Pages"/>
          <w:docPartUnique/>
        </w:docPartObj>
      </w:sdtPr>
      <w:sdtEndPr>
        <w:rPr>
          <w:b w:val="0"/>
          <w:caps w:val="0"/>
          <w:color w:val="auto"/>
          <w:sz w:val="26"/>
          <w:szCs w:val="32"/>
        </w:rPr>
      </w:sdtEndPr>
      <w:sdtContent>
        <w:p w14:paraId="7BE18A64" w14:textId="34560E59" w:rsidR="0034028F" w:rsidRDefault="0034028F" w:rsidP="0034028F">
          <w:pPr>
            <w:spacing w:line="240" w:lineRule="auto"/>
            <w:jc w:val="center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16870FFF" wp14:editId="567D723E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0</wp:posOffset>
                    </wp:positionV>
                    <wp:extent cx="7559040" cy="10689336"/>
                    <wp:effectExtent l="0" t="0" r="0" b="0"/>
                    <wp:wrapTopAndBottom/>
                    <wp:docPr id="1" name="Group 2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559040" cy="10689336"/>
                              <a:chOff x="0" y="0"/>
                              <a:chExt cx="7559040" cy="10689336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7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559040" cy="1068933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Picture 8"/>
                              <pic:cNvPicPr/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50976" y="926592"/>
                                <a:ext cx="5632704" cy="87416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Picture 9"/>
                              <pic:cNvPicPr/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266944" y="3621024"/>
                                <a:ext cx="536448" cy="1584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23B7CA4A" id="Group 27" o:spid="_x0000_s1026" style="position:absolute;margin-left:0;margin-top:0;width:595.2pt;height:841.7pt;z-index:25165926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H/27gRZcttMGO1r78L7X5yX&#10;0e+HmpQpFgBi5pDnRGSodJPANwBk5iVdM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K//L5+FFH/AC+fhRS1AsUUUUwCiiigAooooAKK&#10;KKACiiigAooooAKKKKACiiigAplPooAKKKKACiiigAooooAKKKKACiiigAooooAKKKKACiiigAop&#10;OaW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K/8Ay+fhRR/y+fhRQBYooooAKKKKACiiigAooooA&#10;KKKKACiiigAooooAKKKKACiiigAooooAKKKKACiiigAooooAKKKKACk5pa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j5oo5ooAkooooAKKKKACiiigAooooAKKKKACiiigAooooAKKKKAGU+io+aAJKKKKA&#10;CiiigApOaOaW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R80U/migBaKKKACiiigAooooAKKKKACiiigAoo&#10;ooAKKKKACiiigAooooAKKKKACiiigAooooAKKKKACiiigAooooAKKKKACiiigAooooAKKKKACiii&#10;gAooooAKZT6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OaKOaKAFooooAKKKKACiiigAooooAKKKKACiiigAooooAKKKKACiiigAooooAKKKKACiiigAo&#10;oooAKKKKACiiigAooooAKKKKACiiigAooooAKKKKACiiigAooooAKKKKACiiigAooooAKKKKACii&#10;mUAP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5oqD/AJfPwooAs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c0Uc0UAL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nNAC0UUUAFFFFABR&#10;RRQAUUUUAFFFFABRRRQAUUUUAFFFFABRRRQAUUUUAFFFFABRRRQAnNFHNFAC0UUUAFFFFABRRRQA&#10;UUUUAFFFFABRRRQAUUUUAFFJzS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umtbBAAAA2gAAAA8AAABkcnMvZG93bnJldi54bWxEj8FqwzAQRO+B/oPYQi8hlmtKY5woIRRK&#10;2mOTfMBibSwTa2W8qu38fVUo9DjMzBtmu599p0YapA1s4DnLQRHXwbbcGLic31clKInIFrvAZOBO&#10;Avvdw2KLlQ0Tf9F4io1KEJYKDbgY+0prqR15lCz0xMm7hsFjTHJotB1wSnDf6SLPX7XHltOCw57e&#10;HNW307c30BSfTvLl0Y39Qfw4SWlf1qUxT4/zYQMq0hz/w3/tD2uggN8r6Qbo3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RumtbBAAAA2gAAAA8AAAAAAAAAAAAAAAAAnwIA&#10;AGRycy9kb3ducmV2LnhtbFBLBQYAAAAABAAEAPcAAACNAwAAAAA=&#10;">
                      <v:imagedata r:id="rId12" o:title=""/>
                    </v:shape>
                    <v:shape id="Picture 8" o:spid="_x0000_s1028" type="#_x0000_t75" style="position:absolute;left:9509;top:9265;width:56327;height:87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1gXfEAAAA2gAAAA8AAABkcnMvZG93bnJldi54bWxEj0+LwjAUxO+C3yG8BS+iqX/Y1WoUFQQP&#10;etiuHrw9mmfbtXkpTdTut98IgsdhZn7DzJeNKcWdaldYVjDoRyCIU6sLzhQcf7a9CQjnkTWWlknB&#10;HzlYLtqtOcbaPvib7onPRICwi1FB7n0VS+nSnAy6vq2Ig3extUEfZJ1JXeMjwE0ph1H0KQ0WHBZy&#10;rGiTU3pNbkZBcbDj9el8uuhd1+2/9lP6tVtSqvPRrGYgPDX+HX61d1rBCJ5Xwg2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1gXfEAAAA2gAAAA8AAAAAAAAAAAAAAAAA&#10;nwIAAGRycy9kb3ducmV2LnhtbFBLBQYAAAAABAAEAPcAAACQAwAAAAA=&#10;">
                      <v:imagedata r:id="rId13" o:title=""/>
                    </v:shape>
                    <v:shape id="Picture 9" o:spid="_x0000_s1029" type="#_x0000_t75" style="position:absolute;left:52669;top:36210;width:5364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o1Le/AAAA2gAAAA8AAABkcnMvZG93bnJldi54bWxEj80KwjAQhO+C7xBW8CKaKihSjSKKIOLF&#10;HzwvzdqWNpvSRK0+vREEj8PMfMPMl40pxYNql1tWMBxEIIgTq3NOFVzO2/4UhPPIGkvLpOBFDpaL&#10;dmuOsbZPPtLj5FMRIOxiVJB5X8VSuiQjg25gK+Lg3Wxt0AdZp1LX+AxwU8pRFE2kwZzDQoYVrTNK&#10;itPdKCiu+6gob+9e4XLjR5vxoVpNEqW6nWY1A+Gp8f/wr73TCsbwvRJugFx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DKNS3vwAAANoAAAAPAAAAAAAAAAAAAAAAAJ8CAABk&#10;cnMvZG93bnJldi54bWxQSwUGAAAAAAQABAD3AAAAiwMAAAAA&#10;">
                      <v:imagedata r:id="rId14" o:title=""/>
                    </v:shape>
                    <w10:wrap type="topAndBottom" anchorx="page" anchory="page"/>
                  </v:group>
                </w:pict>
              </mc:Fallback>
            </mc:AlternateContent>
          </w:r>
        </w:p>
        <w:p w14:paraId="29ABFAEA" w14:textId="4ECF5B87" w:rsidR="00FA1FF9" w:rsidRDefault="00FA1FF9" w:rsidP="00AD115E">
          <w:pPr>
            <w:ind w:firstLine="0"/>
            <w:jc w:val="center"/>
            <w:rPr>
              <w:rFonts w:ascii="PT Astra Serif" w:hAnsi="PT Astra Serif"/>
            </w:rPr>
          </w:pPr>
        </w:p>
        <w:bookmarkStart w:id="1" w:name="_Toc446345516" w:displacedByCustomXml="next"/>
        <w:bookmarkStart w:id="2" w:name="_Toc446342397" w:displacedByCustomXml="next"/>
        <w:sdt>
          <w:sdtPr>
            <w:rPr>
              <w:rFonts w:ascii="PT Astra Serif" w:hAnsi="PT Astra Serif"/>
              <w:b/>
              <w:caps/>
              <w:noProof/>
              <w:szCs w:val="22"/>
            </w:rPr>
            <w:id w:val="1310679371"/>
            <w:docPartObj>
              <w:docPartGallery w:val="Table of Contents"/>
              <w:docPartUnique/>
            </w:docPartObj>
          </w:sdtPr>
          <w:sdtEndPr>
            <w:rPr>
              <w:b w:val="0"/>
              <w:caps w:val="0"/>
              <w:noProof w:val="0"/>
              <w:szCs w:val="20"/>
            </w:rPr>
          </w:sdtEndPr>
          <w:sdtContent>
            <w:p w14:paraId="4B5C6ACE" w14:textId="46FC1742" w:rsidR="00295C05" w:rsidRPr="002B1CF5" w:rsidRDefault="00295C05" w:rsidP="00F77826">
              <w:pPr>
                <w:spacing w:after="160" w:line="259" w:lineRule="auto"/>
                <w:ind w:firstLine="0"/>
                <w:contextualSpacing w:val="0"/>
                <w:jc w:val="left"/>
                <w:rPr>
                  <w:rFonts w:ascii="PT Astra Serif" w:hAnsi="PT Astra Serif"/>
                </w:rPr>
              </w:pPr>
              <w:r w:rsidRPr="002B1CF5">
                <w:rPr>
                  <w:rFonts w:ascii="PT Astra Serif" w:hAnsi="PT Astra Serif"/>
                </w:rPr>
                <w:t>Оглавление</w:t>
              </w:r>
              <w:bookmarkEnd w:id="2"/>
              <w:bookmarkEnd w:id="1"/>
            </w:p>
            <w:p w14:paraId="24CA3335" w14:textId="77777777" w:rsidR="00907387" w:rsidRDefault="00295C05">
              <w:pPr>
                <w:pStyle w:val="14"/>
                <w:rPr>
                  <w:rFonts w:asciiTheme="minorHAnsi" w:hAnsiTheme="minorHAnsi"/>
                  <w:b w:val="0"/>
                  <w:sz w:val="22"/>
                  <w:szCs w:val="22"/>
                </w:rPr>
              </w:pPr>
              <w:r w:rsidRPr="002B1CF5">
                <w:rPr>
                  <w:rFonts w:ascii="PT Astra Serif" w:hAnsi="PT Astra Serif"/>
                </w:rPr>
                <w:fldChar w:fldCharType="begin"/>
              </w:r>
              <w:r w:rsidRPr="002B1CF5">
                <w:rPr>
                  <w:rFonts w:ascii="PT Astra Serif" w:hAnsi="PT Astra Serif"/>
                </w:rPr>
                <w:instrText xml:space="preserve"> TOC \o "1-3" \h \z \u </w:instrText>
              </w:r>
              <w:r w:rsidRPr="002B1CF5">
                <w:rPr>
                  <w:rFonts w:ascii="PT Astra Serif" w:hAnsi="PT Astra Serif"/>
                </w:rPr>
                <w:fldChar w:fldCharType="separate"/>
              </w:r>
              <w:hyperlink w:anchor="_Toc188870926" w:history="1">
                <w:r w:rsidR="00907387" w:rsidRPr="00636409">
                  <w:rPr>
                    <w:rStyle w:val="afa"/>
                    <w:rFonts w:ascii="PT Astra Serif" w:hAnsi="PT Astra Serif"/>
                  </w:rPr>
                  <w:t>1.</w:t>
                </w:r>
                <w:r w:rsidR="00907387">
                  <w:rPr>
                    <w:rFonts w:asciiTheme="minorHAnsi" w:hAnsiTheme="minorHAnsi"/>
                    <w:b w:val="0"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</w:rPr>
                  <w:t>Общий порядок подготовки и проведения тренировочного мероприятия в формате ОГЭ</w:t>
                </w:r>
                <w:r w:rsidR="00907387">
                  <w:rPr>
                    <w:webHidden/>
                  </w:rPr>
                  <w:tab/>
                </w:r>
                <w:r w:rsidR="00907387">
                  <w:rPr>
                    <w:webHidden/>
                  </w:rPr>
                  <w:fldChar w:fldCharType="begin"/>
                </w:r>
                <w:r w:rsidR="00907387">
                  <w:rPr>
                    <w:webHidden/>
                  </w:rPr>
                  <w:instrText xml:space="preserve"> PAGEREF _Toc188870926 \h </w:instrText>
                </w:r>
                <w:r w:rsidR="00907387">
                  <w:rPr>
                    <w:webHidden/>
                  </w:rPr>
                </w:r>
                <w:r w:rsidR="00907387">
                  <w:rPr>
                    <w:webHidden/>
                  </w:rPr>
                  <w:fldChar w:fldCharType="separate"/>
                </w:r>
                <w:r w:rsidR="00F77826">
                  <w:rPr>
                    <w:webHidden/>
                  </w:rPr>
                  <w:t>5</w:t>
                </w:r>
                <w:r w:rsidR="00907387">
                  <w:rPr>
                    <w:webHidden/>
                  </w:rPr>
                  <w:fldChar w:fldCharType="end"/>
                </w:r>
              </w:hyperlink>
            </w:p>
            <w:p w14:paraId="7C1B4341" w14:textId="77777777" w:rsidR="00907387" w:rsidRDefault="0034028F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188870927" w:history="1"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1.1.</w:t>
                </w:r>
                <w:r w:rsidR="0090738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График мероприятий</w:t>
                </w:r>
                <w:r w:rsidR="00907387">
                  <w:rPr>
                    <w:noProof/>
                    <w:webHidden/>
                  </w:rPr>
                  <w:tab/>
                </w:r>
                <w:r w:rsidR="00907387">
                  <w:rPr>
                    <w:noProof/>
                    <w:webHidden/>
                  </w:rPr>
                  <w:fldChar w:fldCharType="begin"/>
                </w:r>
                <w:r w:rsidR="00907387">
                  <w:rPr>
                    <w:noProof/>
                    <w:webHidden/>
                  </w:rPr>
                  <w:instrText xml:space="preserve"> PAGEREF _Toc188870927 \h </w:instrText>
                </w:r>
                <w:r w:rsidR="00907387">
                  <w:rPr>
                    <w:noProof/>
                    <w:webHidden/>
                  </w:rPr>
                </w:r>
                <w:r w:rsidR="00907387">
                  <w:rPr>
                    <w:noProof/>
                    <w:webHidden/>
                  </w:rPr>
                  <w:fldChar w:fldCharType="separate"/>
                </w:r>
                <w:r w:rsidR="00F77826">
                  <w:rPr>
                    <w:noProof/>
                    <w:webHidden/>
                  </w:rPr>
                  <w:t>8</w:t>
                </w:r>
                <w:r w:rsidR="00907387">
                  <w:rPr>
                    <w:noProof/>
                    <w:webHidden/>
                  </w:rPr>
                  <w:fldChar w:fldCharType="end"/>
                </w:r>
              </w:hyperlink>
            </w:p>
            <w:p w14:paraId="3CF00DFF" w14:textId="77777777" w:rsidR="00907387" w:rsidRDefault="0034028F">
              <w:pPr>
                <w:pStyle w:val="14"/>
                <w:rPr>
                  <w:rFonts w:asciiTheme="minorHAnsi" w:hAnsiTheme="minorHAnsi"/>
                  <w:b w:val="0"/>
                  <w:sz w:val="22"/>
                  <w:szCs w:val="22"/>
                </w:rPr>
              </w:pPr>
              <w:hyperlink w:anchor="_Toc188870928" w:history="1">
                <w:r w:rsidR="00907387" w:rsidRPr="00636409">
                  <w:rPr>
                    <w:rStyle w:val="afa"/>
                    <w:rFonts w:ascii="PT Astra Serif" w:hAnsi="PT Astra Serif"/>
                  </w:rPr>
                  <w:t>2.</w:t>
                </w:r>
                <w:r w:rsidR="00907387">
                  <w:rPr>
                    <w:rFonts w:asciiTheme="minorHAnsi" w:hAnsiTheme="minorHAnsi"/>
                    <w:b w:val="0"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</w:rPr>
                  <w:t>Порядок проведения Тренировочных мероприятий  в образовательной организации</w:t>
                </w:r>
                <w:r w:rsidR="00907387">
                  <w:rPr>
                    <w:webHidden/>
                  </w:rPr>
                  <w:tab/>
                </w:r>
                <w:r w:rsidR="00907387">
                  <w:rPr>
                    <w:webHidden/>
                  </w:rPr>
                  <w:fldChar w:fldCharType="begin"/>
                </w:r>
                <w:r w:rsidR="00907387">
                  <w:rPr>
                    <w:webHidden/>
                  </w:rPr>
                  <w:instrText xml:space="preserve"> PAGEREF _Toc188870928 \h </w:instrText>
                </w:r>
                <w:r w:rsidR="00907387">
                  <w:rPr>
                    <w:webHidden/>
                  </w:rPr>
                </w:r>
                <w:r w:rsidR="00907387">
                  <w:rPr>
                    <w:webHidden/>
                  </w:rPr>
                  <w:fldChar w:fldCharType="separate"/>
                </w:r>
                <w:r w:rsidR="00F77826">
                  <w:rPr>
                    <w:webHidden/>
                  </w:rPr>
                  <w:t>10</w:t>
                </w:r>
                <w:r w:rsidR="00907387">
                  <w:rPr>
                    <w:webHidden/>
                  </w:rPr>
                  <w:fldChar w:fldCharType="end"/>
                </w:r>
              </w:hyperlink>
            </w:p>
            <w:p w14:paraId="6055D35D" w14:textId="77777777" w:rsidR="00907387" w:rsidRDefault="0034028F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188870929" w:history="1"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2.1.</w:t>
                </w:r>
                <w:r w:rsidR="0090738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Подготовка</w:t>
                </w:r>
                <w:r w:rsidR="00907387">
                  <w:rPr>
                    <w:noProof/>
                    <w:webHidden/>
                  </w:rPr>
                  <w:tab/>
                </w:r>
                <w:r w:rsidR="00907387">
                  <w:rPr>
                    <w:noProof/>
                    <w:webHidden/>
                  </w:rPr>
                  <w:fldChar w:fldCharType="begin"/>
                </w:r>
                <w:r w:rsidR="00907387">
                  <w:rPr>
                    <w:noProof/>
                    <w:webHidden/>
                  </w:rPr>
                  <w:instrText xml:space="preserve"> PAGEREF _Toc188870929 \h </w:instrText>
                </w:r>
                <w:r w:rsidR="00907387">
                  <w:rPr>
                    <w:noProof/>
                    <w:webHidden/>
                  </w:rPr>
                </w:r>
                <w:r w:rsidR="00907387">
                  <w:rPr>
                    <w:noProof/>
                    <w:webHidden/>
                  </w:rPr>
                  <w:fldChar w:fldCharType="separate"/>
                </w:r>
                <w:r w:rsidR="00F77826">
                  <w:rPr>
                    <w:noProof/>
                    <w:webHidden/>
                  </w:rPr>
                  <w:t>10</w:t>
                </w:r>
                <w:r w:rsidR="00907387">
                  <w:rPr>
                    <w:noProof/>
                    <w:webHidden/>
                  </w:rPr>
                  <w:fldChar w:fldCharType="end"/>
                </w:r>
              </w:hyperlink>
            </w:p>
            <w:p w14:paraId="579A8DEC" w14:textId="77777777" w:rsidR="00907387" w:rsidRDefault="0034028F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188870930" w:history="1"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2.2.</w:t>
                </w:r>
                <w:r w:rsidR="0090738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Печать материалов</w:t>
                </w:r>
                <w:r w:rsidR="00907387">
                  <w:rPr>
                    <w:noProof/>
                    <w:webHidden/>
                  </w:rPr>
                  <w:tab/>
                </w:r>
                <w:r w:rsidR="00907387">
                  <w:rPr>
                    <w:noProof/>
                    <w:webHidden/>
                  </w:rPr>
                  <w:fldChar w:fldCharType="begin"/>
                </w:r>
                <w:r w:rsidR="00907387">
                  <w:rPr>
                    <w:noProof/>
                    <w:webHidden/>
                  </w:rPr>
                  <w:instrText xml:space="preserve"> PAGEREF _Toc188870930 \h </w:instrText>
                </w:r>
                <w:r w:rsidR="00907387">
                  <w:rPr>
                    <w:noProof/>
                    <w:webHidden/>
                  </w:rPr>
                </w:r>
                <w:r w:rsidR="00907387">
                  <w:rPr>
                    <w:noProof/>
                    <w:webHidden/>
                  </w:rPr>
                  <w:fldChar w:fldCharType="separate"/>
                </w:r>
                <w:r w:rsidR="00F77826">
                  <w:rPr>
                    <w:noProof/>
                    <w:webHidden/>
                  </w:rPr>
                  <w:t>10</w:t>
                </w:r>
                <w:r w:rsidR="00907387">
                  <w:rPr>
                    <w:noProof/>
                    <w:webHidden/>
                  </w:rPr>
                  <w:fldChar w:fldCharType="end"/>
                </w:r>
              </w:hyperlink>
            </w:p>
            <w:p w14:paraId="5F43693B" w14:textId="77777777" w:rsidR="00907387" w:rsidRDefault="0034028F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188870931" w:history="1"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2.3.</w:t>
                </w:r>
                <w:r w:rsidR="0090738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Проведение ТМ</w:t>
                </w:r>
                <w:r w:rsidR="00907387">
                  <w:rPr>
                    <w:noProof/>
                    <w:webHidden/>
                  </w:rPr>
                  <w:tab/>
                </w:r>
                <w:r w:rsidR="00907387">
                  <w:rPr>
                    <w:noProof/>
                    <w:webHidden/>
                  </w:rPr>
                  <w:fldChar w:fldCharType="begin"/>
                </w:r>
                <w:r w:rsidR="00907387">
                  <w:rPr>
                    <w:noProof/>
                    <w:webHidden/>
                  </w:rPr>
                  <w:instrText xml:space="preserve"> PAGEREF _Toc188870931 \h </w:instrText>
                </w:r>
                <w:r w:rsidR="00907387">
                  <w:rPr>
                    <w:noProof/>
                    <w:webHidden/>
                  </w:rPr>
                </w:r>
                <w:r w:rsidR="00907387">
                  <w:rPr>
                    <w:noProof/>
                    <w:webHidden/>
                  </w:rPr>
                  <w:fldChar w:fldCharType="separate"/>
                </w:r>
                <w:r w:rsidR="00F77826">
                  <w:rPr>
                    <w:noProof/>
                    <w:webHidden/>
                  </w:rPr>
                  <w:t>11</w:t>
                </w:r>
                <w:r w:rsidR="00907387">
                  <w:rPr>
                    <w:noProof/>
                    <w:webHidden/>
                  </w:rPr>
                  <w:fldChar w:fldCharType="end"/>
                </w:r>
              </w:hyperlink>
            </w:p>
            <w:p w14:paraId="3828D5C0" w14:textId="77777777" w:rsidR="00907387" w:rsidRDefault="0034028F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188870932" w:history="1"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2.3.1.</w:t>
                </w:r>
                <w:r w:rsidR="0090738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Выдача дополнительных бланков ответов</w:t>
                </w:r>
                <w:r w:rsidR="00907387">
                  <w:rPr>
                    <w:noProof/>
                    <w:webHidden/>
                  </w:rPr>
                  <w:tab/>
                </w:r>
                <w:r w:rsidR="00907387">
                  <w:rPr>
                    <w:noProof/>
                    <w:webHidden/>
                  </w:rPr>
                  <w:fldChar w:fldCharType="begin"/>
                </w:r>
                <w:r w:rsidR="00907387">
                  <w:rPr>
                    <w:noProof/>
                    <w:webHidden/>
                  </w:rPr>
                  <w:instrText xml:space="preserve"> PAGEREF _Toc188870932 \h </w:instrText>
                </w:r>
                <w:r w:rsidR="00907387">
                  <w:rPr>
                    <w:noProof/>
                    <w:webHidden/>
                  </w:rPr>
                </w:r>
                <w:r w:rsidR="00907387">
                  <w:rPr>
                    <w:noProof/>
                    <w:webHidden/>
                  </w:rPr>
                  <w:fldChar w:fldCharType="separate"/>
                </w:r>
                <w:r w:rsidR="00F77826">
                  <w:rPr>
                    <w:noProof/>
                    <w:webHidden/>
                  </w:rPr>
                  <w:t>14</w:t>
                </w:r>
                <w:r w:rsidR="00907387">
                  <w:rPr>
                    <w:noProof/>
                    <w:webHidden/>
                  </w:rPr>
                  <w:fldChar w:fldCharType="end"/>
                </w:r>
              </w:hyperlink>
            </w:p>
            <w:p w14:paraId="119CEE03" w14:textId="77777777" w:rsidR="00907387" w:rsidRDefault="0034028F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188870933" w:history="1"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2.4.</w:t>
                </w:r>
                <w:r w:rsidR="0090738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Завершение тренировочных мероприятий в аудитории</w:t>
                </w:r>
                <w:r w:rsidR="00907387">
                  <w:rPr>
                    <w:noProof/>
                    <w:webHidden/>
                  </w:rPr>
                  <w:tab/>
                </w:r>
                <w:r w:rsidR="00907387">
                  <w:rPr>
                    <w:noProof/>
                    <w:webHidden/>
                  </w:rPr>
                  <w:fldChar w:fldCharType="begin"/>
                </w:r>
                <w:r w:rsidR="00907387">
                  <w:rPr>
                    <w:noProof/>
                    <w:webHidden/>
                  </w:rPr>
                  <w:instrText xml:space="preserve"> PAGEREF _Toc188870933 \h </w:instrText>
                </w:r>
                <w:r w:rsidR="00907387">
                  <w:rPr>
                    <w:noProof/>
                    <w:webHidden/>
                  </w:rPr>
                </w:r>
                <w:r w:rsidR="00907387">
                  <w:rPr>
                    <w:noProof/>
                    <w:webHidden/>
                  </w:rPr>
                  <w:fldChar w:fldCharType="separate"/>
                </w:r>
                <w:r w:rsidR="00F77826">
                  <w:rPr>
                    <w:noProof/>
                    <w:webHidden/>
                  </w:rPr>
                  <w:t>14</w:t>
                </w:r>
                <w:r w:rsidR="00907387">
                  <w:rPr>
                    <w:noProof/>
                    <w:webHidden/>
                  </w:rPr>
                  <w:fldChar w:fldCharType="end"/>
                </w:r>
              </w:hyperlink>
            </w:p>
            <w:p w14:paraId="4C63929A" w14:textId="77777777" w:rsidR="00907387" w:rsidRDefault="0034028F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188870934" w:history="1"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2.5.</w:t>
                </w:r>
                <w:r w:rsidR="0090738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Упаковка бланков ответов участников тренировочных мероприятий и формирование комплекта документов аудитории</w:t>
                </w:r>
                <w:r w:rsidR="00907387">
                  <w:rPr>
                    <w:noProof/>
                    <w:webHidden/>
                  </w:rPr>
                  <w:tab/>
                </w:r>
                <w:r w:rsidR="00907387">
                  <w:rPr>
                    <w:noProof/>
                    <w:webHidden/>
                  </w:rPr>
                  <w:fldChar w:fldCharType="begin"/>
                </w:r>
                <w:r w:rsidR="00907387">
                  <w:rPr>
                    <w:noProof/>
                    <w:webHidden/>
                  </w:rPr>
                  <w:instrText xml:space="preserve"> PAGEREF _Toc188870934 \h </w:instrText>
                </w:r>
                <w:r w:rsidR="00907387">
                  <w:rPr>
                    <w:noProof/>
                    <w:webHidden/>
                  </w:rPr>
                </w:r>
                <w:r w:rsidR="00907387">
                  <w:rPr>
                    <w:noProof/>
                    <w:webHidden/>
                  </w:rPr>
                  <w:fldChar w:fldCharType="separate"/>
                </w:r>
                <w:r w:rsidR="00F77826">
                  <w:rPr>
                    <w:noProof/>
                    <w:webHidden/>
                  </w:rPr>
                  <w:t>15</w:t>
                </w:r>
                <w:r w:rsidR="00907387">
                  <w:rPr>
                    <w:noProof/>
                    <w:webHidden/>
                  </w:rPr>
                  <w:fldChar w:fldCharType="end"/>
                </w:r>
              </w:hyperlink>
            </w:p>
            <w:p w14:paraId="22FBE98D" w14:textId="77777777" w:rsidR="00907387" w:rsidRDefault="0034028F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188870935" w:history="1"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2.6.</w:t>
                </w:r>
                <w:r w:rsidR="0090738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Обработка материалов тренировочных мероприятий</w:t>
                </w:r>
                <w:r w:rsidR="00907387">
                  <w:rPr>
                    <w:noProof/>
                    <w:webHidden/>
                  </w:rPr>
                  <w:tab/>
                </w:r>
                <w:r w:rsidR="00907387">
                  <w:rPr>
                    <w:noProof/>
                    <w:webHidden/>
                  </w:rPr>
                  <w:fldChar w:fldCharType="begin"/>
                </w:r>
                <w:r w:rsidR="00907387">
                  <w:rPr>
                    <w:noProof/>
                    <w:webHidden/>
                  </w:rPr>
                  <w:instrText xml:space="preserve"> PAGEREF _Toc188870935 \h </w:instrText>
                </w:r>
                <w:r w:rsidR="00907387">
                  <w:rPr>
                    <w:noProof/>
                    <w:webHidden/>
                  </w:rPr>
                </w:r>
                <w:r w:rsidR="00907387">
                  <w:rPr>
                    <w:noProof/>
                    <w:webHidden/>
                  </w:rPr>
                  <w:fldChar w:fldCharType="separate"/>
                </w:r>
                <w:r w:rsidR="00F77826">
                  <w:rPr>
                    <w:noProof/>
                    <w:webHidden/>
                  </w:rPr>
                  <w:t>16</w:t>
                </w:r>
                <w:r w:rsidR="00907387">
                  <w:rPr>
                    <w:noProof/>
                    <w:webHidden/>
                  </w:rPr>
                  <w:fldChar w:fldCharType="end"/>
                </w:r>
              </w:hyperlink>
            </w:p>
            <w:p w14:paraId="353B8444" w14:textId="77777777" w:rsidR="00907387" w:rsidRDefault="0034028F">
              <w:pPr>
                <w:pStyle w:val="14"/>
                <w:rPr>
                  <w:rFonts w:asciiTheme="minorHAnsi" w:hAnsiTheme="minorHAnsi"/>
                  <w:b w:val="0"/>
                  <w:sz w:val="22"/>
                  <w:szCs w:val="22"/>
                </w:rPr>
              </w:pPr>
              <w:hyperlink w:anchor="_Toc188870936" w:history="1">
                <w:r w:rsidR="00907387" w:rsidRPr="00636409">
                  <w:rPr>
                    <w:rStyle w:val="afa"/>
                    <w:rFonts w:ascii="PT Astra Serif" w:hAnsi="PT Astra Serif"/>
                  </w:rPr>
                  <w:t>3.</w:t>
                </w:r>
                <w:r w:rsidR="00907387">
                  <w:rPr>
                    <w:rFonts w:asciiTheme="minorHAnsi" w:hAnsiTheme="minorHAnsi"/>
                    <w:b w:val="0"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</w:rPr>
                  <w:t>Правила заполнения бланков ответов участников тренировочных мероприятий</w:t>
                </w:r>
                <w:r w:rsidR="00907387">
                  <w:rPr>
                    <w:webHidden/>
                  </w:rPr>
                  <w:tab/>
                </w:r>
                <w:r w:rsidR="00907387">
                  <w:rPr>
                    <w:webHidden/>
                  </w:rPr>
                  <w:fldChar w:fldCharType="begin"/>
                </w:r>
                <w:r w:rsidR="00907387">
                  <w:rPr>
                    <w:webHidden/>
                  </w:rPr>
                  <w:instrText xml:space="preserve"> PAGEREF _Toc188870936 \h </w:instrText>
                </w:r>
                <w:r w:rsidR="00907387">
                  <w:rPr>
                    <w:webHidden/>
                  </w:rPr>
                </w:r>
                <w:r w:rsidR="00907387">
                  <w:rPr>
                    <w:webHidden/>
                  </w:rPr>
                  <w:fldChar w:fldCharType="separate"/>
                </w:r>
                <w:r w:rsidR="00F77826">
                  <w:rPr>
                    <w:webHidden/>
                  </w:rPr>
                  <w:t>17</w:t>
                </w:r>
                <w:r w:rsidR="00907387">
                  <w:rPr>
                    <w:webHidden/>
                  </w:rPr>
                  <w:fldChar w:fldCharType="end"/>
                </w:r>
              </w:hyperlink>
            </w:p>
            <w:p w14:paraId="474DE777" w14:textId="77777777" w:rsidR="00907387" w:rsidRDefault="0034028F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188870937" w:history="1"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3.1.</w:t>
                </w:r>
                <w:r w:rsidR="0090738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  <w:noProof/>
                    <w:shd w:val="clear" w:color="auto" w:fill="FFFFFF"/>
                  </w:rPr>
                  <w:t>Правила заполнения бланков тренировочных мероприятий</w:t>
                </w:r>
                <w:r w:rsidR="00907387">
                  <w:rPr>
                    <w:noProof/>
                    <w:webHidden/>
                  </w:rPr>
                  <w:tab/>
                </w:r>
                <w:r w:rsidR="00907387">
                  <w:rPr>
                    <w:noProof/>
                    <w:webHidden/>
                  </w:rPr>
                  <w:fldChar w:fldCharType="begin"/>
                </w:r>
                <w:r w:rsidR="00907387">
                  <w:rPr>
                    <w:noProof/>
                    <w:webHidden/>
                  </w:rPr>
                  <w:instrText xml:space="preserve"> PAGEREF _Toc188870937 \h </w:instrText>
                </w:r>
                <w:r w:rsidR="00907387">
                  <w:rPr>
                    <w:noProof/>
                    <w:webHidden/>
                  </w:rPr>
                </w:r>
                <w:r w:rsidR="00907387">
                  <w:rPr>
                    <w:noProof/>
                    <w:webHidden/>
                  </w:rPr>
                  <w:fldChar w:fldCharType="separate"/>
                </w:r>
                <w:r w:rsidR="00F77826">
                  <w:rPr>
                    <w:noProof/>
                    <w:webHidden/>
                  </w:rPr>
                  <w:t>17</w:t>
                </w:r>
                <w:r w:rsidR="00907387">
                  <w:rPr>
                    <w:noProof/>
                    <w:webHidden/>
                  </w:rPr>
                  <w:fldChar w:fldCharType="end"/>
                </w:r>
              </w:hyperlink>
            </w:p>
            <w:p w14:paraId="12B59401" w14:textId="77777777" w:rsidR="00907387" w:rsidRDefault="0034028F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188870938" w:history="1"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3.1.1.</w:t>
                </w:r>
                <w:r w:rsidR="0090738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Общая часть</w:t>
                </w:r>
                <w:r w:rsidR="00907387">
                  <w:rPr>
                    <w:noProof/>
                    <w:webHidden/>
                  </w:rPr>
                  <w:tab/>
                </w:r>
                <w:r w:rsidR="00907387">
                  <w:rPr>
                    <w:noProof/>
                    <w:webHidden/>
                  </w:rPr>
                  <w:fldChar w:fldCharType="begin"/>
                </w:r>
                <w:r w:rsidR="00907387">
                  <w:rPr>
                    <w:noProof/>
                    <w:webHidden/>
                  </w:rPr>
                  <w:instrText xml:space="preserve"> PAGEREF _Toc188870938 \h </w:instrText>
                </w:r>
                <w:r w:rsidR="00907387">
                  <w:rPr>
                    <w:noProof/>
                    <w:webHidden/>
                  </w:rPr>
                </w:r>
                <w:r w:rsidR="00907387">
                  <w:rPr>
                    <w:noProof/>
                    <w:webHidden/>
                  </w:rPr>
                  <w:fldChar w:fldCharType="separate"/>
                </w:r>
                <w:r w:rsidR="00F77826">
                  <w:rPr>
                    <w:noProof/>
                    <w:webHidden/>
                  </w:rPr>
                  <w:t>17</w:t>
                </w:r>
                <w:r w:rsidR="00907387">
                  <w:rPr>
                    <w:noProof/>
                    <w:webHidden/>
                  </w:rPr>
                  <w:fldChar w:fldCharType="end"/>
                </w:r>
              </w:hyperlink>
            </w:p>
            <w:p w14:paraId="5AFBA0AF" w14:textId="77777777" w:rsidR="00907387" w:rsidRDefault="0034028F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188870939" w:history="1"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3.1.2.</w:t>
                </w:r>
                <w:r w:rsidR="0090738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 xml:space="preserve">Основные правила заполнения бланков </w:t>
                </w:r>
                <w:r w:rsidR="00907387" w:rsidRPr="00636409">
                  <w:rPr>
                    <w:rStyle w:val="afa"/>
                    <w:rFonts w:ascii="PT Astra Serif" w:hAnsi="PT Astra Serif"/>
                    <w:noProof/>
                    <w:shd w:val="clear" w:color="auto" w:fill="FFFFFF"/>
                  </w:rPr>
                  <w:t>тренировочных мероприятий</w:t>
                </w:r>
                <w:r w:rsidR="00907387">
                  <w:rPr>
                    <w:noProof/>
                    <w:webHidden/>
                  </w:rPr>
                  <w:tab/>
                </w:r>
                <w:r w:rsidR="00907387">
                  <w:rPr>
                    <w:noProof/>
                    <w:webHidden/>
                  </w:rPr>
                  <w:fldChar w:fldCharType="begin"/>
                </w:r>
                <w:r w:rsidR="00907387">
                  <w:rPr>
                    <w:noProof/>
                    <w:webHidden/>
                  </w:rPr>
                  <w:instrText xml:space="preserve"> PAGEREF _Toc188870939 \h </w:instrText>
                </w:r>
                <w:r w:rsidR="00907387">
                  <w:rPr>
                    <w:noProof/>
                    <w:webHidden/>
                  </w:rPr>
                </w:r>
                <w:r w:rsidR="00907387">
                  <w:rPr>
                    <w:noProof/>
                    <w:webHidden/>
                  </w:rPr>
                  <w:fldChar w:fldCharType="separate"/>
                </w:r>
                <w:r w:rsidR="00F77826">
                  <w:rPr>
                    <w:noProof/>
                    <w:webHidden/>
                  </w:rPr>
                  <w:t>17</w:t>
                </w:r>
                <w:r w:rsidR="00907387">
                  <w:rPr>
                    <w:noProof/>
                    <w:webHidden/>
                  </w:rPr>
                  <w:fldChar w:fldCharType="end"/>
                </w:r>
              </w:hyperlink>
            </w:p>
            <w:p w14:paraId="02504DDE" w14:textId="77777777" w:rsidR="00907387" w:rsidRDefault="0034028F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188870940" w:history="1"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3.1.3.</w:t>
                </w:r>
                <w:r w:rsidR="0090738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Заполнение бланка ответов №1</w:t>
                </w:r>
                <w:r w:rsidR="00907387">
                  <w:rPr>
                    <w:noProof/>
                    <w:webHidden/>
                  </w:rPr>
                  <w:tab/>
                </w:r>
                <w:r w:rsidR="00907387">
                  <w:rPr>
                    <w:noProof/>
                    <w:webHidden/>
                  </w:rPr>
                  <w:fldChar w:fldCharType="begin"/>
                </w:r>
                <w:r w:rsidR="00907387">
                  <w:rPr>
                    <w:noProof/>
                    <w:webHidden/>
                  </w:rPr>
                  <w:instrText xml:space="preserve"> PAGEREF _Toc188870940 \h </w:instrText>
                </w:r>
                <w:r w:rsidR="00907387">
                  <w:rPr>
                    <w:noProof/>
                    <w:webHidden/>
                  </w:rPr>
                </w:r>
                <w:r w:rsidR="00907387">
                  <w:rPr>
                    <w:noProof/>
                    <w:webHidden/>
                  </w:rPr>
                  <w:fldChar w:fldCharType="separate"/>
                </w:r>
                <w:r w:rsidR="00F77826">
                  <w:rPr>
                    <w:noProof/>
                    <w:webHidden/>
                  </w:rPr>
                  <w:t>18</w:t>
                </w:r>
                <w:r w:rsidR="00907387">
                  <w:rPr>
                    <w:noProof/>
                    <w:webHidden/>
                  </w:rPr>
                  <w:fldChar w:fldCharType="end"/>
                </w:r>
              </w:hyperlink>
            </w:p>
            <w:p w14:paraId="5DC7ED87" w14:textId="77777777" w:rsidR="00907387" w:rsidRDefault="0034028F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188870941" w:history="1"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3.1.4.</w:t>
                </w:r>
                <w:r w:rsidR="0090738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Заполнение бланка ответов №2</w:t>
                </w:r>
                <w:r w:rsidR="00907387">
                  <w:rPr>
                    <w:noProof/>
                    <w:webHidden/>
                  </w:rPr>
                  <w:tab/>
                </w:r>
                <w:r w:rsidR="00907387">
                  <w:rPr>
                    <w:noProof/>
                    <w:webHidden/>
                  </w:rPr>
                  <w:fldChar w:fldCharType="begin"/>
                </w:r>
                <w:r w:rsidR="00907387">
                  <w:rPr>
                    <w:noProof/>
                    <w:webHidden/>
                  </w:rPr>
                  <w:instrText xml:space="preserve"> PAGEREF _Toc188870941 \h </w:instrText>
                </w:r>
                <w:r w:rsidR="00907387">
                  <w:rPr>
                    <w:noProof/>
                    <w:webHidden/>
                  </w:rPr>
                </w:r>
                <w:r w:rsidR="00907387">
                  <w:rPr>
                    <w:noProof/>
                    <w:webHidden/>
                  </w:rPr>
                  <w:fldChar w:fldCharType="separate"/>
                </w:r>
                <w:r w:rsidR="00F77826">
                  <w:rPr>
                    <w:noProof/>
                    <w:webHidden/>
                  </w:rPr>
                  <w:t>22</w:t>
                </w:r>
                <w:r w:rsidR="00907387">
                  <w:rPr>
                    <w:noProof/>
                    <w:webHidden/>
                  </w:rPr>
                  <w:fldChar w:fldCharType="end"/>
                </w:r>
              </w:hyperlink>
            </w:p>
            <w:p w14:paraId="59F03081" w14:textId="77777777" w:rsidR="00907387" w:rsidRDefault="0034028F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188870942" w:history="1"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3.1.5.</w:t>
                </w:r>
                <w:r w:rsidR="0090738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Заполнение дополнительного бланка ответов №2</w:t>
                </w:r>
                <w:r w:rsidR="00907387">
                  <w:rPr>
                    <w:noProof/>
                    <w:webHidden/>
                  </w:rPr>
                  <w:tab/>
                </w:r>
                <w:r w:rsidR="00907387">
                  <w:rPr>
                    <w:noProof/>
                    <w:webHidden/>
                  </w:rPr>
                  <w:fldChar w:fldCharType="begin"/>
                </w:r>
                <w:r w:rsidR="00907387">
                  <w:rPr>
                    <w:noProof/>
                    <w:webHidden/>
                  </w:rPr>
                  <w:instrText xml:space="preserve"> PAGEREF _Toc188870942 \h </w:instrText>
                </w:r>
                <w:r w:rsidR="00907387">
                  <w:rPr>
                    <w:noProof/>
                    <w:webHidden/>
                  </w:rPr>
                </w:r>
                <w:r w:rsidR="00907387">
                  <w:rPr>
                    <w:noProof/>
                    <w:webHidden/>
                  </w:rPr>
                  <w:fldChar w:fldCharType="separate"/>
                </w:r>
                <w:r w:rsidR="00F77826">
                  <w:rPr>
                    <w:noProof/>
                    <w:webHidden/>
                  </w:rPr>
                  <w:t>24</w:t>
                </w:r>
                <w:r w:rsidR="00907387">
                  <w:rPr>
                    <w:noProof/>
                    <w:webHidden/>
                  </w:rPr>
                  <w:fldChar w:fldCharType="end"/>
                </w:r>
              </w:hyperlink>
            </w:p>
            <w:p w14:paraId="6E81BB3F" w14:textId="77777777" w:rsidR="00907387" w:rsidRDefault="0034028F">
              <w:pPr>
                <w:pStyle w:val="14"/>
                <w:rPr>
                  <w:rFonts w:asciiTheme="minorHAnsi" w:hAnsiTheme="minorHAnsi"/>
                  <w:b w:val="0"/>
                  <w:sz w:val="22"/>
                  <w:szCs w:val="22"/>
                </w:rPr>
              </w:pPr>
              <w:hyperlink w:anchor="_Toc188870943" w:history="1">
                <w:r w:rsidR="00907387" w:rsidRPr="00636409">
                  <w:rPr>
                    <w:rStyle w:val="afa"/>
                    <w:rFonts w:ascii="PT Astra Serif" w:hAnsi="PT Astra Serif"/>
                  </w:rPr>
                  <w:t>4.</w:t>
                </w:r>
                <w:r w:rsidR="00907387">
                  <w:rPr>
                    <w:rFonts w:asciiTheme="minorHAnsi" w:hAnsiTheme="minorHAnsi"/>
                    <w:b w:val="0"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</w:rPr>
                  <w:t>Инструктивные материалы для лиц, привлекаемых к проведению тренировочных мероприятий</w:t>
                </w:r>
                <w:r w:rsidR="00907387">
                  <w:rPr>
                    <w:webHidden/>
                  </w:rPr>
                  <w:tab/>
                </w:r>
                <w:r w:rsidR="00907387">
                  <w:rPr>
                    <w:webHidden/>
                  </w:rPr>
                  <w:fldChar w:fldCharType="begin"/>
                </w:r>
                <w:r w:rsidR="00907387">
                  <w:rPr>
                    <w:webHidden/>
                  </w:rPr>
                  <w:instrText xml:space="preserve"> PAGEREF _Toc188870943 \h </w:instrText>
                </w:r>
                <w:r w:rsidR="00907387">
                  <w:rPr>
                    <w:webHidden/>
                  </w:rPr>
                </w:r>
                <w:r w:rsidR="00907387">
                  <w:rPr>
                    <w:webHidden/>
                  </w:rPr>
                  <w:fldChar w:fldCharType="separate"/>
                </w:r>
                <w:r w:rsidR="00F77826">
                  <w:rPr>
                    <w:webHidden/>
                  </w:rPr>
                  <w:t>26</w:t>
                </w:r>
                <w:r w:rsidR="00907387">
                  <w:rPr>
                    <w:webHidden/>
                  </w:rPr>
                  <w:fldChar w:fldCharType="end"/>
                </w:r>
              </w:hyperlink>
            </w:p>
            <w:p w14:paraId="01F95FCB" w14:textId="77777777" w:rsidR="00907387" w:rsidRDefault="0034028F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188870944" w:history="1"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4.1.</w:t>
                </w:r>
                <w:r w:rsidR="0090738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Инструкция для ответственного от ОО</w:t>
                </w:r>
                <w:r w:rsidR="00907387">
                  <w:rPr>
                    <w:noProof/>
                    <w:webHidden/>
                  </w:rPr>
                  <w:tab/>
                </w:r>
                <w:r w:rsidR="00907387">
                  <w:rPr>
                    <w:noProof/>
                    <w:webHidden/>
                  </w:rPr>
                  <w:fldChar w:fldCharType="begin"/>
                </w:r>
                <w:r w:rsidR="00907387">
                  <w:rPr>
                    <w:noProof/>
                    <w:webHidden/>
                  </w:rPr>
                  <w:instrText xml:space="preserve"> PAGEREF _Toc188870944 \h </w:instrText>
                </w:r>
                <w:r w:rsidR="00907387">
                  <w:rPr>
                    <w:noProof/>
                    <w:webHidden/>
                  </w:rPr>
                </w:r>
                <w:r w:rsidR="00907387">
                  <w:rPr>
                    <w:noProof/>
                    <w:webHidden/>
                  </w:rPr>
                  <w:fldChar w:fldCharType="separate"/>
                </w:r>
                <w:r w:rsidR="00F77826">
                  <w:rPr>
                    <w:noProof/>
                    <w:webHidden/>
                  </w:rPr>
                  <w:t>26</w:t>
                </w:r>
                <w:r w:rsidR="00907387">
                  <w:rPr>
                    <w:noProof/>
                    <w:webHidden/>
                  </w:rPr>
                  <w:fldChar w:fldCharType="end"/>
                </w:r>
              </w:hyperlink>
            </w:p>
            <w:p w14:paraId="56DCA49E" w14:textId="77777777" w:rsidR="00907387" w:rsidRDefault="0034028F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188870945" w:history="1"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4.1.1.</w:t>
                </w:r>
                <w:r w:rsidR="0090738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Подготовка к проведению тренировочных мероприятий</w:t>
                </w:r>
                <w:r w:rsidR="00907387">
                  <w:rPr>
                    <w:noProof/>
                    <w:webHidden/>
                  </w:rPr>
                  <w:tab/>
                </w:r>
                <w:r w:rsidR="00907387">
                  <w:rPr>
                    <w:noProof/>
                    <w:webHidden/>
                  </w:rPr>
                  <w:fldChar w:fldCharType="begin"/>
                </w:r>
                <w:r w:rsidR="00907387">
                  <w:rPr>
                    <w:noProof/>
                    <w:webHidden/>
                  </w:rPr>
                  <w:instrText xml:space="preserve"> PAGEREF _Toc188870945 \h </w:instrText>
                </w:r>
                <w:r w:rsidR="00907387">
                  <w:rPr>
                    <w:noProof/>
                    <w:webHidden/>
                  </w:rPr>
                </w:r>
                <w:r w:rsidR="00907387">
                  <w:rPr>
                    <w:noProof/>
                    <w:webHidden/>
                  </w:rPr>
                  <w:fldChar w:fldCharType="separate"/>
                </w:r>
                <w:r w:rsidR="00F77826">
                  <w:rPr>
                    <w:noProof/>
                    <w:webHidden/>
                  </w:rPr>
                  <w:t>26</w:t>
                </w:r>
                <w:r w:rsidR="00907387">
                  <w:rPr>
                    <w:noProof/>
                    <w:webHidden/>
                  </w:rPr>
                  <w:fldChar w:fldCharType="end"/>
                </w:r>
              </w:hyperlink>
            </w:p>
            <w:p w14:paraId="69A4323E" w14:textId="77777777" w:rsidR="00907387" w:rsidRDefault="0034028F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188870946" w:history="1"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4.1.2.</w:t>
                </w:r>
                <w:r w:rsidR="0090738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Проведение тренировочных мероприятий</w:t>
                </w:r>
                <w:r w:rsidR="00907387">
                  <w:rPr>
                    <w:noProof/>
                    <w:webHidden/>
                  </w:rPr>
                  <w:tab/>
                </w:r>
                <w:r w:rsidR="00907387">
                  <w:rPr>
                    <w:noProof/>
                    <w:webHidden/>
                  </w:rPr>
                  <w:fldChar w:fldCharType="begin"/>
                </w:r>
                <w:r w:rsidR="00907387">
                  <w:rPr>
                    <w:noProof/>
                    <w:webHidden/>
                  </w:rPr>
                  <w:instrText xml:space="preserve"> PAGEREF _Toc188870946 \h </w:instrText>
                </w:r>
                <w:r w:rsidR="00907387">
                  <w:rPr>
                    <w:noProof/>
                    <w:webHidden/>
                  </w:rPr>
                </w:r>
                <w:r w:rsidR="00907387">
                  <w:rPr>
                    <w:noProof/>
                    <w:webHidden/>
                  </w:rPr>
                  <w:fldChar w:fldCharType="separate"/>
                </w:r>
                <w:r w:rsidR="00F77826">
                  <w:rPr>
                    <w:noProof/>
                    <w:webHidden/>
                  </w:rPr>
                  <w:t>27</w:t>
                </w:r>
                <w:r w:rsidR="00907387">
                  <w:rPr>
                    <w:noProof/>
                    <w:webHidden/>
                  </w:rPr>
                  <w:fldChar w:fldCharType="end"/>
                </w:r>
              </w:hyperlink>
            </w:p>
            <w:p w14:paraId="5B285421" w14:textId="77777777" w:rsidR="00907387" w:rsidRDefault="0034028F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188870947" w:history="1"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4.1.3.</w:t>
                </w:r>
                <w:r w:rsidR="0090738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Завершение проведения тренировочных мероприятий</w:t>
                </w:r>
                <w:r w:rsidR="00907387">
                  <w:rPr>
                    <w:noProof/>
                    <w:webHidden/>
                  </w:rPr>
                  <w:tab/>
                </w:r>
                <w:r w:rsidR="00907387">
                  <w:rPr>
                    <w:noProof/>
                    <w:webHidden/>
                  </w:rPr>
                  <w:fldChar w:fldCharType="begin"/>
                </w:r>
                <w:r w:rsidR="00907387">
                  <w:rPr>
                    <w:noProof/>
                    <w:webHidden/>
                  </w:rPr>
                  <w:instrText xml:space="preserve"> PAGEREF _Toc188870947 \h </w:instrText>
                </w:r>
                <w:r w:rsidR="00907387">
                  <w:rPr>
                    <w:noProof/>
                    <w:webHidden/>
                  </w:rPr>
                </w:r>
                <w:r w:rsidR="00907387">
                  <w:rPr>
                    <w:noProof/>
                    <w:webHidden/>
                  </w:rPr>
                  <w:fldChar w:fldCharType="separate"/>
                </w:r>
                <w:r w:rsidR="00F77826">
                  <w:rPr>
                    <w:noProof/>
                    <w:webHidden/>
                  </w:rPr>
                  <w:t>27</w:t>
                </w:r>
                <w:r w:rsidR="00907387">
                  <w:rPr>
                    <w:noProof/>
                    <w:webHidden/>
                  </w:rPr>
                  <w:fldChar w:fldCharType="end"/>
                </w:r>
              </w:hyperlink>
            </w:p>
            <w:p w14:paraId="35306D80" w14:textId="77777777" w:rsidR="00907387" w:rsidRDefault="0034028F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188870948" w:history="1"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4.2.</w:t>
                </w:r>
                <w:r w:rsidR="0090738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Инструкция для организаторов в аудитории</w:t>
                </w:r>
                <w:r w:rsidR="00907387">
                  <w:rPr>
                    <w:noProof/>
                    <w:webHidden/>
                  </w:rPr>
                  <w:tab/>
                </w:r>
                <w:r w:rsidR="00907387">
                  <w:rPr>
                    <w:noProof/>
                    <w:webHidden/>
                  </w:rPr>
                  <w:fldChar w:fldCharType="begin"/>
                </w:r>
                <w:r w:rsidR="00907387">
                  <w:rPr>
                    <w:noProof/>
                    <w:webHidden/>
                  </w:rPr>
                  <w:instrText xml:space="preserve"> PAGEREF _Toc188870948 \h </w:instrText>
                </w:r>
                <w:r w:rsidR="00907387">
                  <w:rPr>
                    <w:noProof/>
                    <w:webHidden/>
                  </w:rPr>
                </w:r>
                <w:r w:rsidR="00907387">
                  <w:rPr>
                    <w:noProof/>
                    <w:webHidden/>
                  </w:rPr>
                  <w:fldChar w:fldCharType="separate"/>
                </w:r>
                <w:r w:rsidR="00F77826">
                  <w:rPr>
                    <w:noProof/>
                    <w:webHidden/>
                  </w:rPr>
                  <w:t>28</w:t>
                </w:r>
                <w:r w:rsidR="00907387">
                  <w:rPr>
                    <w:noProof/>
                    <w:webHidden/>
                  </w:rPr>
                  <w:fldChar w:fldCharType="end"/>
                </w:r>
              </w:hyperlink>
            </w:p>
            <w:p w14:paraId="1DE5967A" w14:textId="77777777" w:rsidR="00907387" w:rsidRDefault="0034028F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188870949" w:history="1"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4.2.1.</w:t>
                </w:r>
                <w:r w:rsidR="0090738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Подготовка к проведению тренировочных мероприятий</w:t>
                </w:r>
                <w:r w:rsidR="00907387">
                  <w:rPr>
                    <w:noProof/>
                    <w:webHidden/>
                  </w:rPr>
                  <w:tab/>
                </w:r>
                <w:r w:rsidR="00907387">
                  <w:rPr>
                    <w:noProof/>
                    <w:webHidden/>
                  </w:rPr>
                  <w:fldChar w:fldCharType="begin"/>
                </w:r>
                <w:r w:rsidR="00907387">
                  <w:rPr>
                    <w:noProof/>
                    <w:webHidden/>
                  </w:rPr>
                  <w:instrText xml:space="preserve"> PAGEREF _Toc188870949 \h </w:instrText>
                </w:r>
                <w:r w:rsidR="00907387">
                  <w:rPr>
                    <w:noProof/>
                    <w:webHidden/>
                  </w:rPr>
                </w:r>
                <w:r w:rsidR="00907387">
                  <w:rPr>
                    <w:noProof/>
                    <w:webHidden/>
                  </w:rPr>
                  <w:fldChar w:fldCharType="separate"/>
                </w:r>
                <w:r w:rsidR="00F77826">
                  <w:rPr>
                    <w:noProof/>
                    <w:webHidden/>
                  </w:rPr>
                  <w:t>28</w:t>
                </w:r>
                <w:r w:rsidR="00907387">
                  <w:rPr>
                    <w:noProof/>
                    <w:webHidden/>
                  </w:rPr>
                  <w:fldChar w:fldCharType="end"/>
                </w:r>
              </w:hyperlink>
            </w:p>
            <w:p w14:paraId="0BCA8B08" w14:textId="77777777" w:rsidR="00907387" w:rsidRDefault="0034028F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188870950" w:history="1"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4.2.2.</w:t>
                </w:r>
                <w:r w:rsidR="0090738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Проведение тренировочных мероприятий в аудитории</w:t>
                </w:r>
                <w:r w:rsidR="00907387">
                  <w:rPr>
                    <w:noProof/>
                    <w:webHidden/>
                  </w:rPr>
                  <w:tab/>
                </w:r>
                <w:r w:rsidR="00907387">
                  <w:rPr>
                    <w:noProof/>
                    <w:webHidden/>
                  </w:rPr>
                  <w:fldChar w:fldCharType="begin"/>
                </w:r>
                <w:r w:rsidR="00907387">
                  <w:rPr>
                    <w:noProof/>
                    <w:webHidden/>
                  </w:rPr>
                  <w:instrText xml:space="preserve"> PAGEREF _Toc188870950 \h </w:instrText>
                </w:r>
                <w:r w:rsidR="00907387">
                  <w:rPr>
                    <w:noProof/>
                    <w:webHidden/>
                  </w:rPr>
                </w:r>
                <w:r w:rsidR="00907387">
                  <w:rPr>
                    <w:noProof/>
                    <w:webHidden/>
                  </w:rPr>
                  <w:fldChar w:fldCharType="separate"/>
                </w:r>
                <w:r w:rsidR="00F77826">
                  <w:rPr>
                    <w:noProof/>
                    <w:webHidden/>
                  </w:rPr>
                  <w:t>29</w:t>
                </w:r>
                <w:r w:rsidR="00907387">
                  <w:rPr>
                    <w:noProof/>
                    <w:webHidden/>
                  </w:rPr>
                  <w:fldChar w:fldCharType="end"/>
                </w:r>
              </w:hyperlink>
            </w:p>
            <w:p w14:paraId="74447B09" w14:textId="77777777" w:rsidR="00907387" w:rsidRDefault="0034028F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188870951" w:history="1"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4.2.3.</w:t>
                </w:r>
                <w:r w:rsidR="0090738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hAnsi="PT Astra Serif"/>
                    <w:noProof/>
                  </w:rPr>
                  <w:t>Завершение проведения ТМ в аудитории</w:t>
                </w:r>
                <w:r w:rsidR="00907387">
                  <w:rPr>
                    <w:noProof/>
                    <w:webHidden/>
                  </w:rPr>
                  <w:tab/>
                </w:r>
                <w:r w:rsidR="00907387">
                  <w:rPr>
                    <w:noProof/>
                    <w:webHidden/>
                  </w:rPr>
                  <w:fldChar w:fldCharType="begin"/>
                </w:r>
                <w:r w:rsidR="00907387">
                  <w:rPr>
                    <w:noProof/>
                    <w:webHidden/>
                  </w:rPr>
                  <w:instrText xml:space="preserve"> PAGEREF _Toc188870951 \h </w:instrText>
                </w:r>
                <w:r w:rsidR="00907387">
                  <w:rPr>
                    <w:noProof/>
                    <w:webHidden/>
                  </w:rPr>
                </w:r>
                <w:r w:rsidR="00907387">
                  <w:rPr>
                    <w:noProof/>
                    <w:webHidden/>
                  </w:rPr>
                  <w:fldChar w:fldCharType="separate"/>
                </w:r>
                <w:r w:rsidR="00F77826">
                  <w:rPr>
                    <w:noProof/>
                    <w:webHidden/>
                  </w:rPr>
                  <w:t>32</w:t>
                </w:r>
                <w:r w:rsidR="00907387">
                  <w:rPr>
                    <w:noProof/>
                    <w:webHidden/>
                  </w:rPr>
                  <w:fldChar w:fldCharType="end"/>
                </w:r>
              </w:hyperlink>
            </w:p>
            <w:p w14:paraId="0230ECE7" w14:textId="77777777" w:rsidR="00907387" w:rsidRDefault="0034028F">
              <w:pPr>
                <w:pStyle w:val="14"/>
                <w:rPr>
                  <w:rFonts w:asciiTheme="minorHAnsi" w:hAnsiTheme="minorHAnsi"/>
                  <w:b w:val="0"/>
                  <w:sz w:val="22"/>
                  <w:szCs w:val="22"/>
                </w:rPr>
              </w:pPr>
              <w:hyperlink w:anchor="_Toc188870952" w:history="1">
                <w:r w:rsidR="00907387" w:rsidRPr="00636409">
                  <w:rPr>
                    <w:rStyle w:val="afa"/>
                    <w:rFonts w:ascii="PT Astra Serif" w:hAnsi="PT Astra Serif"/>
                  </w:rPr>
                  <w:t>Приложение 1. Инструктивные материалы для участников ТМ</w:t>
                </w:r>
                <w:r w:rsidR="00907387">
                  <w:rPr>
                    <w:webHidden/>
                  </w:rPr>
                  <w:tab/>
                </w:r>
                <w:r w:rsidR="00907387">
                  <w:rPr>
                    <w:webHidden/>
                  </w:rPr>
                  <w:fldChar w:fldCharType="begin"/>
                </w:r>
                <w:r w:rsidR="00907387">
                  <w:rPr>
                    <w:webHidden/>
                  </w:rPr>
                  <w:instrText xml:space="preserve"> PAGEREF _Toc188870952 \h </w:instrText>
                </w:r>
                <w:r w:rsidR="00907387">
                  <w:rPr>
                    <w:webHidden/>
                  </w:rPr>
                </w:r>
                <w:r w:rsidR="00907387">
                  <w:rPr>
                    <w:webHidden/>
                  </w:rPr>
                  <w:fldChar w:fldCharType="separate"/>
                </w:r>
                <w:r w:rsidR="00F77826">
                  <w:rPr>
                    <w:webHidden/>
                  </w:rPr>
                  <w:t>34</w:t>
                </w:r>
                <w:r w:rsidR="00907387">
                  <w:rPr>
                    <w:webHidden/>
                  </w:rPr>
                  <w:fldChar w:fldCharType="end"/>
                </w:r>
              </w:hyperlink>
            </w:p>
            <w:p w14:paraId="29FD0B4C" w14:textId="77777777" w:rsidR="00907387" w:rsidRDefault="0034028F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188870953" w:history="1">
                <w:r w:rsidR="00907387" w:rsidRPr="00636409">
                  <w:rPr>
                    <w:rStyle w:val="afa"/>
                    <w:rFonts w:ascii="PT Astra Serif" w:eastAsiaTheme="majorEastAsia" w:hAnsi="PT Astra Serif" w:cstheme="majorBidi"/>
                    <w:b/>
                    <w:noProof/>
                  </w:rPr>
                  <w:t>1.</w:t>
                </w:r>
                <w:r w:rsidR="0090738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907387" w:rsidRPr="00636409">
                  <w:rPr>
                    <w:rStyle w:val="afa"/>
                    <w:rFonts w:ascii="PT Astra Serif" w:eastAsiaTheme="majorEastAsia" w:hAnsi="PT Astra Serif" w:cstheme="majorBidi"/>
                    <w:b/>
                    <w:noProof/>
                  </w:rPr>
                  <w:t>Инструкция для участника ТМ, зачитываемая организатором перед началом работы</w:t>
                </w:r>
                <w:r w:rsidR="00907387">
                  <w:rPr>
                    <w:noProof/>
                    <w:webHidden/>
                  </w:rPr>
                  <w:tab/>
                </w:r>
                <w:r w:rsidR="00907387">
                  <w:rPr>
                    <w:noProof/>
                    <w:webHidden/>
                  </w:rPr>
                  <w:fldChar w:fldCharType="begin"/>
                </w:r>
                <w:r w:rsidR="00907387">
                  <w:rPr>
                    <w:noProof/>
                    <w:webHidden/>
                  </w:rPr>
                  <w:instrText xml:space="preserve"> PAGEREF _Toc188870953 \h </w:instrText>
                </w:r>
                <w:r w:rsidR="00907387">
                  <w:rPr>
                    <w:noProof/>
                    <w:webHidden/>
                  </w:rPr>
                </w:r>
                <w:r w:rsidR="00907387">
                  <w:rPr>
                    <w:noProof/>
                    <w:webHidden/>
                  </w:rPr>
                  <w:fldChar w:fldCharType="separate"/>
                </w:r>
                <w:r w:rsidR="00F77826">
                  <w:rPr>
                    <w:noProof/>
                    <w:webHidden/>
                  </w:rPr>
                  <w:t>34</w:t>
                </w:r>
                <w:r w:rsidR="00907387">
                  <w:rPr>
                    <w:noProof/>
                    <w:webHidden/>
                  </w:rPr>
                  <w:fldChar w:fldCharType="end"/>
                </w:r>
              </w:hyperlink>
            </w:p>
            <w:p w14:paraId="56561E9A" w14:textId="63DFB386" w:rsidR="00295C05" w:rsidRPr="002B1CF5" w:rsidRDefault="00295C05" w:rsidP="001D2CEC">
              <w:pPr>
                <w:pStyle w:val="26"/>
                <w:rPr>
                  <w:rFonts w:ascii="PT Astra Serif" w:hAnsi="PT Astra Serif"/>
                  <w:noProof/>
                  <w:sz w:val="22"/>
                  <w:szCs w:val="22"/>
                </w:rPr>
              </w:pPr>
              <w:r w:rsidRPr="002B1CF5">
                <w:rPr>
                  <w:rFonts w:ascii="PT Astra Serif" w:hAnsi="PT Astra Serif"/>
                </w:rPr>
                <w:fldChar w:fldCharType="end"/>
              </w:r>
            </w:p>
          </w:sdtContent>
        </w:sdt>
        <w:p w14:paraId="77C047FF" w14:textId="77777777" w:rsidR="00493528" w:rsidRPr="002B1CF5" w:rsidRDefault="00295C05" w:rsidP="00493528">
          <w:pPr>
            <w:pStyle w:val="af1"/>
            <w:rPr>
              <w:rFonts w:ascii="PT Astra Serif" w:hAnsi="PT Astra Serif"/>
              <w:b w:val="0"/>
              <w:caps w:val="0"/>
            </w:rPr>
          </w:pPr>
          <w:r w:rsidRPr="002B1CF5">
            <w:rPr>
              <w:rFonts w:ascii="PT Astra Serif" w:hAnsi="PT Astra Serif"/>
            </w:rPr>
            <w:br w:type="page"/>
          </w:r>
        </w:p>
      </w:sdtContent>
    </w:sdt>
    <w:bookmarkStart w:id="3" w:name="_Toc446342398" w:displacedByCustomXml="prev"/>
    <w:bookmarkStart w:id="4" w:name="_Toc446345517" w:displacedByCustomXml="prev"/>
    <w:p w14:paraId="27D8B0BE" w14:textId="64D39E72" w:rsidR="00493528" w:rsidRPr="002B1CF5" w:rsidRDefault="00493528" w:rsidP="00493528">
      <w:pPr>
        <w:pStyle w:val="af1"/>
        <w:rPr>
          <w:rFonts w:ascii="PT Astra Serif" w:hAnsi="PT Astra Serif"/>
        </w:rPr>
      </w:pPr>
      <w:r w:rsidRPr="002B1CF5">
        <w:rPr>
          <w:rFonts w:ascii="PT Astra Serif" w:hAnsi="PT Astra Serif"/>
        </w:rPr>
        <w:lastRenderedPageBreak/>
        <w:t>Перечень условных обозначений, сокращений и терминов</w:t>
      </w:r>
      <w:bookmarkEnd w:id="4"/>
      <w:bookmarkEnd w:id="3"/>
    </w:p>
    <w:tbl>
      <w:tblPr>
        <w:tblW w:w="495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374"/>
        <w:gridCol w:w="7153"/>
      </w:tblGrid>
      <w:tr w:rsidR="00493528" w:rsidRPr="002B1CF5" w14:paraId="0C6645CA" w14:textId="77777777" w:rsidTr="00601F82">
        <w:trPr>
          <w:cantSplit/>
        </w:trPr>
        <w:tc>
          <w:tcPr>
            <w:tcW w:w="1246" w:type="pct"/>
          </w:tcPr>
          <w:p w14:paraId="3F012471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БД</w:t>
            </w:r>
          </w:p>
        </w:tc>
        <w:tc>
          <w:tcPr>
            <w:tcW w:w="3754" w:type="pct"/>
          </w:tcPr>
          <w:p w14:paraId="29DFDE77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База данных</w:t>
            </w:r>
          </w:p>
        </w:tc>
      </w:tr>
      <w:tr w:rsidR="00493528" w:rsidRPr="002B1CF5" w14:paraId="5BA90B96" w14:textId="77777777" w:rsidTr="00601F82">
        <w:trPr>
          <w:cantSplit/>
        </w:trPr>
        <w:tc>
          <w:tcPr>
            <w:tcW w:w="1246" w:type="pct"/>
          </w:tcPr>
          <w:p w14:paraId="4A8FFF98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ГИА</w:t>
            </w:r>
          </w:p>
        </w:tc>
        <w:tc>
          <w:tcPr>
            <w:tcW w:w="3754" w:type="pct"/>
          </w:tcPr>
          <w:p w14:paraId="114D4051" w14:textId="3E6E85FF" w:rsidR="00493528" w:rsidRPr="002B1CF5" w:rsidRDefault="00493528" w:rsidP="00B95D39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Государственная итоговая аттестация по</w:t>
            </w:r>
            <w:r w:rsidR="00B95D39" w:rsidRPr="002B1CF5">
              <w:rPr>
                <w:rFonts w:ascii="PT Astra Serif" w:hAnsi="PT Astra Serif" w:cs="Times New Roman"/>
                <w:szCs w:val="26"/>
              </w:rPr>
              <w:t xml:space="preserve"> </w:t>
            </w:r>
            <w:r w:rsidRPr="002B1CF5">
              <w:rPr>
                <w:rFonts w:ascii="PT Astra Serif" w:hAnsi="PT Astra Serif" w:cs="Times New Roman"/>
                <w:szCs w:val="26"/>
              </w:rPr>
              <w:t>образовательным программам основного общего образования</w:t>
            </w:r>
          </w:p>
        </w:tc>
      </w:tr>
      <w:tr w:rsidR="00D238A1" w:rsidRPr="002B1CF5" w14:paraId="12B2096A" w14:textId="77777777" w:rsidTr="00601F82">
        <w:trPr>
          <w:cantSplit/>
        </w:trPr>
        <w:tc>
          <w:tcPr>
            <w:tcW w:w="1246" w:type="pct"/>
          </w:tcPr>
          <w:p w14:paraId="70AF6B6B" w14:textId="7ADB55B3" w:rsidR="00D238A1" w:rsidRPr="002B1CF5" w:rsidRDefault="006369FC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ТМ</w:t>
            </w:r>
          </w:p>
        </w:tc>
        <w:tc>
          <w:tcPr>
            <w:tcW w:w="3754" w:type="pct"/>
          </w:tcPr>
          <w:p w14:paraId="14B8DAE4" w14:textId="09991157" w:rsidR="00D238A1" w:rsidRPr="002B1CF5" w:rsidRDefault="006369FC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Тренировочные мероприятия</w:t>
            </w:r>
          </w:p>
        </w:tc>
      </w:tr>
      <w:tr w:rsidR="00493528" w:rsidRPr="002B1CF5" w14:paraId="4A3A3EBA" w14:textId="77777777" w:rsidTr="00601F82">
        <w:trPr>
          <w:cantSplit/>
        </w:trPr>
        <w:tc>
          <w:tcPr>
            <w:tcW w:w="1246" w:type="pct"/>
          </w:tcPr>
          <w:p w14:paraId="22EFDA7D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КИМ</w:t>
            </w:r>
          </w:p>
        </w:tc>
        <w:tc>
          <w:tcPr>
            <w:tcW w:w="3754" w:type="pct"/>
          </w:tcPr>
          <w:p w14:paraId="669DAE72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 xml:space="preserve">Контрольный измерительный материал </w:t>
            </w:r>
          </w:p>
        </w:tc>
      </w:tr>
      <w:tr w:rsidR="00493528" w:rsidRPr="002B1CF5" w14:paraId="4819B01C" w14:textId="77777777" w:rsidTr="00601F82">
        <w:trPr>
          <w:cantSplit/>
        </w:trPr>
        <w:tc>
          <w:tcPr>
            <w:tcW w:w="1246" w:type="pct"/>
          </w:tcPr>
          <w:p w14:paraId="4D07E939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Минобрнауки России</w:t>
            </w:r>
          </w:p>
        </w:tc>
        <w:tc>
          <w:tcPr>
            <w:tcW w:w="3754" w:type="pct"/>
          </w:tcPr>
          <w:p w14:paraId="438B0A5F" w14:textId="05978275" w:rsidR="00493528" w:rsidRPr="002B1CF5" w:rsidRDefault="00B95D39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 xml:space="preserve">Министерство образования и </w:t>
            </w:r>
            <w:r w:rsidR="00493528" w:rsidRPr="002B1CF5">
              <w:rPr>
                <w:rFonts w:ascii="PT Astra Serif" w:hAnsi="PT Astra Serif" w:cs="Times New Roman"/>
                <w:szCs w:val="26"/>
              </w:rPr>
              <w:t>науки Российской Федерации</w:t>
            </w:r>
          </w:p>
        </w:tc>
      </w:tr>
      <w:tr w:rsidR="00493528" w:rsidRPr="002B1CF5" w14:paraId="1617AF0E" w14:textId="77777777" w:rsidTr="00601F82">
        <w:trPr>
          <w:cantSplit/>
        </w:trPr>
        <w:tc>
          <w:tcPr>
            <w:tcW w:w="1246" w:type="pct"/>
          </w:tcPr>
          <w:p w14:paraId="1C85F498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ОГЭ</w:t>
            </w:r>
          </w:p>
        </w:tc>
        <w:tc>
          <w:tcPr>
            <w:tcW w:w="3754" w:type="pct"/>
          </w:tcPr>
          <w:p w14:paraId="5A053D90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Основной государственный экзамен</w:t>
            </w:r>
          </w:p>
        </w:tc>
      </w:tr>
      <w:tr w:rsidR="00493528" w:rsidRPr="002B1CF5" w14:paraId="790EEC53" w14:textId="77777777" w:rsidTr="00601F82">
        <w:trPr>
          <w:cantSplit/>
        </w:trPr>
        <w:tc>
          <w:tcPr>
            <w:tcW w:w="1246" w:type="pct"/>
          </w:tcPr>
          <w:p w14:paraId="0A33C540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ПК</w:t>
            </w:r>
          </w:p>
        </w:tc>
        <w:tc>
          <w:tcPr>
            <w:tcW w:w="3754" w:type="pct"/>
          </w:tcPr>
          <w:p w14:paraId="7F22E743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Предметные комиссии субъекта Российской Федерации</w:t>
            </w:r>
          </w:p>
        </w:tc>
      </w:tr>
      <w:tr w:rsidR="00493528" w:rsidRPr="002B1CF5" w14:paraId="3335F63F" w14:textId="77777777" w:rsidTr="00601F82">
        <w:trPr>
          <w:cantSplit/>
        </w:trPr>
        <w:tc>
          <w:tcPr>
            <w:tcW w:w="1246" w:type="pct"/>
          </w:tcPr>
          <w:p w14:paraId="4C8D1713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ПО</w:t>
            </w:r>
          </w:p>
        </w:tc>
        <w:tc>
          <w:tcPr>
            <w:tcW w:w="3754" w:type="pct"/>
          </w:tcPr>
          <w:p w14:paraId="5BBB1588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 xml:space="preserve">Программное обеспечение </w:t>
            </w:r>
          </w:p>
        </w:tc>
      </w:tr>
      <w:tr w:rsidR="00493528" w:rsidRPr="002B1CF5" w14:paraId="64E42FFE" w14:textId="77777777" w:rsidTr="00601F82">
        <w:trPr>
          <w:cantSplit/>
        </w:trPr>
        <w:tc>
          <w:tcPr>
            <w:tcW w:w="1246" w:type="pct"/>
          </w:tcPr>
          <w:p w14:paraId="264E642D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ППОИ</w:t>
            </w:r>
          </w:p>
        </w:tc>
        <w:tc>
          <w:tcPr>
            <w:tcW w:w="3754" w:type="pct"/>
          </w:tcPr>
          <w:p w14:paraId="2865CFDE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Пункт первичной обработки информации</w:t>
            </w:r>
          </w:p>
        </w:tc>
      </w:tr>
      <w:tr w:rsidR="00493528" w:rsidRPr="002B1CF5" w14:paraId="5B9D9E67" w14:textId="77777777" w:rsidTr="00601F82">
        <w:trPr>
          <w:cantSplit/>
        </w:trPr>
        <w:tc>
          <w:tcPr>
            <w:tcW w:w="1246" w:type="pct"/>
          </w:tcPr>
          <w:p w14:paraId="48F45EE7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Рособрнадзор</w:t>
            </w:r>
          </w:p>
        </w:tc>
        <w:tc>
          <w:tcPr>
            <w:tcW w:w="3754" w:type="pct"/>
          </w:tcPr>
          <w:p w14:paraId="61E9A64C" w14:textId="5FB77BE4" w:rsidR="00493528" w:rsidRPr="002B1CF5" w:rsidRDefault="00493528" w:rsidP="00B95D39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Федеральная служба по</w:t>
            </w:r>
            <w:r w:rsidR="00B95D39" w:rsidRPr="002B1CF5">
              <w:rPr>
                <w:rFonts w:ascii="PT Astra Serif" w:hAnsi="PT Astra Serif" w:cs="Times New Roman"/>
                <w:szCs w:val="26"/>
              </w:rPr>
              <w:t xml:space="preserve"> </w:t>
            </w:r>
            <w:r w:rsidRPr="002B1CF5">
              <w:rPr>
                <w:rFonts w:ascii="PT Astra Serif" w:hAnsi="PT Astra Serif" w:cs="Times New Roman"/>
                <w:szCs w:val="26"/>
              </w:rPr>
              <w:t>надзору в</w:t>
            </w:r>
            <w:r w:rsidR="00B95D39" w:rsidRPr="002B1CF5">
              <w:rPr>
                <w:rFonts w:ascii="PT Astra Serif" w:hAnsi="PT Astra Serif" w:cs="Times New Roman"/>
                <w:szCs w:val="26"/>
              </w:rPr>
              <w:t xml:space="preserve"> </w:t>
            </w:r>
            <w:r w:rsidRPr="002B1CF5">
              <w:rPr>
                <w:rFonts w:ascii="PT Astra Serif" w:hAnsi="PT Astra Serif" w:cs="Times New Roman"/>
                <w:szCs w:val="26"/>
              </w:rPr>
              <w:t>сфере образования и</w:t>
            </w:r>
            <w:r w:rsidR="00B95D39" w:rsidRPr="002B1CF5">
              <w:rPr>
                <w:rFonts w:ascii="PT Astra Serif" w:hAnsi="PT Astra Serif" w:cs="Times New Roman"/>
                <w:szCs w:val="26"/>
              </w:rPr>
              <w:t xml:space="preserve"> </w:t>
            </w:r>
            <w:r w:rsidRPr="002B1CF5">
              <w:rPr>
                <w:rFonts w:ascii="PT Astra Serif" w:hAnsi="PT Astra Serif" w:cs="Times New Roman"/>
                <w:szCs w:val="26"/>
              </w:rPr>
              <w:t>науки</w:t>
            </w:r>
          </w:p>
        </w:tc>
      </w:tr>
      <w:tr w:rsidR="00493528" w:rsidRPr="002B1CF5" w14:paraId="4B671025" w14:textId="77777777" w:rsidTr="00601F82">
        <w:trPr>
          <w:cantSplit/>
        </w:trPr>
        <w:tc>
          <w:tcPr>
            <w:tcW w:w="1246" w:type="pct"/>
          </w:tcPr>
          <w:p w14:paraId="48D2CBBB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РЦОИ</w:t>
            </w:r>
          </w:p>
        </w:tc>
        <w:tc>
          <w:tcPr>
            <w:tcW w:w="3754" w:type="pct"/>
          </w:tcPr>
          <w:p w14:paraId="59DE9781" w14:textId="77777777"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Региональный центр обработки информации субъекта Российской Федерации</w:t>
            </w:r>
          </w:p>
        </w:tc>
      </w:tr>
      <w:tr w:rsidR="00493528" w:rsidRPr="002B1CF5" w14:paraId="764B44F8" w14:textId="77777777" w:rsidTr="00601F82">
        <w:trPr>
          <w:cantSplit/>
        </w:trPr>
        <w:tc>
          <w:tcPr>
            <w:tcW w:w="1246" w:type="pct"/>
          </w:tcPr>
          <w:p w14:paraId="35885866" w14:textId="33B099D6" w:rsidR="00493528" w:rsidRPr="002B1CF5" w:rsidRDefault="00493528" w:rsidP="00D238A1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 xml:space="preserve">Штаб </w:t>
            </w:r>
            <w:r w:rsidR="00D238A1" w:rsidRPr="002B1CF5">
              <w:rPr>
                <w:rFonts w:ascii="PT Astra Serif" w:hAnsi="PT Astra Serif" w:cs="Times New Roman"/>
                <w:szCs w:val="26"/>
              </w:rPr>
              <w:t>ОО</w:t>
            </w:r>
          </w:p>
        </w:tc>
        <w:tc>
          <w:tcPr>
            <w:tcW w:w="3754" w:type="pct"/>
          </w:tcPr>
          <w:p w14:paraId="4AB3FF05" w14:textId="2AA35999" w:rsidR="00493528" w:rsidRPr="002B1CF5" w:rsidRDefault="00493528" w:rsidP="00D238A1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Специально отв</w:t>
            </w:r>
            <w:r w:rsidR="00B95D39" w:rsidRPr="002B1CF5">
              <w:rPr>
                <w:rFonts w:ascii="PT Astra Serif" w:hAnsi="PT Astra Serif" w:cs="Times New Roman"/>
                <w:szCs w:val="26"/>
              </w:rPr>
              <w:t xml:space="preserve">еденное помещение (аудитория) в </w:t>
            </w:r>
            <w:r w:rsidR="00D238A1" w:rsidRPr="002B1CF5">
              <w:rPr>
                <w:rFonts w:ascii="PT Astra Serif" w:hAnsi="PT Astra Serif" w:cs="Times New Roman"/>
                <w:szCs w:val="26"/>
              </w:rPr>
              <w:t>ОО</w:t>
            </w:r>
            <w:r w:rsidRPr="002B1CF5">
              <w:rPr>
                <w:rFonts w:ascii="PT Astra Serif" w:hAnsi="PT Astra Serif" w:cs="Times New Roman"/>
                <w:szCs w:val="26"/>
              </w:rPr>
              <w:t xml:space="preserve"> для руководителя </w:t>
            </w:r>
            <w:r w:rsidR="00D238A1" w:rsidRPr="002B1CF5">
              <w:rPr>
                <w:rFonts w:ascii="PT Astra Serif" w:hAnsi="PT Astra Serif" w:cs="Times New Roman"/>
                <w:szCs w:val="26"/>
              </w:rPr>
              <w:t>ОО</w:t>
            </w:r>
          </w:p>
        </w:tc>
      </w:tr>
      <w:tr w:rsidR="006369FC" w:rsidRPr="002B1CF5" w14:paraId="3C90CF06" w14:textId="77777777" w:rsidTr="00601F82">
        <w:trPr>
          <w:cantSplit/>
        </w:trPr>
        <w:tc>
          <w:tcPr>
            <w:tcW w:w="1246" w:type="pct"/>
          </w:tcPr>
          <w:p w14:paraId="3219CD89" w14:textId="1A62DD71" w:rsidR="006369FC" w:rsidRPr="002B1CF5" w:rsidRDefault="006369FC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/>
              </w:rPr>
              <w:t>ДБО</w:t>
            </w:r>
          </w:p>
        </w:tc>
        <w:tc>
          <w:tcPr>
            <w:tcW w:w="3754" w:type="pct"/>
          </w:tcPr>
          <w:p w14:paraId="22EEC1E2" w14:textId="7573EC49" w:rsidR="006369FC" w:rsidRPr="002B1CF5" w:rsidRDefault="006369FC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Дополнительные бланки ответов</w:t>
            </w:r>
          </w:p>
        </w:tc>
      </w:tr>
      <w:tr w:rsidR="006369FC" w:rsidRPr="002B1CF5" w14:paraId="0E4807F5" w14:textId="77777777" w:rsidTr="00601F82">
        <w:trPr>
          <w:cantSplit/>
        </w:trPr>
        <w:tc>
          <w:tcPr>
            <w:tcW w:w="1246" w:type="pct"/>
          </w:tcPr>
          <w:p w14:paraId="14761830" w14:textId="2BBCA8D9" w:rsidR="006369FC" w:rsidRPr="002B1CF5" w:rsidRDefault="006369FC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ФГБНУ ФИПИ</w:t>
            </w:r>
          </w:p>
        </w:tc>
        <w:tc>
          <w:tcPr>
            <w:tcW w:w="3754" w:type="pct"/>
          </w:tcPr>
          <w:p w14:paraId="118AA0D0" w14:textId="1D18C26E" w:rsidR="006369FC" w:rsidRPr="002B1CF5" w:rsidRDefault="006369FC" w:rsidP="00B95D39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color w:val="000000"/>
                <w:szCs w:val="26"/>
              </w:rPr>
              <w:t>Федеральное государственное бюджетное научное учреждение</w:t>
            </w:r>
            <w:r w:rsidRPr="002B1CF5">
              <w:rPr>
                <w:rFonts w:ascii="PT Astra Serif" w:eastAsiaTheme="minorHAnsi" w:hAnsi="PT Astra Serif" w:cs="Times New Roman"/>
                <w:szCs w:val="26"/>
                <w:lang w:eastAsia="en-US"/>
              </w:rPr>
              <w:t xml:space="preserve"> «Федеральный институт педагогических измерений»</w:t>
            </w:r>
          </w:p>
        </w:tc>
      </w:tr>
    </w:tbl>
    <w:p w14:paraId="40E0E35F" w14:textId="08F4B3D8" w:rsidR="00493528" w:rsidRPr="002B1CF5" w:rsidRDefault="00493528">
      <w:pPr>
        <w:spacing w:after="160" w:line="259" w:lineRule="auto"/>
        <w:ind w:firstLine="0"/>
        <w:contextualSpacing w:val="0"/>
        <w:jc w:val="left"/>
        <w:rPr>
          <w:rFonts w:ascii="PT Astra Serif" w:eastAsiaTheme="majorEastAsia" w:hAnsi="PT Astra Serif" w:cstheme="majorBidi"/>
          <w:szCs w:val="32"/>
        </w:rPr>
      </w:pPr>
      <w:r w:rsidRPr="002B1CF5">
        <w:rPr>
          <w:rFonts w:ascii="PT Astra Serif" w:eastAsiaTheme="majorEastAsia" w:hAnsi="PT Astra Serif" w:cstheme="majorBidi"/>
          <w:szCs w:val="32"/>
        </w:rPr>
        <w:br w:type="page"/>
      </w:r>
    </w:p>
    <w:p w14:paraId="482098DE" w14:textId="01F9BE1A" w:rsidR="00B919C6" w:rsidRPr="002B1CF5" w:rsidRDefault="00B919C6" w:rsidP="00B919C6">
      <w:pPr>
        <w:pStyle w:val="11"/>
        <w:rPr>
          <w:rFonts w:ascii="PT Astra Serif" w:hAnsi="PT Astra Serif"/>
        </w:rPr>
      </w:pPr>
      <w:bookmarkStart w:id="5" w:name="_Toc448310438"/>
      <w:bookmarkStart w:id="6" w:name="_Toc188870926"/>
      <w:r w:rsidRPr="002B1CF5">
        <w:rPr>
          <w:rFonts w:ascii="PT Astra Serif" w:hAnsi="PT Astra Serif"/>
        </w:rPr>
        <w:t xml:space="preserve">Общий порядок подготовки и проведения </w:t>
      </w:r>
      <w:r w:rsidR="006369FC" w:rsidRPr="002B1CF5">
        <w:rPr>
          <w:rFonts w:ascii="PT Astra Serif" w:hAnsi="PT Astra Serif"/>
        </w:rPr>
        <w:t>тренировочн</w:t>
      </w:r>
      <w:r w:rsidR="002E07B4" w:rsidRPr="002B1CF5">
        <w:rPr>
          <w:rFonts w:ascii="PT Astra Serif" w:hAnsi="PT Astra Serif"/>
        </w:rPr>
        <w:t>ого</w:t>
      </w:r>
      <w:r w:rsidR="006369FC" w:rsidRPr="002B1CF5">
        <w:rPr>
          <w:rFonts w:ascii="PT Astra Serif" w:hAnsi="PT Astra Serif"/>
        </w:rPr>
        <w:t xml:space="preserve"> мероприяти</w:t>
      </w:r>
      <w:r w:rsidR="002E07B4" w:rsidRPr="002B1CF5">
        <w:rPr>
          <w:rFonts w:ascii="PT Astra Serif" w:hAnsi="PT Astra Serif"/>
        </w:rPr>
        <w:t>я</w:t>
      </w:r>
      <w:r w:rsidR="00B14F0F" w:rsidRPr="002B1CF5">
        <w:rPr>
          <w:rFonts w:ascii="PT Astra Serif" w:hAnsi="PT Astra Serif"/>
        </w:rPr>
        <w:t xml:space="preserve"> </w:t>
      </w:r>
      <w:r w:rsidR="007577F9" w:rsidRPr="002B1CF5">
        <w:rPr>
          <w:rFonts w:ascii="PT Astra Serif" w:hAnsi="PT Astra Serif"/>
        </w:rPr>
        <w:t xml:space="preserve">в формате </w:t>
      </w:r>
      <w:r w:rsidRPr="002B1CF5">
        <w:rPr>
          <w:rFonts w:ascii="PT Astra Serif" w:hAnsi="PT Astra Serif"/>
        </w:rPr>
        <w:t>ОГЭ</w:t>
      </w:r>
      <w:bookmarkEnd w:id="5"/>
      <w:bookmarkEnd w:id="6"/>
    </w:p>
    <w:p w14:paraId="685BDED3" w14:textId="149CD283" w:rsidR="000C3F70" w:rsidRPr="002B1CF5" w:rsidRDefault="006369FC" w:rsidP="003754E1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Тренировочн</w:t>
      </w:r>
      <w:r w:rsidR="00B14F0F" w:rsidRPr="002B1CF5">
        <w:rPr>
          <w:rFonts w:ascii="PT Astra Serif" w:hAnsi="PT Astra Serif"/>
        </w:rPr>
        <w:t>о</w:t>
      </w:r>
      <w:r w:rsidRPr="002B1CF5">
        <w:rPr>
          <w:rFonts w:ascii="PT Astra Serif" w:hAnsi="PT Astra Serif"/>
        </w:rPr>
        <w:t>е мероприяти</w:t>
      </w:r>
      <w:r w:rsidR="00B14F0F" w:rsidRPr="002B1CF5">
        <w:rPr>
          <w:rFonts w:ascii="PT Astra Serif" w:hAnsi="PT Astra Serif"/>
        </w:rPr>
        <w:t>е</w:t>
      </w:r>
      <w:r w:rsidRPr="002B1CF5">
        <w:rPr>
          <w:rFonts w:ascii="PT Astra Serif" w:hAnsi="PT Astra Serif"/>
        </w:rPr>
        <w:t xml:space="preserve"> </w:t>
      </w:r>
      <w:r w:rsidR="003754E1" w:rsidRPr="002B1CF5">
        <w:rPr>
          <w:rFonts w:ascii="PT Astra Serif" w:hAnsi="PT Astra Serif"/>
        </w:rPr>
        <w:t xml:space="preserve">(далее – ТМ) </w:t>
      </w:r>
      <w:r w:rsidRPr="002B1CF5">
        <w:rPr>
          <w:rFonts w:ascii="PT Astra Serif" w:hAnsi="PT Astra Serif"/>
        </w:rPr>
        <w:t>организу</w:t>
      </w:r>
      <w:r w:rsidR="002E07B4" w:rsidRPr="002B1CF5">
        <w:rPr>
          <w:rFonts w:ascii="PT Astra Serif" w:hAnsi="PT Astra Serif"/>
        </w:rPr>
        <w:t>е</w:t>
      </w:r>
      <w:r w:rsidRPr="002B1CF5">
        <w:rPr>
          <w:rFonts w:ascii="PT Astra Serif" w:hAnsi="PT Astra Serif"/>
        </w:rPr>
        <w:t xml:space="preserve">тся </w:t>
      </w:r>
      <w:r w:rsidR="003754E1" w:rsidRPr="002B1CF5">
        <w:rPr>
          <w:rFonts w:ascii="PT Astra Serif" w:hAnsi="PT Astra Serif"/>
        </w:rPr>
        <w:t xml:space="preserve">в целях диагностики уровня </w:t>
      </w:r>
      <w:r w:rsidR="002E07B4" w:rsidRPr="002B1CF5">
        <w:rPr>
          <w:rFonts w:ascii="PT Astra Serif" w:hAnsi="PT Astra Serif"/>
        </w:rPr>
        <w:t xml:space="preserve">образовательных достижений обучающихся 9 классов </w:t>
      </w:r>
      <w:r w:rsidR="003754E1" w:rsidRPr="002B1CF5">
        <w:rPr>
          <w:rFonts w:ascii="PT Astra Serif" w:hAnsi="PT Astra Serif"/>
        </w:rPr>
        <w:t>государственных образовательных организаций Санкт-Петербурга, реализующих основные образовательные программы основного общего образования (далее - образовательные организации)</w:t>
      </w:r>
      <w:r w:rsidR="00D84565" w:rsidRPr="002B1CF5">
        <w:rPr>
          <w:rFonts w:ascii="PT Astra Serif" w:hAnsi="PT Astra Serif"/>
        </w:rPr>
        <w:t>.</w:t>
      </w:r>
    </w:p>
    <w:p w14:paraId="60B3D537" w14:textId="5F0E040B" w:rsidR="000C3F70" w:rsidRPr="002B1CF5" w:rsidRDefault="000C3F70" w:rsidP="000C3F70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Участники ТМ – обучающиеся 9 классов государственных образовательных организаций, завершающие освоение программ основного общего образования в 202</w:t>
      </w:r>
      <w:r w:rsidR="005E16CD">
        <w:rPr>
          <w:rFonts w:ascii="PT Astra Serif" w:hAnsi="PT Astra Serif"/>
        </w:rPr>
        <w:t>4</w:t>
      </w:r>
      <w:r w:rsidRPr="002B1CF5">
        <w:rPr>
          <w:rFonts w:ascii="PT Astra Serif" w:hAnsi="PT Astra Serif"/>
        </w:rPr>
        <w:t>-202</w:t>
      </w:r>
      <w:r w:rsidR="005E16CD">
        <w:rPr>
          <w:rFonts w:ascii="PT Astra Serif" w:hAnsi="PT Astra Serif"/>
        </w:rPr>
        <w:t>5</w:t>
      </w:r>
      <w:r w:rsidRPr="002B1CF5">
        <w:rPr>
          <w:rFonts w:ascii="PT Astra Serif" w:hAnsi="PT Astra Serif"/>
        </w:rPr>
        <w:t xml:space="preserve"> учебном году.</w:t>
      </w:r>
    </w:p>
    <w:p w14:paraId="5806DACD" w14:textId="31C3CA2B" w:rsidR="000C3F70" w:rsidRPr="002B1CF5" w:rsidRDefault="000C3F70" w:rsidP="000C3F70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Обучающиеся с ограниченными возможностями здоровья (далее – ОВЗ) принимают участие в ТМ по своему желанию, на общих основаниях.</w:t>
      </w:r>
    </w:p>
    <w:p w14:paraId="688A4A3B" w14:textId="64A7E061" w:rsidR="006369FC" w:rsidRPr="002B1CF5" w:rsidRDefault="006369FC" w:rsidP="007577F9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Обучающиеся принимают участие в ТМ в своих образовательных организациях.</w:t>
      </w:r>
    </w:p>
    <w:p w14:paraId="3AA79C74" w14:textId="0898E6B7" w:rsidR="007577F9" w:rsidRPr="002B1CF5" w:rsidRDefault="00B14F0F" w:rsidP="007577F9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ТМ</w:t>
      </w:r>
      <w:r w:rsidR="007577F9" w:rsidRPr="002B1CF5">
        <w:rPr>
          <w:rFonts w:ascii="PT Astra Serif" w:hAnsi="PT Astra Serif"/>
        </w:rPr>
        <w:t xml:space="preserve"> провод</w:t>
      </w:r>
      <w:r w:rsidRPr="002B1CF5">
        <w:rPr>
          <w:rFonts w:ascii="PT Astra Serif" w:hAnsi="PT Astra Serif"/>
        </w:rPr>
        <w:t>и</w:t>
      </w:r>
      <w:r w:rsidR="007577F9" w:rsidRPr="002B1CF5">
        <w:rPr>
          <w:rFonts w:ascii="PT Astra Serif" w:hAnsi="PT Astra Serif"/>
        </w:rPr>
        <w:t>тся в формате основного государственного экзамена (далее – ОГЭ) по контрольно-измерительным материалам (далее – КИМ)</w:t>
      </w:r>
      <w:r w:rsidR="000543F5" w:rsidRPr="002B1CF5">
        <w:rPr>
          <w:rFonts w:ascii="PT Astra Serif" w:hAnsi="PT Astra Serif"/>
        </w:rPr>
        <w:t>,</w:t>
      </w:r>
      <w:r w:rsidR="007577F9" w:rsidRPr="002B1CF5">
        <w:rPr>
          <w:rFonts w:ascii="PT Astra Serif" w:hAnsi="PT Astra Serif"/>
        </w:rPr>
        <w:t xml:space="preserve"> составленным с использованием заданий из открытого банка заданий ОГЭ, размещенного на сайте </w:t>
      </w:r>
      <w:r w:rsidR="006369FC" w:rsidRPr="002B1CF5">
        <w:rPr>
          <w:rFonts w:ascii="PT Astra Serif" w:hAnsi="PT Astra Serif" w:cs="Times New Roman"/>
          <w:color w:val="000000"/>
        </w:rPr>
        <w:t>Федерального государственного бюджетного научного учреждения</w:t>
      </w:r>
      <w:r w:rsidR="00B95D39" w:rsidRPr="002B1CF5">
        <w:rPr>
          <w:rFonts w:ascii="PT Astra Serif" w:hAnsi="PT Astra Serif" w:cs="Times New Roman"/>
          <w:color w:val="000000"/>
        </w:rPr>
        <w:t xml:space="preserve"> </w:t>
      </w:r>
      <w:r w:rsidR="007577F9" w:rsidRPr="002B1CF5">
        <w:rPr>
          <w:rFonts w:ascii="PT Astra Serif" w:hAnsi="PT Astra Serif"/>
        </w:rPr>
        <w:t>«Федеральный инс</w:t>
      </w:r>
      <w:r w:rsidR="006369FC" w:rsidRPr="002B1CF5">
        <w:rPr>
          <w:rFonts w:ascii="PT Astra Serif" w:hAnsi="PT Astra Serif"/>
        </w:rPr>
        <w:t>титут педагогических измерений» (далее - ФГБНУ ФИПИ).</w:t>
      </w:r>
    </w:p>
    <w:p w14:paraId="7138CF61" w14:textId="3AB58E17" w:rsidR="006369FC" w:rsidRPr="002B1CF5" w:rsidRDefault="006369FC" w:rsidP="006369FC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КИМ для проведения ТМ</w:t>
      </w:r>
      <w:r w:rsidR="007577F9" w:rsidRPr="002B1CF5">
        <w:rPr>
          <w:rFonts w:ascii="PT Astra Serif" w:hAnsi="PT Astra Serif"/>
        </w:rPr>
        <w:t xml:space="preserve"> формиру</w:t>
      </w:r>
      <w:r w:rsidR="001C5603">
        <w:rPr>
          <w:rFonts w:ascii="PT Astra Serif" w:hAnsi="PT Astra Serif"/>
        </w:rPr>
        <w:t>ю</w:t>
      </w:r>
      <w:r w:rsidR="007577F9" w:rsidRPr="002B1CF5">
        <w:rPr>
          <w:rFonts w:ascii="PT Astra Serif" w:hAnsi="PT Astra Serif"/>
        </w:rPr>
        <w:t>т председател</w:t>
      </w:r>
      <w:r w:rsidR="001C5603">
        <w:rPr>
          <w:rFonts w:ascii="PT Astra Serif" w:hAnsi="PT Astra Serif"/>
        </w:rPr>
        <w:t>и</w:t>
      </w:r>
      <w:r w:rsidR="007577F9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предметн</w:t>
      </w:r>
      <w:r w:rsidR="001C5603">
        <w:rPr>
          <w:rFonts w:ascii="PT Astra Serif" w:hAnsi="PT Astra Serif"/>
        </w:rPr>
        <w:t>ых</w:t>
      </w:r>
      <w:r w:rsidRPr="002B1CF5">
        <w:rPr>
          <w:rFonts w:ascii="PT Astra Serif" w:hAnsi="PT Astra Serif"/>
        </w:rPr>
        <w:t xml:space="preserve"> комиссий ОГЭ </w:t>
      </w:r>
      <w:r w:rsidR="00B14F0F" w:rsidRPr="002B1CF5">
        <w:rPr>
          <w:rFonts w:ascii="PT Astra Serif" w:hAnsi="PT Astra Serif"/>
        </w:rPr>
        <w:t xml:space="preserve">по математике </w:t>
      </w:r>
      <w:r w:rsidR="005E16CD">
        <w:rPr>
          <w:rFonts w:ascii="PT Astra Serif" w:hAnsi="PT Astra Serif"/>
        </w:rPr>
        <w:t xml:space="preserve">и обществознанию </w:t>
      </w:r>
      <w:r w:rsidRPr="002B1CF5">
        <w:rPr>
          <w:rFonts w:ascii="PT Astra Serif" w:hAnsi="PT Astra Serif"/>
        </w:rPr>
        <w:t>на основе спецификации КИМ ОГЭ на 202</w:t>
      </w:r>
      <w:r w:rsidR="005E16CD">
        <w:rPr>
          <w:rFonts w:ascii="PT Astra Serif" w:hAnsi="PT Astra Serif"/>
        </w:rPr>
        <w:t>4</w:t>
      </w:r>
      <w:r w:rsidRPr="002B1CF5">
        <w:rPr>
          <w:rFonts w:ascii="PT Astra Serif" w:hAnsi="PT Astra Serif"/>
        </w:rPr>
        <w:t>/2</w:t>
      </w:r>
      <w:r w:rsidR="005E16CD">
        <w:rPr>
          <w:rFonts w:ascii="PT Astra Serif" w:hAnsi="PT Astra Serif"/>
        </w:rPr>
        <w:t>5</w:t>
      </w:r>
      <w:r w:rsidRPr="002B1CF5">
        <w:rPr>
          <w:rFonts w:ascii="PT Astra Serif" w:hAnsi="PT Astra Serif"/>
        </w:rPr>
        <w:t xml:space="preserve"> учебный год, разработанн</w:t>
      </w:r>
      <w:r w:rsidR="00B14F0F" w:rsidRPr="002B1CF5">
        <w:rPr>
          <w:rFonts w:ascii="PT Astra Serif" w:hAnsi="PT Astra Serif"/>
        </w:rPr>
        <w:t>ой</w:t>
      </w:r>
      <w:r w:rsidRPr="002B1CF5">
        <w:rPr>
          <w:rFonts w:ascii="PT Astra Serif" w:hAnsi="PT Astra Serif"/>
        </w:rPr>
        <w:t xml:space="preserve"> ФГБНУ ФИПИ.</w:t>
      </w:r>
    </w:p>
    <w:p w14:paraId="03C50053" w14:textId="77777777" w:rsidR="006369FC" w:rsidRPr="002B1CF5" w:rsidRDefault="006369FC" w:rsidP="007577F9">
      <w:pPr>
        <w:spacing w:line="240" w:lineRule="auto"/>
        <w:rPr>
          <w:rFonts w:ascii="PT Astra Serif" w:hAnsi="PT Astra Serif"/>
        </w:rPr>
      </w:pPr>
    </w:p>
    <w:p w14:paraId="09CD1444" w14:textId="42BB0634" w:rsidR="006369FC" w:rsidRDefault="007577F9" w:rsidP="006369FC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Дат</w:t>
      </w:r>
      <w:r w:rsidR="0018302C" w:rsidRPr="002B1CF5">
        <w:rPr>
          <w:rFonts w:ascii="PT Astra Serif" w:hAnsi="PT Astra Serif"/>
        </w:rPr>
        <w:t>а</w:t>
      </w:r>
      <w:r w:rsidRPr="002B1CF5">
        <w:rPr>
          <w:rFonts w:ascii="PT Astra Serif" w:hAnsi="PT Astra Serif"/>
        </w:rPr>
        <w:t xml:space="preserve"> пр</w:t>
      </w:r>
      <w:r w:rsidR="006369FC" w:rsidRPr="002B1CF5">
        <w:rPr>
          <w:rFonts w:ascii="PT Astra Serif" w:hAnsi="PT Astra Serif"/>
        </w:rPr>
        <w:t>оведения</w:t>
      </w:r>
      <w:r w:rsidR="00B14F0F" w:rsidRPr="002B1CF5">
        <w:rPr>
          <w:rFonts w:ascii="PT Astra Serif" w:hAnsi="PT Astra Serif"/>
        </w:rPr>
        <w:t xml:space="preserve"> ТМ </w:t>
      </w:r>
      <w:r w:rsidR="005E16CD">
        <w:rPr>
          <w:rFonts w:ascii="PT Astra Serif" w:hAnsi="PT Astra Serif"/>
        </w:rPr>
        <w:t xml:space="preserve">по математике </w:t>
      </w:r>
      <w:r w:rsidR="0018302C" w:rsidRPr="002B1CF5">
        <w:rPr>
          <w:rFonts w:ascii="PT Astra Serif" w:hAnsi="PT Astra Serif"/>
        </w:rPr>
        <w:t xml:space="preserve">– </w:t>
      </w:r>
      <w:r w:rsidR="0018302C" w:rsidRPr="002B1CF5">
        <w:rPr>
          <w:rFonts w:ascii="PT Astra Serif" w:hAnsi="PT Astra Serif"/>
          <w:b/>
        </w:rPr>
        <w:t>0</w:t>
      </w:r>
      <w:r w:rsidR="005E16CD">
        <w:rPr>
          <w:rFonts w:ascii="PT Astra Serif" w:hAnsi="PT Astra Serif"/>
          <w:b/>
        </w:rPr>
        <w:t>6</w:t>
      </w:r>
      <w:r w:rsidR="0018302C" w:rsidRPr="002B1CF5">
        <w:rPr>
          <w:rFonts w:ascii="PT Astra Serif" w:hAnsi="PT Astra Serif"/>
          <w:b/>
        </w:rPr>
        <w:t xml:space="preserve"> февраля 202</w:t>
      </w:r>
      <w:r w:rsidR="005E16CD">
        <w:rPr>
          <w:rFonts w:ascii="PT Astra Serif" w:hAnsi="PT Astra Serif"/>
          <w:b/>
        </w:rPr>
        <w:t>5</w:t>
      </w:r>
      <w:r w:rsidR="0018302C" w:rsidRPr="002B1CF5">
        <w:rPr>
          <w:rFonts w:ascii="PT Astra Serif" w:hAnsi="PT Astra Serif"/>
        </w:rPr>
        <w:t>.</w:t>
      </w:r>
    </w:p>
    <w:p w14:paraId="1BE9C578" w14:textId="4A326010" w:rsidR="005E16CD" w:rsidRPr="002B1CF5" w:rsidRDefault="005E16CD" w:rsidP="006369FC">
      <w:pPr>
        <w:spacing w:line="240" w:lineRule="auto"/>
        <w:rPr>
          <w:rFonts w:ascii="PT Astra Serif" w:hAnsi="PT Astra Serif"/>
        </w:rPr>
      </w:pPr>
      <w:r>
        <w:rPr>
          <w:rFonts w:ascii="PT Astra Serif" w:hAnsi="PT Astra Serif"/>
        </w:rPr>
        <w:t xml:space="preserve">Дата проведения ТМ по обществознанию – </w:t>
      </w:r>
      <w:r w:rsidRPr="005E16CD">
        <w:rPr>
          <w:rFonts w:ascii="PT Astra Serif" w:hAnsi="PT Astra Serif"/>
          <w:b/>
        </w:rPr>
        <w:t>26</w:t>
      </w:r>
      <w:r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  <w:b/>
        </w:rPr>
        <w:t>февраля 202</w:t>
      </w:r>
      <w:r>
        <w:rPr>
          <w:rFonts w:ascii="PT Astra Serif" w:hAnsi="PT Astra Serif"/>
          <w:b/>
        </w:rPr>
        <w:t>5</w:t>
      </w:r>
    </w:p>
    <w:p w14:paraId="2AE63E78" w14:textId="77777777" w:rsidR="0018302C" w:rsidRPr="002B1CF5" w:rsidRDefault="0018302C" w:rsidP="0018302C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Начало ТМ – 10:00.</w:t>
      </w:r>
    </w:p>
    <w:p w14:paraId="54CC62EA" w14:textId="53FDC0CA" w:rsidR="006369FC" w:rsidRPr="002B1CF5" w:rsidRDefault="0018302C" w:rsidP="0018302C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Продолжительность ТМ</w:t>
      </w:r>
      <w:r w:rsidR="005E16CD">
        <w:rPr>
          <w:rFonts w:ascii="PT Astra Serif" w:hAnsi="PT Astra Serif"/>
        </w:rPr>
        <w:t xml:space="preserve"> по </w:t>
      </w:r>
      <w:r w:rsidR="00C50478">
        <w:rPr>
          <w:rFonts w:ascii="PT Astra Serif" w:hAnsi="PT Astra Serif"/>
        </w:rPr>
        <w:t>математике</w:t>
      </w:r>
      <w:r w:rsidRPr="002B1CF5">
        <w:rPr>
          <w:rFonts w:ascii="PT Astra Serif" w:hAnsi="PT Astra Serif"/>
        </w:rPr>
        <w:t xml:space="preserve"> – 3ч.55 мин. Время окончания (если начало в 10:00) – 13.55.</w:t>
      </w:r>
    </w:p>
    <w:p w14:paraId="6489299E" w14:textId="346AC004" w:rsidR="00126678" w:rsidRPr="002B1CF5" w:rsidRDefault="0018302C" w:rsidP="007577F9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Разрешенные средства обучения и воспитания – линейка (приносит участник).</w:t>
      </w:r>
    </w:p>
    <w:p w14:paraId="122FB1F3" w14:textId="23ED7A21" w:rsidR="005E16CD" w:rsidRPr="002B1CF5" w:rsidRDefault="005E16CD" w:rsidP="005E16CD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Продолжительность ТМ</w:t>
      </w:r>
      <w:r>
        <w:rPr>
          <w:rFonts w:ascii="PT Astra Serif" w:hAnsi="PT Astra Serif"/>
        </w:rPr>
        <w:t xml:space="preserve"> по обществознанию</w:t>
      </w:r>
      <w:r w:rsidRPr="002B1CF5">
        <w:rPr>
          <w:rFonts w:ascii="PT Astra Serif" w:hAnsi="PT Astra Serif"/>
        </w:rPr>
        <w:t xml:space="preserve"> – 3ч. Время окончания (если начало в 10:00) – 13.</w:t>
      </w:r>
      <w:r w:rsidR="007220BD">
        <w:rPr>
          <w:rFonts w:ascii="PT Astra Serif" w:hAnsi="PT Astra Serif"/>
        </w:rPr>
        <w:t>00</w:t>
      </w:r>
      <w:r w:rsidRPr="002B1CF5">
        <w:rPr>
          <w:rFonts w:ascii="PT Astra Serif" w:hAnsi="PT Astra Serif"/>
        </w:rPr>
        <w:t>.</w:t>
      </w:r>
    </w:p>
    <w:p w14:paraId="31CF74BC" w14:textId="77777777" w:rsidR="0018302C" w:rsidRPr="002B1CF5" w:rsidRDefault="0018302C" w:rsidP="0018302C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Инструктаж участников не входит в продолжительность ТМ.</w:t>
      </w:r>
    </w:p>
    <w:p w14:paraId="7EBE14A1" w14:textId="77777777" w:rsidR="0018302C" w:rsidRPr="002B1CF5" w:rsidRDefault="0018302C" w:rsidP="0018302C">
      <w:pPr>
        <w:widowControl w:val="0"/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</w:rPr>
        <w:t xml:space="preserve">ТМ проводится с использованием именных бланков ответов. При заполнении бланков ответов используются </w:t>
      </w:r>
      <w:r w:rsidRPr="002B1CF5">
        <w:rPr>
          <w:rFonts w:ascii="PT Astra Serif" w:hAnsi="PT Astra Serif"/>
          <w:b/>
        </w:rPr>
        <w:t xml:space="preserve">Правила заполнения бланков ответов участников ОГЭ. </w:t>
      </w:r>
      <w:r w:rsidRPr="002B1CF5">
        <w:rPr>
          <w:rFonts w:ascii="PT Astra Serif" w:hAnsi="PT Astra Serif"/>
        </w:rPr>
        <w:t>Заполнять бланки необходимо</w:t>
      </w:r>
      <w:r w:rsidRPr="002B1CF5">
        <w:rPr>
          <w:rFonts w:ascii="PT Astra Serif" w:hAnsi="PT Astra Serif"/>
          <w:b/>
        </w:rPr>
        <w:t xml:space="preserve"> черной гелевой ручкой.</w:t>
      </w:r>
    </w:p>
    <w:p w14:paraId="7E5536A9" w14:textId="77777777" w:rsidR="0018302C" w:rsidRPr="002B1CF5" w:rsidRDefault="0018302C" w:rsidP="007577F9">
      <w:pPr>
        <w:spacing w:line="240" w:lineRule="auto"/>
        <w:rPr>
          <w:rFonts w:ascii="PT Astra Serif" w:hAnsi="PT Astra Serif"/>
          <w:b/>
        </w:rPr>
      </w:pPr>
    </w:p>
    <w:p w14:paraId="0181613D" w14:textId="7C853905" w:rsidR="008C5629" w:rsidRPr="002B1CF5" w:rsidRDefault="008C5629" w:rsidP="007577F9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>Именные б</w:t>
      </w:r>
      <w:r w:rsidR="00925BCC" w:rsidRPr="002B1CF5">
        <w:rPr>
          <w:rFonts w:ascii="PT Astra Serif" w:hAnsi="PT Astra Serif"/>
          <w:b/>
        </w:rPr>
        <w:t xml:space="preserve">ланки </w:t>
      </w:r>
      <w:r w:rsidRPr="002B1CF5">
        <w:rPr>
          <w:rFonts w:ascii="PT Astra Serif" w:hAnsi="PT Astra Serif"/>
          <w:b/>
        </w:rPr>
        <w:t xml:space="preserve">ответов </w:t>
      </w:r>
      <w:r w:rsidR="006369FC" w:rsidRPr="002B1CF5">
        <w:rPr>
          <w:rFonts w:ascii="PT Astra Serif" w:hAnsi="PT Astra Serif"/>
        </w:rPr>
        <w:t>для проведения ТМ</w:t>
      </w:r>
      <w:r w:rsidR="007577F9" w:rsidRPr="002B1CF5">
        <w:rPr>
          <w:rFonts w:ascii="PT Astra Serif" w:hAnsi="PT Astra Serif"/>
        </w:rPr>
        <w:t xml:space="preserve"> передаются в образовательную ор</w:t>
      </w:r>
      <w:r w:rsidR="006369FC" w:rsidRPr="002B1CF5">
        <w:rPr>
          <w:rFonts w:ascii="PT Astra Serif" w:hAnsi="PT Astra Serif"/>
        </w:rPr>
        <w:t xml:space="preserve">ганизацию </w:t>
      </w:r>
      <w:r w:rsidR="00925BCC" w:rsidRPr="002B1CF5">
        <w:rPr>
          <w:rFonts w:ascii="PT Astra Serif" w:hAnsi="PT Astra Serif"/>
        </w:rPr>
        <w:t>в бумажном виде</w:t>
      </w:r>
      <w:r w:rsidR="00F8622B" w:rsidRPr="002B1CF5">
        <w:rPr>
          <w:rFonts w:ascii="PT Astra Serif" w:hAnsi="PT Astra Serif"/>
          <w:b/>
        </w:rPr>
        <w:t>.</w:t>
      </w:r>
    </w:p>
    <w:p w14:paraId="3FB55677" w14:textId="63F698A0" w:rsidR="008C5629" w:rsidRPr="002B1CF5" w:rsidRDefault="008C5629" w:rsidP="007577F9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 xml:space="preserve">Дополнительные бланки ответов </w:t>
      </w:r>
      <w:r w:rsidRPr="002B1CF5">
        <w:rPr>
          <w:rFonts w:ascii="PT Astra Serif" w:hAnsi="PT Astra Serif"/>
        </w:rPr>
        <w:t>передаются в образовательную организацию в электронном виде и распечатываются в образовательной организации при проведении ТМ по мере необходимости</w:t>
      </w:r>
      <w:r w:rsidRPr="002B1CF5">
        <w:rPr>
          <w:rFonts w:ascii="PT Astra Serif" w:hAnsi="PT Astra Serif"/>
          <w:b/>
        </w:rPr>
        <w:t>.</w:t>
      </w:r>
    </w:p>
    <w:p w14:paraId="25054B6A" w14:textId="221B286F" w:rsidR="007577F9" w:rsidRPr="002B1CF5" w:rsidRDefault="00925BCC" w:rsidP="007577F9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 xml:space="preserve">КИМ </w:t>
      </w:r>
      <w:r w:rsidRPr="002B1CF5">
        <w:rPr>
          <w:rFonts w:ascii="PT Astra Serif" w:hAnsi="PT Astra Serif"/>
        </w:rPr>
        <w:t xml:space="preserve">передаются в образовательную организацию </w:t>
      </w:r>
      <w:r w:rsidR="006369FC" w:rsidRPr="002B1CF5">
        <w:rPr>
          <w:rFonts w:ascii="PT Astra Serif" w:hAnsi="PT Astra Serif"/>
        </w:rPr>
        <w:t>накануне проведения ТМ</w:t>
      </w:r>
      <w:r w:rsidR="007577F9" w:rsidRPr="002B1CF5">
        <w:rPr>
          <w:rFonts w:ascii="PT Astra Serif" w:hAnsi="PT Astra Serif"/>
        </w:rPr>
        <w:t xml:space="preserve"> в электронном виде и распечатываются в образовательной организации</w:t>
      </w:r>
      <w:r w:rsidRPr="002B1CF5">
        <w:rPr>
          <w:rFonts w:ascii="PT Astra Serif" w:hAnsi="PT Astra Serif"/>
        </w:rPr>
        <w:t xml:space="preserve"> в день проведения ТМ</w:t>
      </w:r>
      <w:r w:rsidR="00F8622B" w:rsidRPr="002B1CF5">
        <w:rPr>
          <w:rFonts w:ascii="PT Astra Serif" w:hAnsi="PT Astra Serif"/>
          <w:b/>
        </w:rPr>
        <w:t>.</w:t>
      </w:r>
    </w:p>
    <w:p w14:paraId="7EFC2B00" w14:textId="77777777" w:rsidR="0018302C" w:rsidRPr="002B1CF5" w:rsidRDefault="0018302C" w:rsidP="0018302C">
      <w:pPr>
        <w:spacing w:line="240" w:lineRule="auto"/>
        <w:ind w:firstLine="708"/>
        <w:rPr>
          <w:rFonts w:ascii="PT Astra Serif" w:hAnsi="PT Astra Serif"/>
        </w:rPr>
      </w:pPr>
    </w:p>
    <w:p w14:paraId="2B0A93F7" w14:textId="77777777" w:rsidR="0018302C" w:rsidRPr="002B1CF5" w:rsidRDefault="0018302C" w:rsidP="0018302C">
      <w:pPr>
        <w:spacing w:line="240" w:lineRule="auto"/>
        <w:ind w:firstLine="708"/>
        <w:rPr>
          <w:rFonts w:ascii="PT Astra Serif" w:hAnsi="PT Astra Serif"/>
        </w:rPr>
      </w:pPr>
    </w:p>
    <w:p w14:paraId="0615A113" w14:textId="77777777" w:rsidR="0018302C" w:rsidRPr="002B1CF5" w:rsidRDefault="0018302C" w:rsidP="002B1CF5">
      <w:pPr>
        <w:keepNext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При проведении ТМ используются следующие формы:</w:t>
      </w:r>
    </w:p>
    <w:p w14:paraId="06D11153" w14:textId="77777777" w:rsidR="0018302C" w:rsidRPr="002B1CF5" w:rsidRDefault="0018302C" w:rsidP="0018302C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>ведомость учета участников экзамена и экзаменационных материалов в аудитории (форма ППЭ-05-02) – печатается в РЦОИ, одна на каждый класс, фамилии участников будут располагаться в алфавитном порядке;</w:t>
      </w:r>
    </w:p>
    <w:p w14:paraId="1D925234" w14:textId="77777777" w:rsidR="0018302C" w:rsidRPr="002B1CF5" w:rsidRDefault="0018302C" w:rsidP="0018302C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>ППЭ-13 «Протокол учета и передачи на обработку экзаменационных материалов ППЭ» - печатается в РЦОИ;</w:t>
      </w:r>
    </w:p>
    <w:p w14:paraId="11685F73" w14:textId="77777777" w:rsidR="0018302C" w:rsidRPr="002B1CF5" w:rsidRDefault="0018302C" w:rsidP="0018302C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>ведомость использования дополнительных бланков ответов №2 (форма ППЭ-12-03) – печатается ОО в необходимом количестве (одна на аудиторию);</w:t>
      </w:r>
    </w:p>
    <w:p w14:paraId="6C2267FC" w14:textId="77777777" w:rsidR="0018302C" w:rsidRPr="002B1CF5" w:rsidRDefault="0018302C" w:rsidP="0018302C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>Ведомость коррекции персональных данных (форма ППЭ-12-02) - печатается ОО в необходимом количестве.</w:t>
      </w:r>
    </w:p>
    <w:p w14:paraId="7BA6490F" w14:textId="77777777" w:rsidR="002C399E" w:rsidRPr="002B1CF5" w:rsidRDefault="002C399E" w:rsidP="007577F9">
      <w:pPr>
        <w:spacing w:line="240" w:lineRule="auto"/>
        <w:rPr>
          <w:rFonts w:ascii="PT Astra Serif" w:hAnsi="PT Astra Serif"/>
        </w:rPr>
      </w:pPr>
    </w:p>
    <w:p w14:paraId="2C291F78" w14:textId="206B0080" w:rsidR="002C399E" w:rsidRPr="002B1CF5" w:rsidRDefault="007577F9" w:rsidP="002C399E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Проверку заданий части 2 с </w:t>
      </w:r>
      <w:r w:rsidR="002C399E" w:rsidRPr="002B1CF5">
        <w:rPr>
          <w:rFonts w:ascii="PT Astra Serif" w:hAnsi="PT Astra Serif"/>
        </w:rPr>
        <w:t xml:space="preserve">развернутыми </w:t>
      </w:r>
      <w:r w:rsidRPr="002B1CF5">
        <w:rPr>
          <w:rFonts w:ascii="PT Astra Serif" w:hAnsi="PT Astra Serif"/>
        </w:rPr>
        <w:t>ответами осуществляют эксперты, члены Предметн</w:t>
      </w:r>
      <w:r w:rsidR="007220BD">
        <w:rPr>
          <w:rFonts w:ascii="PT Astra Serif" w:hAnsi="PT Astra Serif"/>
        </w:rPr>
        <w:t>ых</w:t>
      </w:r>
      <w:r w:rsidRPr="002B1CF5">
        <w:rPr>
          <w:rFonts w:ascii="PT Astra Serif" w:hAnsi="PT Astra Serif"/>
        </w:rPr>
        <w:t xml:space="preserve"> комисси</w:t>
      </w:r>
      <w:r w:rsidR="007220BD">
        <w:rPr>
          <w:rFonts w:ascii="PT Astra Serif" w:hAnsi="PT Astra Serif"/>
        </w:rPr>
        <w:t>й</w:t>
      </w:r>
      <w:r w:rsidRPr="002B1CF5">
        <w:rPr>
          <w:rFonts w:ascii="PT Astra Serif" w:hAnsi="PT Astra Serif"/>
        </w:rPr>
        <w:t xml:space="preserve"> Санкт-Петербурга</w:t>
      </w:r>
      <w:r w:rsidR="006369FC" w:rsidRPr="002B1CF5">
        <w:rPr>
          <w:rFonts w:ascii="PT Astra Serif" w:hAnsi="PT Astra Serif"/>
        </w:rPr>
        <w:t xml:space="preserve"> (далее - ПК СПб)</w:t>
      </w:r>
      <w:r w:rsidRPr="002B1CF5">
        <w:rPr>
          <w:rFonts w:ascii="PT Astra Serif" w:hAnsi="PT Astra Serif"/>
        </w:rPr>
        <w:t xml:space="preserve">. </w:t>
      </w:r>
      <w:r w:rsidR="0018302C" w:rsidRPr="002B1CF5">
        <w:rPr>
          <w:rFonts w:ascii="PT Astra Serif" w:hAnsi="PT Astra Serif"/>
        </w:rPr>
        <w:t>К</w:t>
      </w:r>
      <w:r w:rsidRPr="002B1CF5">
        <w:rPr>
          <w:rFonts w:ascii="PT Astra Serif" w:hAnsi="PT Astra Serif"/>
        </w:rPr>
        <w:t>аждая рабо</w:t>
      </w:r>
      <w:r w:rsidR="002C399E" w:rsidRPr="002B1CF5">
        <w:rPr>
          <w:rFonts w:ascii="PT Astra Serif" w:hAnsi="PT Astra Serif"/>
        </w:rPr>
        <w:t xml:space="preserve">та проверяется одним экспертом (очно или дистанционно). Для проведения дистанционной проверки экспертам необходимо получить ссылку </w:t>
      </w:r>
      <w:r w:rsidR="003754E1" w:rsidRPr="002B1CF5">
        <w:rPr>
          <w:rFonts w:ascii="PT Astra Serif" w:hAnsi="PT Astra Serif"/>
        </w:rPr>
        <w:t>для</w:t>
      </w:r>
      <w:r w:rsidR="002C399E" w:rsidRPr="002B1CF5">
        <w:rPr>
          <w:rFonts w:ascii="PT Astra Serif" w:hAnsi="PT Astra Serif"/>
        </w:rPr>
        <w:t xml:space="preserve"> скачивани</w:t>
      </w:r>
      <w:r w:rsidR="003754E1" w:rsidRPr="002B1CF5">
        <w:rPr>
          <w:rFonts w:ascii="PT Astra Serif" w:hAnsi="PT Astra Serif"/>
        </w:rPr>
        <w:t>я</w:t>
      </w:r>
      <w:r w:rsidR="002C399E" w:rsidRPr="002B1CF5">
        <w:rPr>
          <w:rFonts w:ascii="PT Astra Serif" w:hAnsi="PT Astra Serif"/>
        </w:rPr>
        <w:t xml:space="preserve"> бланков для проверки, затем заполнить протоколы проверки и передать их в СПбЦОКОиИТ для сканирования и обработки.</w:t>
      </w:r>
    </w:p>
    <w:p w14:paraId="1F7A26A4" w14:textId="77777777" w:rsidR="002C399E" w:rsidRPr="002B1CF5" w:rsidRDefault="002C399E" w:rsidP="007577F9">
      <w:pPr>
        <w:widowControl w:val="0"/>
        <w:spacing w:line="240" w:lineRule="auto"/>
        <w:rPr>
          <w:rFonts w:ascii="PT Astra Serif" w:hAnsi="PT Astra Serif"/>
        </w:rPr>
      </w:pPr>
    </w:p>
    <w:p w14:paraId="6E0FCB2D" w14:textId="1BF39821" w:rsidR="007577F9" w:rsidRPr="002B1CF5" w:rsidRDefault="007577F9" w:rsidP="007577F9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Результ</w:t>
      </w:r>
      <w:r w:rsidR="006369FC" w:rsidRPr="002B1CF5">
        <w:rPr>
          <w:rFonts w:ascii="PT Astra Serif" w:hAnsi="PT Astra Serif"/>
        </w:rPr>
        <w:t>аты проверки работ участников ТМ</w:t>
      </w:r>
      <w:r w:rsidRPr="002B1CF5">
        <w:rPr>
          <w:rFonts w:ascii="PT Astra Serif" w:hAnsi="PT Astra Serif"/>
        </w:rPr>
        <w:t xml:space="preserve"> будут переданы в ОО</w:t>
      </w:r>
      <w:r w:rsidR="002C399E" w:rsidRPr="002B1CF5">
        <w:rPr>
          <w:rFonts w:ascii="PT Astra Serif" w:hAnsi="PT Astra Serif"/>
        </w:rPr>
        <w:t xml:space="preserve"> в электронном виде</w:t>
      </w:r>
      <w:r w:rsidRPr="002B1CF5">
        <w:rPr>
          <w:rFonts w:ascii="PT Astra Serif" w:hAnsi="PT Astra Serif"/>
        </w:rPr>
        <w:t>.</w:t>
      </w:r>
    </w:p>
    <w:p w14:paraId="38FBB72F" w14:textId="77777777" w:rsidR="007577F9" w:rsidRPr="002B1CF5" w:rsidRDefault="007577F9" w:rsidP="007577F9">
      <w:pPr>
        <w:spacing w:line="240" w:lineRule="auto"/>
        <w:rPr>
          <w:rFonts w:ascii="PT Astra Serif" w:hAnsi="PT Astra Serif"/>
        </w:rPr>
      </w:pPr>
    </w:p>
    <w:p w14:paraId="5B9855F8" w14:textId="27060EC8" w:rsidR="007577F9" w:rsidRPr="002B1CF5" w:rsidRDefault="006369FC" w:rsidP="007577F9">
      <w:pPr>
        <w:widowControl w:val="0"/>
        <w:spacing w:line="276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>Участники тренировочных мероприятий</w:t>
      </w:r>
    </w:p>
    <w:p w14:paraId="7E270200" w14:textId="1723D7C5" w:rsidR="007577F9" w:rsidRPr="001C5603" w:rsidRDefault="007577F9" w:rsidP="007577F9">
      <w:pPr>
        <w:widowControl w:val="0"/>
        <w:spacing w:line="240" w:lineRule="auto"/>
        <w:rPr>
          <w:rFonts w:ascii="PT Astra Serif" w:hAnsi="PT Astra Serif"/>
        </w:rPr>
      </w:pPr>
      <w:r w:rsidRPr="001C5603">
        <w:rPr>
          <w:rFonts w:ascii="PT Astra Serif" w:hAnsi="PT Astra Serif"/>
        </w:rPr>
        <w:t xml:space="preserve">В </w:t>
      </w:r>
      <w:r w:rsidR="006369FC" w:rsidRPr="001C5603">
        <w:rPr>
          <w:rFonts w:ascii="PT Astra Serif" w:hAnsi="PT Astra Serif"/>
        </w:rPr>
        <w:t>ТМ</w:t>
      </w:r>
      <w:r w:rsidRPr="001C5603">
        <w:rPr>
          <w:rFonts w:ascii="PT Astra Serif" w:hAnsi="PT Astra Serif"/>
        </w:rPr>
        <w:t xml:space="preserve"> </w:t>
      </w:r>
      <w:r w:rsidR="008676B1" w:rsidRPr="001C5603">
        <w:rPr>
          <w:rFonts w:ascii="PT Astra Serif" w:hAnsi="PT Astra Serif"/>
        </w:rPr>
        <w:t xml:space="preserve">по математике </w:t>
      </w:r>
      <w:r w:rsidRPr="001C5603">
        <w:rPr>
          <w:rFonts w:ascii="PT Astra Serif" w:hAnsi="PT Astra Serif"/>
        </w:rPr>
        <w:t>прин</w:t>
      </w:r>
      <w:r w:rsidR="006369FC" w:rsidRPr="001C5603">
        <w:rPr>
          <w:rFonts w:ascii="PT Astra Serif" w:hAnsi="PT Astra Serif"/>
        </w:rPr>
        <w:t>имают участие обучающиеся 9</w:t>
      </w:r>
      <w:r w:rsidRPr="001C5603">
        <w:rPr>
          <w:rFonts w:ascii="PT Astra Serif" w:hAnsi="PT Astra Serif"/>
        </w:rPr>
        <w:t>х классов</w:t>
      </w:r>
      <w:r w:rsidR="002C399E" w:rsidRPr="001C5603">
        <w:rPr>
          <w:rFonts w:ascii="PT Astra Serif" w:hAnsi="PT Astra Serif"/>
        </w:rPr>
        <w:t xml:space="preserve"> </w:t>
      </w:r>
      <w:r w:rsidR="001C5603" w:rsidRPr="001C5603">
        <w:rPr>
          <w:rFonts w:ascii="PT Astra Serif" w:hAnsi="PT Astra Serif"/>
        </w:rPr>
        <w:t>государственных образовательных организаций, зарегистрированные для участия в ОГЭ по математике в 2025 году.</w:t>
      </w:r>
    </w:p>
    <w:p w14:paraId="43FEE57F" w14:textId="7A978EFD" w:rsidR="007220BD" w:rsidRPr="002B1CF5" w:rsidRDefault="007220BD" w:rsidP="007577F9">
      <w:pPr>
        <w:widowControl w:val="0"/>
        <w:spacing w:line="240" w:lineRule="auto"/>
        <w:rPr>
          <w:rFonts w:ascii="PT Astra Serif" w:hAnsi="PT Astra Serif"/>
        </w:rPr>
      </w:pPr>
      <w:r w:rsidRPr="001C5603">
        <w:rPr>
          <w:rFonts w:ascii="PT Astra Serif" w:hAnsi="PT Astra Serif"/>
        </w:rPr>
        <w:t xml:space="preserve">В ТМ по обществознанию </w:t>
      </w:r>
      <w:r w:rsidR="001C5603" w:rsidRPr="001C5603">
        <w:rPr>
          <w:rFonts w:ascii="PT Astra Serif" w:hAnsi="PT Astra Serif"/>
        </w:rPr>
        <w:t xml:space="preserve">принимают участие обучающиеся 9х классов государственных образовательных организаций, зарегистрированные для участия в ОГЭ по </w:t>
      </w:r>
      <w:r w:rsidRPr="001C5603">
        <w:rPr>
          <w:rFonts w:ascii="PT Astra Serif" w:hAnsi="PT Astra Serif"/>
        </w:rPr>
        <w:t>обществознанию в 2025 году.</w:t>
      </w:r>
    </w:p>
    <w:p w14:paraId="3984C451" w14:textId="779F8140" w:rsidR="007577F9" w:rsidRPr="002B1CF5" w:rsidRDefault="007577F9" w:rsidP="007577F9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Обучающиеся образовательных учреждений, реализующих исключительно адаптированные образовательные программы, принимают участие в выполнении работ по решению образовательной организации на общих основаниях.</w:t>
      </w:r>
    </w:p>
    <w:p w14:paraId="356C3D41" w14:textId="3D2E5F79" w:rsidR="007577F9" w:rsidRPr="002B1CF5" w:rsidRDefault="007577F9" w:rsidP="007577F9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Участники с ОВЗ, инвалиды и дети-инвалиды, а также обучающиеся по состоянию здоровья на дому принимают участие в выполнении работ по желанию, на общих основаниях.</w:t>
      </w:r>
    </w:p>
    <w:p w14:paraId="1476BAB0" w14:textId="1E5515FF" w:rsidR="007577F9" w:rsidRPr="002B1CF5" w:rsidRDefault="007577F9" w:rsidP="007577F9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Обучающиеся учреждений, находящихся в ведении федеральных органов исполнительной власти, принимают участие в выполнении работ по решению учреждения</w:t>
      </w:r>
      <w:r w:rsidR="002C399E" w:rsidRPr="002B1CF5">
        <w:rPr>
          <w:rFonts w:ascii="PT Astra Serif" w:hAnsi="PT Astra Serif"/>
        </w:rPr>
        <w:t>.</w:t>
      </w:r>
    </w:p>
    <w:p w14:paraId="3205EEFD" w14:textId="77777777" w:rsidR="007577F9" w:rsidRPr="002B1CF5" w:rsidRDefault="007577F9" w:rsidP="007577F9">
      <w:pPr>
        <w:widowControl w:val="0"/>
        <w:spacing w:line="276" w:lineRule="auto"/>
        <w:rPr>
          <w:rFonts w:ascii="PT Astra Serif" w:hAnsi="PT Astra Serif"/>
          <w:b/>
        </w:rPr>
      </w:pPr>
    </w:p>
    <w:p w14:paraId="29E49DC6" w14:textId="5F7F2008" w:rsidR="007577F9" w:rsidRPr="002B1CF5" w:rsidRDefault="006369FC" w:rsidP="007577F9">
      <w:pPr>
        <w:widowControl w:val="0"/>
        <w:spacing w:line="276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>Помещения для проведения тренировочных мероприятий</w:t>
      </w:r>
    </w:p>
    <w:p w14:paraId="4285725F" w14:textId="34D2AE70" w:rsidR="007577F9" w:rsidRPr="002B1CF5" w:rsidRDefault="007577F9" w:rsidP="007577F9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Мероприятия проводятся в образовательных организациях, где обучающиеся осваивают программу </w:t>
      </w:r>
      <w:r w:rsidR="000A1CE1" w:rsidRPr="002B1CF5">
        <w:rPr>
          <w:rFonts w:ascii="PT Astra Serif" w:hAnsi="PT Astra Serif"/>
        </w:rPr>
        <w:t>основного</w:t>
      </w:r>
      <w:r w:rsidRPr="002B1CF5">
        <w:rPr>
          <w:rFonts w:ascii="PT Astra Serif" w:hAnsi="PT Astra Serif"/>
        </w:rPr>
        <w:t xml:space="preserve"> общего образования.</w:t>
      </w:r>
    </w:p>
    <w:p w14:paraId="14817E41" w14:textId="69FE6155" w:rsidR="007577F9" w:rsidRPr="002B1CF5" w:rsidRDefault="006369FC" w:rsidP="007577F9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Для проведения ТМ</w:t>
      </w:r>
      <w:r w:rsidR="007577F9" w:rsidRPr="002B1CF5">
        <w:rPr>
          <w:rFonts w:ascii="PT Astra Serif" w:hAnsi="PT Astra Serif"/>
        </w:rPr>
        <w:t xml:space="preserve"> рекомендуется использова</w:t>
      </w:r>
      <w:r w:rsidRPr="002B1CF5">
        <w:rPr>
          <w:rFonts w:ascii="PT Astra Serif" w:hAnsi="PT Astra Serif"/>
        </w:rPr>
        <w:t>ть помещения, закрепленные за 9</w:t>
      </w:r>
      <w:r w:rsidR="007577F9" w:rsidRPr="002B1CF5">
        <w:rPr>
          <w:rFonts w:ascii="PT Astra Serif" w:hAnsi="PT Astra Serif"/>
        </w:rPr>
        <w:t xml:space="preserve"> классами. Участники должны располагаться по одному человеку за рабочим столом.</w:t>
      </w:r>
    </w:p>
    <w:p w14:paraId="46D551FD" w14:textId="5BBBEEA0" w:rsidR="007577F9" w:rsidRPr="002B1CF5" w:rsidRDefault="006369FC" w:rsidP="007577F9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Личные вещи участники ТМ</w:t>
      </w:r>
      <w:r w:rsidR="007577F9" w:rsidRPr="002B1CF5">
        <w:rPr>
          <w:rFonts w:ascii="PT Astra Serif" w:hAnsi="PT Astra Serif"/>
        </w:rPr>
        <w:t xml:space="preserve"> должны оставить в специально приготовленном помещении.</w:t>
      </w:r>
    </w:p>
    <w:p w14:paraId="4B3FF05D" w14:textId="77777777" w:rsidR="00E54215" w:rsidRPr="002B1CF5" w:rsidRDefault="007577F9" w:rsidP="00E54215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Количество, общая площадь и состояние помещений, п</w:t>
      </w:r>
      <w:r w:rsidR="006369FC" w:rsidRPr="002B1CF5">
        <w:rPr>
          <w:rFonts w:ascii="PT Astra Serif" w:hAnsi="PT Astra Serif"/>
        </w:rPr>
        <w:t>редоставляемых для проведения ТМ</w:t>
      </w:r>
      <w:r w:rsidRPr="002B1CF5">
        <w:rPr>
          <w:rFonts w:ascii="PT Astra Serif" w:hAnsi="PT Astra Serif"/>
        </w:rPr>
        <w:t>, должны обеспе</w:t>
      </w:r>
      <w:r w:rsidR="006369FC" w:rsidRPr="002B1CF5">
        <w:rPr>
          <w:rFonts w:ascii="PT Astra Serif" w:hAnsi="PT Astra Serif"/>
        </w:rPr>
        <w:t>чивать проведение ТМ</w:t>
      </w:r>
      <w:r w:rsidRPr="002B1CF5">
        <w:rPr>
          <w:rFonts w:ascii="PT Astra Serif" w:hAnsi="PT Astra Serif"/>
        </w:rPr>
        <w:t xml:space="preserve"> в условиях, соответствующих требованиям санитарно-эпидемио</w:t>
      </w:r>
      <w:r w:rsidR="00E54215" w:rsidRPr="002B1CF5">
        <w:rPr>
          <w:rFonts w:ascii="PT Astra Serif" w:hAnsi="PT Astra Serif"/>
        </w:rPr>
        <w:t>логических правил и нормативов.</w:t>
      </w:r>
    </w:p>
    <w:p w14:paraId="496C4607" w14:textId="77777777" w:rsidR="00E54215" w:rsidRPr="002B1CF5" w:rsidRDefault="00E54215" w:rsidP="00E54215">
      <w:pPr>
        <w:widowControl w:val="0"/>
        <w:spacing w:line="240" w:lineRule="auto"/>
        <w:rPr>
          <w:rFonts w:ascii="PT Astra Serif" w:hAnsi="PT Astra Serif"/>
        </w:rPr>
      </w:pPr>
    </w:p>
    <w:p w14:paraId="1479E953" w14:textId="6EF50922" w:rsidR="007577F9" w:rsidRPr="002B1CF5" w:rsidRDefault="006369FC" w:rsidP="00E54215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  <w:b/>
          <w:color w:val="000000"/>
        </w:rPr>
        <w:t>Сотрудники ОО, привлекаемые к тренировочным мероприятиям</w:t>
      </w:r>
    </w:p>
    <w:p w14:paraId="51F55713" w14:textId="4D92D591" w:rsidR="00F3171E" w:rsidRPr="002B1CF5" w:rsidRDefault="006369FC" w:rsidP="006369FC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Для проведения ТМ</w:t>
      </w:r>
      <w:r w:rsidR="007577F9" w:rsidRPr="002B1CF5">
        <w:rPr>
          <w:rFonts w:ascii="PT Astra Serif" w:hAnsi="PT Astra Serif"/>
        </w:rPr>
        <w:t xml:space="preserve"> необходимо назначить технического специалиста и организаторов в аудиторию(и) проведения </w:t>
      </w:r>
      <w:r w:rsidRPr="002B1CF5">
        <w:rPr>
          <w:rFonts w:ascii="PT Astra Serif" w:hAnsi="PT Astra Serif"/>
        </w:rPr>
        <w:t>ТМ</w:t>
      </w:r>
      <w:r w:rsidR="007577F9" w:rsidRPr="002B1CF5">
        <w:rPr>
          <w:rFonts w:ascii="PT Astra Serif" w:hAnsi="PT Astra Serif"/>
        </w:rPr>
        <w:t xml:space="preserve"> из расчета один о</w:t>
      </w:r>
      <w:r w:rsidR="00E54215" w:rsidRPr="002B1CF5">
        <w:rPr>
          <w:rFonts w:ascii="PT Astra Serif" w:hAnsi="PT Astra Serif"/>
        </w:rPr>
        <w:t>рганизатор на 15-20 участников.</w:t>
      </w:r>
    </w:p>
    <w:p w14:paraId="7D93AA9D" w14:textId="4C1A639F" w:rsidR="007577F9" w:rsidRPr="002B1CF5" w:rsidRDefault="007577F9" w:rsidP="006369FC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Других сотрудников руководитель ОО назначает по своему усмотрению, исходя из условий проведения </w:t>
      </w:r>
      <w:r w:rsidR="006369FC" w:rsidRPr="002B1CF5">
        <w:rPr>
          <w:rFonts w:ascii="PT Astra Serif" w:hAnsi="PT Astra Serif"/>
        </w:rPr>
        <w:t>ТМ в ОО.</w:t>
      </w:r>
    </w:p>
    <w:p w14:paraId="16AF6E69" w14:textId="77777777" w:rsidR="006369FC" w:rsidRPr="002B1CF5" w:rsidRDefault="006369FC" w:rsidP="006369FC">
      <w:pPr>
        <w:widowControl w:val="0"/>
        <w:spacing w:line="240" w:lineRule="auto"/>
        <w:rPr>
          <w:rFonts w:ascii="PT Astra Serif" w:hAnsi="PT Astra Serif"/>
        </w:rPr>
      </w:pPr>
    </w:p>
    <w:p w14:paraId="3B5EED07" w14:textId="49341DCE" w:rsidR="007577F9" w:rsidRPr="002B1CF5" w:rsidRDefault="006369FC" w:rsidP="007577F9">
      <w:pPr>
        <w:widowControl w:val="0"/>
        <w:spacing w:line="276" w:lineRule="auto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t>Получение материалов тренировочных мероприятий</w:t>
      </w:r>
    </w:p>
    <w:p w14:paraId="43B808AC" w14:textId="6E611279" w:rsidR="007577F9" w:rsidRPr="002B1CF5" w:rsidRDefault="00AA7EA8" w:rsidP="007577F9">
      <w:pPr>
        <w:widowControl w:val="0"/>
        <w:spacing w:line="240" w:lineRule="auto"/>
        <w:rPr>
          <w:rFonts w:ascii="PT Astra Serif" w:hAnsi="PT Astra Serif"/>
          <w:color w:val="000000"/>
        </w:rPr>
      </w:pPr>
      <w:r w:rsidRPr="002B1CF5">
        <w:rPr>
          <w:rFonts w:ascii="PT Astra Serif" w:hAnsi="PT Astra Serif"/>
          <w:color w:val="000000"/>
        </w:rPr>
        <w:t>Именные б</w:t>
      </w:r>
      <w:r w:rsidR="007577F9" w:rsidRPr="002B1CF5">
        <w:rPr>
          <w:rFonts w:ascii="PT Astra Serif" w:hAnsi="PT Astra Serif"/>
          <w:color w:val="000000"/>
        </w:rPr>
        <w:t xml:space="preserve">ланки для проведения </w:t>
      </w:r>
      <w:r w:rsidR="006369FC" w:rsidRPr="002B1CF5">
        <w:rPr>
          <w:rFonts w:ascii="PT Astra Serif" w:hAnsi="PT Astra Serif"/>
        </w:rPr>
        <w:t>ТМ</w:t>
      </w:r>
      <w:r w:rsidR="007577F9" w:rsidRPr="002B1CF5">
        <w:rPr>
          <w:rFonts w:ascii="PT Astra Serif" w:hAnsi="PT Astra Serif"/>
          <w:color w:val="000000"/>
        </w:rPr>
        <w:t xml:space="preserve"> </w:t>
      </w:r>
      <w:r w:rsidR="00287BAE" w:rsidRPr="002B1CF5">
        <w:rPr>
          <w:rFonts w:ascii="PT Astra Serif" w:hAnsi="PT Astra Serif"/>
          <w:color w:val="000000"/>
        </w:rPr>
        <w:t>Координаторы ГИА района получают в РЦОИ в бумажном виде и передают в ОО</w:t>
      </w:r>
      <w:r w:rsidR="007577F9" w:rsidRPr="002B1CF5">
        <w:rPr>
          <w:rFonts w:ascii="PT Astra Serif" w:hAnsi="PT Astra Serif"/>
          <w:color w:val="000000"/>
        </w:rPr>
        <w:t xml:space="preserve">. </w:t>
      </w:r>
      <w:r w:rsidRPr="002B1CF5">
        <w:rPr>
          <w:rFonts w:ascii="PT Astra Serif" w:hAnsi="PT Astra Serif"/>
          <w:color w:val="000000"/>
        </w:rPr>
        <w:t xml:space="preserve">Дополнительные бланки ответов (далее – </w:t>
      </w:r>
      <w:r w:rsidR="007577F9" w:rsidRPr="002B1CF5">
        <w:rPr>
          <w:rFonts w:ascii="PT Astra Serif" w:hAnsi="PT Astra Serif"/>
        </w:rPr>
        <w:t>ДБО</w:t>
      </w:r>
      <w:r w:rsidRPr="002B1CF5">
        <w:rPr>
          <w:rFonts w:ascii="PT Astra Serif" w:hAnsi="PT Astra Serif"/>
        </w:rPr>
        <w:t>) Администраторы ГИА получают в электронном виде и направляют в ОО.</w:t>
      </w:r>
      <w:r w:rsidR="007577F9" w:rsidRPr="002B1CF5">
        <w:rPr>
          <w:rFonts w:ascii="PT Astra Serif" w:hAnsi="PT Astra Serif"/>
        </w:rPr>
        <w:t xml:space="preserve"> Каждая ОО должна получить комплект ДБО с уникальными номерами.</w:t>
      </w:r>
    </w:p>
    <w:p w14:paraId="3FED6FCF" w14:textId="3DEB5CD8" w:rsidR="00D42F2E" w:rsidRPr="00AC6E5C" w:rsidRDefault="007577F9" w:rsidP="00D42F2E">
      <w:pPr>
        <w:widowControl w:val="0"/>
        <w:spacing w:line="240" w:lineRule="auto"/>
        <w:rPr>
          <w:rFonts w:ascii="PT Astra Serif" w:hAnsi="PT Astra Serif"/>
          <w:color w:val="000000"/>
        </w:rPr>
      </w:pPr>
      <w:r w:rsidRPr="00AC6E5C">
        <w:rPr>
          <w:rFonts w:ascii="PT Astra Serif" w:hAnsi="PT Astra Serif"/>
          <w:color w:val="000000"/>
        </w:rPr>
        <w:t xml:space="preserve">КИМ для проведения </w:t>
      </w:r>
      <w:r w:rsidR="006369FC" w:rsidRPr="00AC6E5C">
        <w:rPr>
          <w:rFonts w:ascii="PT Astra Serif" w:hAnsi="PT Astra Serif"/>
        </w:rPr>
        <w:t>ТМ</w:t>
      </w:r>
      <w:r w:rsidRPr="00AC6E5C">
        <w:rPr>
          <w:rFonts w:ascii="PT Astra Serif" w:hAnsi="PT Astra Serif"/>
          <w:color w:val="000000"/>
        </w:rPr>
        <w:t xml:space="preserve"> в виде </w:t>
      </w:r>
      <w:r w:rsidR="001C5603" w:rsidRPr="00AC6E5C">
        <w:rPr>
          <w:rFonts w:ascii="PT Astra Serif" w:hAnsi="PT Astra Serif"/>
          <w:color w:val="000000"/>
        </w:rPr>
        <w:t>файла с расширением *.</w:t>
      </w:r>
      <w:proofErr w:type="spellStart"/>
      <w:r w:rsidR="001C5603" w:rsidRPr="00AC6E5C">
        <w:rPr>
          <w:rFonts w:ascii="PT Astra Serif" w:hAnsi="PT Astra Serif"/>
          <w:color w:val="000000"/>
          <w:lang w:val="en-US"/>
        </w:rPr>
        <w:t>kim</w:t>
      </w:r>
      <w:proofErr w:type="spellEnd"/>
      <w:r w:rsidRPr="00AC6E5C">
        <w:rPr>
          <w:rFonts w:ascii="PT Astra Serif" w:hAnsi="PT Astra Serif"/>
          <w:color w:val="000000"/>
        </w:rPr>
        <w:t xml:space="preserve">, размещаются в электронном виде на </w:t>
      </w:r>
      <w:r w:rsidRPr="00AC6E5C">
        <w:rPr>
          <w:rFonts w:ascii="PT Astra Serif" w:hAnsi="PT Astra Serif"/>
          <w:color w:val="000000"/>
          <w:lang w:val="en-US"/>
        </w:rPr>
        <w:t>ftp</w:t>
      </w:r>
      <w:r w:rsidRPr="00AC6E5C">
        <w:rPr>
          <w:rFonts w:ascii="PT Astra Serif" w:hAnsi="PT Astra Serif"/>
          <w:color w:val="000000"/>
        </w:rPr>
        <w:t xml:space="preserve">-сервере РЦОИ в защищенной сети передачи данных. Администратор ГИА района обеспечивает получение и передачу архивов с материалами </w:t>
      </w:r>
      <w:r w:rsidR="006369FC" w:rsidRPr="00AC6E5C">
        <w:rPr>
          <w:rFonts w:ascii="PT Astra Serif" w:hAnsi="PT Astra Serif"/>
        </w:rPr>
        <w:t>ТМ</w:t>
      </w:r>
      <w:r w:rsidR="000118A0" w:rsidRPr="00AC6E5C">
        <w:rPr>
          <w:rFonts w:ascii="PT Astra Serif" w:hAnsi="PT Astra Serif"/>
          <w:color w:val="000000"/>
        </w:rPr>
        <w:t xml:space="preserve"> в ОО.</w:t>
      </w:r>
    </w:p>
    <w:p w14:paraId="322E488B" w14:textId="19711D3F" w:rsidR="00D42F2E" w:rsidRPr="002B1CF5" w:rsidRDefault="007577F9" w:rsidP="00BA1025">
      <w:pPr>
        <w:widowControl w:val="0"/>
        <w:spacing w:line="240" w:lineRule="auto"/>
        <w:rPr>
          <w:rFonts w:ascii="PT Astra Serif" w:hAnsi="PT Astra Serif"/>
          <w:color w:val="000000"/>
        </w:rPr>
      </w:pPr>
      <w:r w:rsidRPr="00AC6E5C">
        <w:rPr>
          <w:rFonts w:ascii="PT Astra Serif" w:hAnsi="PT Astra Serif"/>
          <w:color w:val="000000"/>
        </w:rPr>
        <w:t>В 8:</w:t>
      </w:r>
      <w:r w:rsidR="001C5603" w:rsidRPr="00AC6E5C">
        <w:rPr>
          <w:rFonts w:ascii="PT Astra Serif" w:hAnsi="PT Astra Serif"/>
          <w:color w:val="000000"/>
        </w:rPr>
        <w:t>3</w:t>
      </w:r>
      <w:r w:rsidRPr="00AC6E5C">
        <w:rPr>
          <w:rFonts w:ascii="PT Astra Serif" w:hAnsi="PT Astra Serif"/>
          <w:color w:val="000000"/>
        </w:rPr>
        <w:t xml:space="preserve">0 в день проведения </w:t>
      </w:r>
      <w:r w:rsidR="006369FC" w:rsidRPr="00AC6E5C">
        <w:rPr>
          <w:rFonts w:ascii="PT Astra Serif" w:hAnsi="PT Astra Serif"/>
        </w:rPr>
        <w:t>ТМ</w:t>
      </w:r>
      <w:r w:rsidRPr="00AC6E5C">
        <w:rPr>
          <w:rFonts w:ascii="PT Astra Serif" w:hAnsi="PT Astra Serif"/>
          <w:color w:val="000000"/>
        </w:rPr>
        <w:t xml:space="preserve"> </w:t>
      </w:r>
      <w:r w:rsidR="00BA1025" w:rsidRPr="00AC6E5C">
        <w:rPr>
          <w:rFonts w:ascii="PT Astra Serif" w:hAnsi="PT Astra Serif"/>
          <w:color w:val="000000"/>
        </w:rPr>
        <w:t xml:space="preserve">технический специалист ОО загружает </w:t>
      </w:r>
      <w:r w:rsidR="001C5603" w:rsidRPr="00AC6E5C">
        <w:rPr>
          <w:rFonts w:ascii="PT Astra Serif" w:hAnsi="PT Astra Serif"/>
          <w:color w:val="000000"/>
        </w:rPr>
        <w:t>ключ для доступа к КИМ</w:t>
      </w:r>
      <w:r w:rsidR="00BA1025" w:rsidRPr="00AC6E5C">
        <w:rPr>
          <w:rFonts w:ascii="PT Astra Serif" w:hAnsi="PT Astra Serif"/>
          <w:color w:val="000000"/>
        </w:rPr>
        <w:t xml:space="preserve"> со специализированного сайта key.ege.spb.ru</w:t>
      </w:r>
      <w:r w:rsidRPr="00AC6E5C">
        <w:rPr>
          <w:rFonts w:ascii="PT Astra Serif" w:hAnsi="PT Astra Serif"/>
          <w:color w:val="000000"/>
        </w:rPr>
        <w:t>.</w:t>
      </w:r>
      <w:r w:rsidR="00D42F2E" w:rsidRPr="00AC6E5C">
        <w:rPr>
          <w:rFonts w:ascii="PT Astra Serif" w:hAnsi="PT Astra Serif"/>
          <w:color w:val="000000"/>
        </w:rPr>
        <w:t xml:space="preserve"> КИМ </w:t>
      </w:r>
      <w:r w:rsidR="00D42F2E" w:rsidRPr="00AC6E5C">
        <w:rPr>
          <w:rFonts w:ascii="PT Astra Serif" w:hAnsi="PT Astra Serif"/>
        </w:rPr>
        <w:t>тиражируются в ОО в день проведения ТМ.</w:t>
      </w:r>
    </w:p>
    <w:p w14:paraId="74748D75" w14:textId="29241C7A" w:rsidR="007577F9" w:rsidRPr="002B1CF5" w:rsidRDefault="007577F9" w:rsidP="007577F9">
      <w:pPr>
        <w:widowControl w:val="0"/>
        <w:spacing w:line="240" w:lineRule="auto"/>
        <w:rPr>
          <w:rFonts w:ascii="PT Astra Serif" w:hAnsi="PT Astra Serif"/>
          <w:color w:val="000000"/>
        </w:rPr>
      </w:pPr>
    </w:p>
    <w:p w14:paraId="0ED047AF" w14:textId="33838B58" w:rsidR="00E04146" w:rsidRPr="002B1CF5" w:rsidRDefault="00E04146">
      <w:pPr>
        <w:spacing w:after="160" w:line="259" w:lineRule="auto"/>
        <w:ind w:firstLine="0"/>
        <w:contextualSpacing w:val="0"/>
        <w:jc w:val="left"/>
        <w:rPr>
          <w:rFonts w:ascii="PT Astra Serif" w:hAnsi="PT Astra Serif"/>
        </w:rPr>
      </w:pPr>
      <w:r w:rsidRPr="002B1CF5">
        <w:rPr>
          <w:rFonts w:ascii="PT Astra Serif" w:hAnsi="PT Astra Serif"/>
        </w:rPr>
        <w:br w:type="page"/>
      </w:r>
    </w:p>
    <w:p w14:paraId="156DF823" w14:textId="63CA062D" w:rsidR="00E04146" w:rsidRPr="002B1CF5" w:rsidRDefault="00E04146" w:rsidP="00E04146">
      <w:pPr>
        <w:pStyle w:val="22"/>
        <w:spacing w:before="120" w:after="120"/>
        <w:ind w:left="578" w:hanging="578"/>
        <w:jc w:val="left"/>
        <w:rPr>
          <w:rFonts w:ascii="PT Astra Serif" w:hAnsi="PT Astra Serif"/>
        </w:rPr>
      </w:pPr>
      <w:bookmarkStart w:id="7" w:name="_Toc188870927"/>
      <w:r w:rsidRPr="002B1CF5">
        <w:rPr>
          <w:rFonts w:ascii="PT Astra Serif" w:hAnsi="PT Astra Serif"/>
        </w:rPr>
        <w:t>График мероприятий</w:t>
      </w:r>
      <w:bookmarkEnd w:id="7"/>
    </w:p>
    <w:tbl>
      <w:tblPr>
        <w:tblStyle w:val="af6"/>
        <w:tblW w:w="9770" w:type="dxa"/>
        <w:tblLook w:val="04A0" w:firstRow="1" w:lastRow="0" w:firstColumn="1" w:lastColumn="0" w:noHBand="0" w:noVBand="1"/>
      </w:tblPr>
      <w:tblGrid>
        <w:gridCol w:w="1838"/>
        <w:gridCol w:w="4678"/>
        <w:gridCol w:w="3254"/>
      </w:tblGrid>
      <w:tr w:rsidR="00E04146" w:rsidRPr="002B1CF5" w14:paraId="36489579" w14:textId="77777777" w:rsidTr="00E04146">
        <w:trPr>
          <w:tblHeader/>
        </w:trPr>
        <w:tc>
          <w:tcPr>
            <w:tcW w:w="1838" w:type="dxa"/>
          </w:tcPr>
          <w:p w14:paraId="14A4ECF8" w14:textId="77777777" w:rsidR="00E04146" w:rsidRPr="00BA1025" w:rsidRDefault="00E04146" w:rsidP="00E04146">
            <w:pPr>
              <w:spacing w:line="240" w:lineRule="auto"/>
              <w:ind w:firstLine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BA1025">
              <w:rPr>
                <w:rFonts w:ascii="PT Astra Serif" w:hAnsi="PT Astra Serif"/>
                <w:b/>
                <w:sz w:val="24"/>
                <w:szCs w:val="24"/>
              </w:rPr>
              <w:t>Сроки</w:t>
            </w:r>
          </w:p>
        </w:tc>
        <w:tc>
          <w:tcPr>
            <w:tcW w:w="4678" w:type="dxa"/>
          </w:tcPr>
          <w:p w14:paraId="1623B452" w14:textId="77777777" w:rsidR="00E04146" w:rsidRPr="00BA1025" w:rsidRDefault="00E04146" w:rsidP="00E04146">
            <w:pPr>
              <w:spacing w:line="240" w:lineRule="auto"/>
              <w:ind w:firstLine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BA1025">
              <w:rPr>
                <w:rFonts w:ascii="PT Astra Serif" w:hAnsi="PT Astra Serif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3254" w:type="dxa"/>
          </w:tcPr>
          <w:p w14:paraId="72C9798A" w14:textId="77777777" w:rsidR="00E04146" w:rsidRPr="00BA1025" w:rsidRDefault="00E04146" w:rsidP="00E04146">
            <w:pPr>
              <w:spacing w:line="240" w:lineRule="auto"/>
              <w:ind w:firstLine="5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BA1025">
              <w:rPr>
                <w:rFonts w:ascii="PT Astra Serif" w:hAnsi="PT Astra Serif"/>
                <w:b/>
                <w:sz w:val="24"/>
                <w:szCs w:val="24"/>
              </w:rPr>
              <w:t>Ответственный</w:t>
            </w:r>
          </w:p>
        </w:tc>
      </w:tr>
      <w:tr w:rsidR="00E04146" w:rsidRPr="002B1CF5" w14:paraId="0D763F21" w14:textId="77777777" w:rsidTr="00B14F0F">
        <w:tc>
          <w:tcPr>
            <w:tcW w:w="1838" w:type="dxa"/>
          </w:tcPr>
          <w:p w14:paraId="199B23FE" w14:textId="28BDE119" w:rsidR="00E04146" w:rsidRPr="002B1CF5" w:rsidRDefault="00E04146" w:rsidP="007220BD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до 29.01.202</w:t>
            </w:r>
            <w:r w:rsidR="007220BD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14:paraId="6FC0835D" w14:textId="77777777" w:rsidR="00E04146" w:rsidRPr="002B1CF5" w:rsidRDefault="00E04146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Формирование КИМ ТМ</w:t>
            </w:r>
          </w:p>
        </w:tc>
        <w:tc>
          <w:tcPr>
            <w:tcW w:w="3254" w:type="dxa"/>
          </w:tcPr>
          <w:p w14:paraId="477C7A8D" w14:textId="1FC1CB61" w:rsidR="00E04146" w:rsidRPr="002B1CF5" w:rsidRDefault="00E04146" w:rsidP="0018302C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СПбЦОКОиИТ, председател</w:t>
            </w:r>
            <w:r w:rsidR="0018302C" w:rsidRPr="002B1CF5">
              <w:rPr>
                <w:rFonts w:ascii="PT Astra Serif" w:hAnsi="PT Astra Serif"/>
                <w:sz w:val="24"/>
                <w:szCs w:val="24"/>
              </w:rPr>
              <w:t>ь</w:t>
            </w:r>
            <w:r w:rsidRPr="002B1CF5">
              <w:rPr>
                <w:rFonts w:ascii="PT Astra Serif" w:hAnsi="PT Astra Serif"/>
                <w:sz w:val="24"/>
                <w:szCs w:val="24"/>
              </w:rPr>
              <w:t xml:space="preserve"> ПК ГИА-9 по </w:t>
            </w:r>
            <w:r w:rsidR="0018302C" w:rsidRPr="002B1CF5">
              <w:rPr>
                <w:rFonts w:ascii="PT Astra Serif" w:hAnsi="PT Astra Serif"/>
                <w:sz w:val="24"/>
                <w:szCs w:val="24"/>
              </w:rPr>
              <w:t>математике</w:t>
            </w:r>
          </w:p>
        </w:tc>
      </w:tr>
      <w:tr w:rsidR="00E04146" w:rsidRPr="002B1CF5" w14:paraId="0B122FF7" w14:textId="77777777" w:rsidTr="00B14F0F">
        <w:tc>
          <w:tcPr>
            <w:tcW w:w="1838" w:type="dxa"/>
          </w:tcPr>
          <w:p w14:paraId="0C60888B" w14:textId="5221DAEA" w:rsidR="00E04146" w:rsidRPr="002B1CF5" w:rsidRDefault="00E04146" w:rsidP="007220BD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16.01.202</w:t>
            </w:r>
            <w:r w:rsidR="007220BD">
              <w:rPr>
                <w:rFonts w:ascii="PT Astra Serif" w:hAnsi="PT Astra Serif"/>
                <w:sz w:val="24"/>
                <w:szCs w:val="24"/>
              </w:rPr>
              <w:t>5</w:t>
            </w:r>
            <w:r w:rsidR="0018302C" w:rsidRPr="002B1CF5">
              <w:rPr>
                <w:rFonts w:ascii="PT Astra Serif" w:hAnsi="PT Astra Serif"/>
                <w:sz w:val="24"/>
                <w:szCs w:val="24"/>
              </w:rPr>
              <w:t xml:space="preserve"> – 2</w:t>
            </w:r>
            <w:r w:rsidR="00BA1025">
              <w:rPr>
                <w:rFonts w:ascii="PT Astra Serif" w:hAnsi="PT Astra Serif"/>
                <w:sz w:val="24"/>
                <w:szCs w:val="24"/>
              </w:rPr>
              <w:t>4</w:t>
            </w:r>
            <w:r w:rsidR="0018302C" w:rsidRPr="002B1CF5">
              <w:rPr>
                <w:rFonts w:ascii="PT Astra Serif" w:hAnsi="PT Astra Serif"/>
                <w:sz w:val="24"/>
                <w:szCs w:val="24"/>
              </w:rPr>
              <w:t>.01.202</w:t>
            </w:r>
            <w:r w:rsidR="007220BD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14:paraId="6E62EEC5" w14:textId="77777777" w:rsidR="00E04146" w:rsidRPr="002B1CF5" w:rsidRDefault="00E04146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Формирование списков участников ТМ</w:t>
            </w:r>
          </w:p>
        </w:tc>
        <w:tc>
          <w:tcPr>
            <w:tcW w:w="3254" w:type="dxa"/>
          </w:tcPr>
          <w:p w14:paraId="646EF732" w14:textId="51FF5DC0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СПбЦОКОиИТ </w:t>
            </w:r>
          </w:p>
          <w:p w14:paraId="100E2E48" w14:textId="77777777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</w:tc>
      </w:tr>
      <w:tr w:rsidR="00E04146" w:rsidRPr="002B1CF5" w14:paraId="2D6D6AE0" w14:textId="77777777" w:rsidTr="00B14F0F">
        <w:tc>
          <w:tcPr>
            <w:tcW w:w="1838" w:type="dxa"/>
          </w:tcPr>
          <w:p w14:paraId="53C6C5DC" w14:textId="741F996D" w:rsidR="00E04146" w:rsidRPr="002B1CF5" w:rsidRDefault="00BA1025" w:rsidP="00BA1025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27</w:t>
            </w:r>
            <w:r w:rsidR="00E04146" w:rsidRPr="002B1CF5">
              <w:rPr>
                <w:rFonts w:ascii="PT Astra Serif" w:hAnsi="PT Astra Serif"/>
                <w:sz w:val="24"/>
                <w:szCs w:val="24"/>
              </w:rPr>
              <w:t>.01.202</w:t>
            </w:r>
            <w:r w:rsidR="007220BD">
              <w:rPr>
                <w:rFonts w:ascii="PT Astra Serif" w:hAnsi="PT Astra Serif"/>
                <w:sz w:val="24"/>
                <w:szCs w:val="24"/>
              </w:rPr>
              <w:t>5</w:t>
            </w:r>
            <w:r w:rsidR="002E07B4" w:rsidRPr="002B1CF5">
              <w:rPr>
                <w:rFonts w:ascii="PT Astra Serif" w:hAnsi="PT Astra Serif"/>
                <w:sz w:val="24"/>
                <w:szCs w:val="24"/>
              </w:rPr>
              <w:t xml:space="preserve"> – </w:t>
            </w:r>
            <w:r>
              <w:rPr>
                <w:rFonts w:ascii="PT Astra Serif" w:hAnsi="PT Astra Serif"/>
                <w:sz w:val="24"/>
                <w:szCs w:val="24"/>
              </w:rPr>
              <w:t>31</w:t>
            </w:r>
            <w:r w:rsidR="00E04146" w:rsidRPr="002B1CF5">
              <w:rPr>
                <w:rFonts w:ascii="PT Astra Serif" w:hAnsi="PT Astra Serif"/>
                <w:sz w:val="24"/>
                <w:szCs w:val="24"/>
              </w:rPr>
              <w:t>.0</w:t>
            </w:r>
            <w:r>
              <w:rPr>
                <w:rFonts w:ascii="PT Astra Serif" w:hAnsi="PT Astra Serif"/>
                <w:sz w:val="24"/>
                <w:szCs w:val="24"/>
              </w:rPr>
              <w:t>1</w:t>
            </w:r>
            <w:r w:rsidR="00E04146" w:rsidRPr="002B1CF5">
              <w:rPr>
                <w:rFonts w:ascii="PT Astra Serif" w:hAnsi="PT Astra Serif"/>
                <w:sz w:val="24"/>
                <w:szCs w:val="24"/>
              </w:rPr>
              <w:t>.202</w:t>
            </w:r>
            <w:r w:rsidR="007220BD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14:paraId="0BA16C6E" w14:textId="77777777" w:rsidR="00E04146" w:rsidRPr="002B1CF5" w:rsidRDefault="00E04146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Печать бланков ответов участников ТМ</w:t>
            </w:r>
          </w:p>
        </w:tc>
        <w:tc>
          <w:tcPr>
            <w:tcW w:w="3254" w:type="dxa"/>
          </w:tcPr>
          <w:p w14:paraId="4AC973D4" w14:textId="4CBC7853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СПбЦОКОиИТ</w:t>
            </w:r>
          </w:p>
        </w:tc>
      </w:tr>
      <w:tr w:rsidR="00E04146" w:rsidRPr="002B1CF5" w14:paraId="0B0D977C" w14:textId="77777777" w:rsidTr="00B14F0F">
        <w:tc>
          <w:tcPr>
            <w:tcW w:w="1838" w:type="dxa"/>
          </w:tcPr>
          <w:p w14:paraId="59A9EB90" w14:textId="28B16502" w:rsidR="00E04146" w:rsidRPr="002B1CF5" w:rsidRDefault="0018302C" w:rsidP="007220BD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0</w:t>
            </w:r>
            <w:r w:rsidR="007220BD">
              <w:rPr>
                <w:rFonts w:ascii="PT Astra Serif" w:hAnsi="PT Astra Serif"/>
                <w:sz w:val="24"/>
                <w:szCs w:val="24"/>
              </w:rPr>
              <w:t>3</w:t>
            </w:r>
            <w:r w:rsidRPr="002B1CF5">
              <w:rPr>
                <w:rFonts w:ascii="PT Astra Serif" w:hAnsi="PT Astra Serif"/>
                <w:sz w:val="24"/>
                <w:szCs w:val="24"/>
              </w:rPr>
              <w:t>.02.202</w:t>
            </w:r>
            <w:r w:rsidR="007220BD">
              <w:rPr>
                <w:rFonts w:ascii="PT Astra Serif" w:hAnsi="PT Astra Serif"/>
                <w:sz w:val="24"/>
                <w:szCs w:val="24"/>
              </w:rPr>
              <w:t>5</w:t>
            </w:r>
            <w:r w:rsidRPr="002B1CF5">
              <w:rPr>
                <w:rFonts w:ascii="PT Astra Serif" w:hAnsi="PT Astra Serif"/>
                <w:sz w:val="24"/>
                <w:szCs w:val="24"/>
              </w:rPr>
              <w:t xml:space="preserve"> по графику</w:t>
            </w:r>
          </w:p>
        </w:tc>
        <w:tc>
          <w:tcPr>
            <w:tcW w:w="4678" w:type="dxa"/>
          </w:tcPr>
          <w:p w14:paraId="66BEEB7F" w14:textId="23F17AB1" w:rsidR="00E04146" w:rsidRPr="002B1CF5" w:rsidRDefault="00E04146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Получение бланков ТМ </w:t>
            </w:r>
            <w:r w:rsidR="007220BD">
              <w:rPr>
                <w:rFonts w:ascii="PT Astra Serif" w:hAnsi="PT Astra Serif"/>
                <w:sz w:val="24"/>
                <w:szCs w:val="24"/>
              </w:rPr>
              <w:t xml:space="preserve">МАТ </w:t>
            </w:r>
            <w:r w:rsidRPr="002B1CF5">
              <w:rPr>
                <w:rFonts w:ascii="PT Astra Serif" w:hAnsi="PT Astra Serif"/>
                <w:sz w:val="24"/>
                <w:szCs w:val="24"/>
              </w:rPr>
              <w:t xml:space="preserve">в </w:t>
            </w:r>
            <w:proofErr w:type="spellStart"/>
            <w:r w:rsidRPr="002B1CF5">
              <w:rPr>
                <w:rFonts w:ascii="PT Astra Serif" w:hAnsi="PT Astra Serif"/>
                <w:sz w:val="24"/>
                <w:szCs w:val="24"/>
              </w:rPr>
              <w:t>СПбЦОКОиИТ</w:t>
            </w:r>
            <w:proofErr w:type="spellEnd"/>
            <w:r w:rsidRPr="002B1CF5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  <w:tc>
          <w:tcPr>
            <w:tcW w:w="3254" w:type="dxa"/>
          </w:tcPr>
          <w:p w14:paraId="20660379" w14:textId="77777777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СПбЦОКОиИТ</w:t>
            </w:r>
          </w:p>
          <w:p w14:paraId="2797F137" w14:textId="04A00936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</w:tc>
      </w:tr>
      <w:tr w:rsidR="007220BD" w:rsidRPr="002B1CF5" w14:paraId="16AE4F55" w14:textId="77777777" w:rsidTr="00B14F0F">
        <w:tc>
          <w:tcPr>
            <w:tcW w:w="1838" w:type="dxa"/>
          </w:tcPr>
          <w:p w14:paraId="485FA15B" w14:textId="518769FE" w:rsidR="007220BD" w:rsidRPr="002B1CF5" w:rsidRDefault="007220BD" w:rsidP="00BA1025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0</w:t>
            </w:r>
            <w:r>
              <w:rPr>
                <w:rFonts w:ascii="PT Astra Serif" w:hAnsi="PT Astra Serif"/>
                <w:sz w:val="24"/>
                <w:szCs w:val="24"/>
              </w:rPr>
              <w:t>3</w:t>
            </w:r>
            <w:r w:rsidRPr="002B1CF5">
              <w:rPr>
                <w:rFonts w:ascii="PT Astra Serif" w:hAnsi="PT Astra Serif"/>
                <w:sz w:val="24"/>
                <w:szCs w:val="24"/>
              </w:rPr>
              <w:t>.02.202</w:t>
            </w:r>
            <w:r>
              <w:rPr>
                <w:rFonts w:ascii="PT Astra Serif" w:hAnsi="PT Astra Serif"/>
                <w:sz w:val="24"/>
                <w:szCs w:val="24"/>
              </w:rPr>
              <w:t>5 в 15</w:t>
            </w:r>
            <w:r w:rsidR="00BA1025">
              <w:rPr>
                <w:rFonts w:ascii="PT Astra Serif" w:hAnsi="PT Astra Serif"/>
                <w:sz w:val="24"/>
                <w:szCs w:val="24"/>
              </w:rPr>
              <w:t>:</w:t>
            </w:r>
            <w:r>
              <w:rPr>
                <w:rFonts w:ascii="PT Astra Serif" w:hAnsi="PT Astra Serif"/>
                <w:sz w:val="24"/>
                <w:szCs w:val="24"/>
              </w:rPr>
              <w:t>00</w:t>
            </w:r>
          </w:p>
        </w:tc>
        <w:tc>
          <w:tcPr>
            <w:tcW w:w="4678" w:type="dxa"/>
          </w:tcPr>
          <w:p w14:paraId="17BDEFB6" w14:textId="5071563E" w:rsidR="007220BD" w:rsidRPr="002B1CF5" w:rsidRDefault="007220BD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Вебинар для технических специалистов и ответственных в ОО по проведению ТМ</w:t>
            </w:r>
          </w:p>
        </w:tc>
        <w:tc>
          <w:tcPr>
            <w:tcW w:w="3254" w:type="dxa"/>
          </w:tcPr>
          <w:p w14:paraId="08191FA0" w14:textId="77777777" w:rsidR="007220BD" w:rsidRPr="002B1CF5" w:rsidRDefault="007220BD" w:rsidP="007220BD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2B1CF5">
              <w:rPr>
                <w:rFonts w:ascii="PT Astra Serif" w:hAnsi="PT Astra Serif"/>
                <w:sz w:val="24"/>
                <w:szCs w:val="24"/>
              </w:rPr>
              <w:t>СПбЦОКОиИТ</w:t>
            </w:r>
            <w:proofErr w:type="spellEnd"/>
          </w:p>
          <w:p w14:paraId="6CA1CFD0" w14:textId="46DEDEFE" w:rsidR="007220BD" w:rsidRPr="002B1CF5" w:rsidRDefault="007220BD" w:rsidP="007220BD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</w:tc>
      </w:tr>
      <w:tr w:rsidR="00E04146" w:rsidRPr="002B1CF5" w14:paraId="3B329C9D" w14:textId="77777777" w:rsidTr="00B14F0F">
        <w:tc>
          <w:tcPr>
            <w:tcW w:w="1838" w:type="dxa"/>
          </w:tcPr>
          <w:p w14:paraId="237934FC" w14:textId="66365763" w:rsidR="00E04146" w:rsidRPr="002B1CF5" w:rsidRDefault="0018302C" w:rsidP="007220BD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0</w:t>
            </w:r>
            <w:r w:rsidR="007220BD">
              <w:rPr>
                <w:rFonts w:ascii="PT Astra Serif" w:hAnsi="PT Astra Serif"/>
                <w:sz w:val="24"/>
                <w:szCs w:val="24"/>
              </w:rPr>
              <w:t>4</w:t>
            </w:r>
            <w:r w:rsidRPr="002B1CF5">
              <w:rPr>
                <w:rFonts w:ascii="PT Astra Serif" w:hAnsi="PT Astra Serif"/>
                <w:sz w:val="24"/>
                <w:szCs w:val="24"/>
              </w:rPr>
              <w:t>.02.202</w:t>
            </w:r>
            <w:r w:rsidR="007220BD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14:paraId="7BF25F37" w14:textId="77777777" w:rsidR="00E04146" w:rsidRPr="002B1CF5" w:rsidRDefault="00E04146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Доставка бланков ТМ в ОО</w:t>
            </w:r>
          </w:p>
        </w:tc>
        <w:tc>
          <w:tcPr>
            <w:tcW w:w="3254" w:type="dxa"/>
          </w:tcPr>
          <w:p w14:paraId="1C3BBF9D" w14:textId="77777777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</w:tc>
      </w:tr>
      <w:tr w:rsidR="00E04146" w:rsidRPr="002B1CF5" w14:paraId="07D4D830" w14:textId="77777777" w:rsidTr="00B14F0F">
        <w:tc>
          <w:tcPr>
            <w:tcW w:w="1838" w:type="dxa"/>
          </w:tcPr>
          <w:p w14:paraId="1FAEFDD1" w14:textId="7B4DE627" w:rsidR="00E04146" w:rsidRPr="002B1CF5" w:rsidRDefault="00BA1025" w:rsidP="007220BD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до </w:t>
            </w:r>
            <w:r w:rsidR="0018302C" w:rsidRPr="002B1CF5">
              <w:rPr>
                <w:rFonts w:ascii="PT Astra Serif" w:hAnsi="PT Astra Serif"/>
                <w:sz w:val="24"/>
                <w:szCs w:val="24"/>
              </w:rPr>
              <w:t>05.02.202</w:t>
            </w:r>
            <w:r w:rsidR="007220BD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14:paraId="174BF90B" w14:textId="0294B76A" w:rsidR="00E04146" w:rsidRPr="002B1CF5" w:rsidRDefault="00E04146" w:rsidP="0018302C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Получение КИМ для ТМ по </w:t>
            </w:r>
            <w:r w:rsidR="0018302C" w:rsidRPr="002B1CF5">
              <w:rPr>
                <w:rFonts w:ascii="PT Astra Serif" w:hAnsi="PT Astra Serif"/>
                <w:sz w:val="24"/>
                <w:szCs w:val="24"/>
              </w:rPr>
              <w:t>математике</w:t>
            </w:r>
            <w:r w:rsidRPr="002B1CF5">
              <w:rPr>
                <w:rFonts w:ascii="PT Astra Serif" w:hAnsi="PT Astra Serif"/>
                <w:sz w:val="24"/>
                <w:szCs w:val="24"/>
              </w:rPr>
              <w:t xml:space="preserve"> в электронном виде</w:t>
            </w:r>
          </w:p>
        </w:tc>
        <w:tc>
          <w:tcPr>
            <w:tcW w:w="3254" w:type="dxa"/>
          </w:tcPr>
          <w:p w14:paraId="589DE4B9" w14:textId="75EB05F7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СПбЦОКОиИТ </w:t>
            </w:r>
          </w:p>
          <w:p w14:paraId="3C5C8338" w14:textId="77777777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  <w:p w14:paraId="4422D868" w14:textId="77777777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Руководители ОО</w:t>
            </w:r>
          </w:p>
        </w:tc>
      </w:tr>
      <w:tr w:rsidR="00E04146" w:rsidRPr="002B1CF5" w14:paraId="6AB736F4" w14:textId="77777777" w:rsidTr="00B14F0F">
        <w:tc>
          <w:tcPr>
            <w:tcW w:w="1838" w:type="dxa"/>
          </w:tcPr>
          <w:p w14:paraId="0B766B14" w14:textId="0725DC50" w:rsidR="00E04146" w:rsidRPr="002B1CF5" w:rsidRDefault="0018302C" w:rsidP="00BA1025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0</w:t>
            </w:r>
            <w:r w:rsidR="007220BD">
              <w:rPr>
                <w:rFonts w:ascii="PT Astra Serif" w:hAnsi="PT Astra Serif"/>
                <w:sz w:val="24"/>
                <w:szCs w:val="24"/>
              </w:rPr>
              <w:t>6</w:t>
            </w:r>
            <w:r w:rsidRPr="002B1CF5">
              <w:rPr>
                <w:rFonts w:ascii="PT Astra Serif" w:hAnsi="PT Astra Serif"/>
                <w:sz w:val="24"/>
                <w:szCs w:val="24"/>
              </w:rPr>
              <w:t>.02.202</w:t>
            </w:r>
            <w:r w:rsidR="007220BD">
              <w:rPr>
                <w:rFonts w:ascii="PT Astra Serif" w:hAnsi="PT Astra Serif"/>
                <w:sz w:val="24"/>
                <w:szCs w:val="24"/>
              </w:rPr>
              <w:t>5</w:t>
            </w:r>
            <w:r w:rsidR="00BA1025">
              <w:rPr>
                <w:rFonts w:ascii="PT Astra Serif" w:hAnsi="PT Astra Serif"/>
                <w:sz w:val="24"/>
                <w:szCs w:val="24"/>
              </w:rPr>
              <w:t xml:space="preserve"> в 8:3</w:t>
            </w:r>
            <w:r w:rsidR="00E04146" w:rsidRPr="002B1CF5"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  <w:tc>
          <w:tcPr>
            <w:tcW w:w="4678" w:type="dxa"/>
          </w:tcPr>
          <w:p w14:paraId="58F6963C" w14:textId="732AEC25" w:rsidR="00E04146" w:rsidRPr="002B1CF5" w:rsidRDefault="00E04146" w:rsidP="00BA1025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Получение </w:t>
            </w:r>
            <w:r w:rsidR="00BA1025">
              <w:rPr>
                <w:rFonts w:ascii="PT Astra Serif" w:hAnsi="PT Astra Serif"/>
                <w:sz w:val="24"/>
                <w:szCs w:val="24"/>
              </w:rPr>
              <w:t xml:space="preserve">ключа </w:t>
            </w:r>
            <w:r w:rsidRPr="002B1CF5">
              <w:rPr>
                <w:rFonts w:ascii="PT Astra Serif" w:hAnsi="PT Astra Serif"/>
                <w:sz w:val="24"/>
                <w:szCs w:val="24"/>
              </w:rPr>
              <w:t>для доступа к КИМ</w:t>
            </w:r>
          </w:p>
        </w:tc>
        <w:tc>
          <w:tcPr>
            <w:tcW w:w="3254" w:type="dxa"/>
          </w:tcPr>
          <w:p w14:paraId="06EE6FF1" w14:textId="5450BA68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СПбЦОКОиИТ </w:t>
            </w:r>
          </w:p>
          <w:p w14:paraId="0449127F" w14:textId="77777777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  <w:p w14:paraId="0257507B" w14:textId="77777777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Руководители ОО</w:t>
            </w:r>
          </w:p>
        </w:tc>
      </w:tr>
      <w:tr w:rsidR="00BA1025" w:rsidRPr="002B1CF5" w14:paraId="5A31467E" w14:textId="77777777" w:rsidTr="00B14F0F">
        <w:tc>
          <w:tcPr>
            <w:tcW w:w="1838" w:type="dxa"/>
          </w:tcPr>
          <w:p w14:paraId="42BED9C2" w14:textId="38A74285" w:rsidR="00BA1025" w:rsidRPr="002B1CF5" w:rsidRDefault="00BA1025" w:rsidP="00BA1025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06.02.2025</w:t>
            </w:r>
            <w:r>
              <w:rPr>
                <w:rFonts w:ascii="PT Astra Serif" w:hAnsi="PT Astra Serif"/>
                <w:sz w:val="24"/>
                <w:szCs w:val="24"/>
              </w:rPr>
              <w:br/>
              <w:t>8:30 – 10:00</w:t>
            </w:r>
          </w:p>
        </w:tc>
        <w:tc>
          <w:tcPr>
            <w:tcW w:w="4678" w:type="dxa"/>
          </w:tcPr>
          <w:p w14:paraId="2EB4D061" w14:textId="3DCCE2B7" w:rsidR="00BA1025" w:rsidRPr="002B1CF5" w:rsidRDefault="00BA1025" w:rsidP="00BA1025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Печать КИМ для ТМ по математике в ОО</w:t>
            </w:r>
          </w:p>
        </w:tc>
        <w:tc>
          <w:tcPr>
            <w:tcW w:w="3254" w:type="dxa"/>
          </w:tcPr>
          <w:p w14:paraId="5CAC68C2" w14:textId="77777777" w:rsidR="00BA1025" w:rsidRPr="002B1CF5" w:rsidRDefault="00BA1025" w:rsidP="00BA1025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  <w:p w14:paraId="69AAD81A" w14:textId="5D3BB729" w:rsidR="00BA1025" w:rsidRPr="002B1CF5" w:rsidRDefault="00BA1025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Руководители ОО</w:t>
            </w:r>
          </w:p>
        </w:tc>
      </w:tr>
      <w:tr w:rsidR="00E04146" w:rsidRPr="002B1CF5" w14:paraId="40BE6939" w14:textId="77777777" w:rsidTr="00B14F0F">
        <w:tc>
          <w:tcPr>
            <w:tcW w:w="1838" w:type="dxa"/>
          </w:tcPr>
          <w:p w14:paraId="11C4184C" w14:textId="0369E64B" w:rsidR="00E04146" w:rsidRPr="002B1CF5" w:rsidRDefault="0018302C" w:rsidP="007220BD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0</w:t>
            </w:r>
            <w:r w:rsidR="007220BD">
              <w:rPr>
                <w:rFonts w:ascii="PT Astra Serif" w:hAnsi="PT Astra Serif"/>
                <w:sz w:val="24"/>
                <w:szCs w:val="24"/>
              </w:rPr>
              <w:t>6</w:t>
            </w:r>
            <w:r w:rsidRPr="002B1CF5">
              <w:rPr>
                <w:rFonts w:ascii="PT Astra Serif" w:hAnsi="PT Astra Serif"/>
                <w:sz w:val="24"/>
                <w:szCs w:val="24"/>
              </w:rPr>
              <w:t>.02.202</w:t>
            </w:r>
            <w:r w:rsidR="007220BD">
              <w:rPr>
                <w:rFonts w:ascii="PT Astra Serif" w:hAnsi="PT Astra Serif"/>
                <w:sz w:val="24"/>
                <w:szCs w:val="24"/>
              </w:rPr>
              <w:t>5</w:t>
            </w:r>
            <w:r w:rsidRPr="002B1CF5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E04146" w:rsidRPr="002B1CF5">
              <w:rPr>
                <w:rFonts w:ascii="PT Astra Serif" w:hAnsi="PT Astra Serif"/>
                <w:sz w:val="24"/>
                <w:szCs w:val="24"/>
              </w:rPr>
              <w:t>в 10:00</w:t>
            </w:r>
          </w:p>
        </w:tc>
        <w:tc>
          <w:tcPr>
            <w:tcW w:w="4678" w:type="dxa"/>
          </w:tcPr>
          <w:p w14:paraId="2AE4C413" w14:textId="26964B45" w:rsidR="00E04146" w:rsidRPr="002B1CF5" w:rsidRDefault="00E04146" w:rsidP="0018302C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Проведение ТМ по </w:t>
            </w:r>
            <w:r w:rsidR="0018302C" w:rsidRPr="002B1CF5">
              <w:rPr>
                <w:rFonts w:ascii="PT Astra Serif" w:hAnsi="PT Astra Serif"/>
                <w:sz w:val="24"/>
                <w:szCs w:val="24"/>
              </w:rPr>
              <w:t>математике</w:t>
            </w:r>
            <w:r w:rsidRPr="002B1CF5">
              <w:rPr>
                <w:rFonts w:ascii="PT Astra Serif" w:hAnsi="PT Astra Serif"/>
                <w:sz w:val="24"/>
                <w:szCs w:val="24"/>
              </w:rPr>
              <w:t xml:space="preserve"> в ОО</w:t>
            </w:r>
          </w:p>
        </w:tc>
        <w:tc>
          <w:tcPr>
            <w:tcW w:w="3254" w:type="dxa"/>
          </w:tcPr>
          <w:p w14:paraId="2542C3AD" w14:textId="77777777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  <w:p w14:paraId="0D599539" w14:textId="77777777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Руководители ОО</w:t>
            </w:r>
          </w:p>
        </w:tc>
      </w:tr>
      <w:tr w:rsidR="00E04146" w:rsidRPr="002B1CF5" w14:paraId="21F99CFB" w14:textId="77777777" w:rsidTr="00B14F0F">
        <w:tc>
          <w:tcPr>
            <w:tcW w:w="1838" w:type="dxa"/>
          </w:tcPr>
          <w:p w14:paraId="176CE7DD" w14:textId="75E76277" w:rsidR="00E04146" w:rsidRPr="002B1CF5" w:rsidRDefault="0018302C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0</w:t>
            </w:r>
            <w:r w:rsidR="007220BD">
              <w:rPr>
                <w:rFonts w:ascii="PT Astra Serif" w:hAnsi="PT Astra Serif"/>
                <w:sz w:val="24"/>
                <w:szCs w:val="24"/>
              </w:rPr>
              <w:t>6</w:t>
            </w:r>
            <w:r w:rsidRPr="002B1CF5">
              <w:rPr>
                <w:rFonts w:ascii="PT Astra Serif" w:hAnsi="PT Astra Serif"/>
                <w:sz w:val="24"/>
                <w:szCs w:val="24"/>
              </w:rPr>
              <w:t>.02.202</w:t>
            </w:r>
            <w:r w:rsidR="007220BD">
              <w:rPr>
                <w:rFonts w:ascii="PT Astra Serif" w:hAnsi="PT Astra Serif"/>
                <w:sz w:val="24"/>
                <w:szCs w:val="24"/>
              </w:rPr>
              <w:t>5</w:t>
            </w:r>
          </w:p>
          <w:p w14:paraId="63D78E6A" w14:textId="79C5579F" w:rsidR="0018302C" w:rsidRPr="002B1CF5" w:rsidRDefault="0018302C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по мере сбора материалов ТМ</w:t>
            </w:r>
          </w:p>
        </w:tc>
        <w:tc>
          <w:tcPr>
            <w:tcW w:w="4678" w:type="dxa"/>
          </w:tcPr>
          <w:p w14:paraId="5F7F6920" w14:textId="04540A64" w:rsidR="00E04146" w:rsidRPr="002B1CF5" w:rsidRDefault="00E04146" w:rsidP="00CB6CDC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Передача бланков ответов из ОО в СПбЦОКОиИТ на обработку</w:t>
            </w:r>
            <w:r w:rsidR="00D963C2" w:rsidRPr="002B1CF5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  <w:tc>
          <w:tcPr>
            <w:tcW w:w="3254" w:type="dxa"/>
          </w:tcPr>
          <w:p w14:paraId="35F0CAB1" w14:textId="77777777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  <w:p w14:paraId="719CA883" w14:textId="1B3AECC2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СПбЦОКОиИТ </w:t>
            </w:r>
          </w:p>
        </w:tc>
      </w:tr>
      <w:tr w:rsidR="00D963C2" w:rsidRPr="002B1CF5" w14:paraId="13D6363C" w14:textId="77777777" w:rsidTr="00B14F0F">
        <w:tc>
          <w:tcPr>
            <w:tcW w:w="1838" w:type="dxa"/>
          </w:tcPr>
          <w:p w14:paraId="1BEB64B4" w14:textId="743600E3" w:rsidR="00D963C2" w:rsidRPr="002B1CF5" w:rsidRDefault="00D963C2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0</w:t>
            </w:r>
            <w:r w:rsidR="007220BD">
              <w:rPr>
                <w:rFonts w:ascii="PT Astra Serif" w:hAnsi="PT Astra Serif"/>
                <w:sz w:val="24"/>
                <w:szCs w:val="24"/>
              </w:rPr>
              <w:t>7</w:t>
            </w:r>
            <w:r w:rsidRPr="002B1CF5">
              <w:rPr>
                <w:rFonts w:ascii="PT Astra Serif" w:hAnsi="PT Astra Serif"/>
                <w:sz w:val="24"/>
                <w:szCs w:val="24"/>
              </w:rPr>
              <w:t>.02.202</w:t>
            </w:r>
            <w:r w:rsidR="007220BD">
              <w:rPr>
                <w:rFonts w:ascii="PT Astra Serif" w:hAnsi="PT Astra Serif"/>
                <w:sz w:val="24"/>
                <w:szCs w:val="24"/>
              </w:rPr>
              <w:t>5</w:t>
            </w:r>
          </w:p>
          <w:p w14:paraId="69FDDA1E" w14:textId="0E3E800E" w:rsidR="00D963C2" w:rsidRPr="002B1CF5" w:rsidRDefault="00D963C2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По графику</w:t>
            </w:r>
          </w:p>
        </w:tc>
        <w:tc>
          <w:tcPr>
            <w:tcW w:w="4678" w:type="dxa"/>
          </w:tcPr>
          <w:p w14:paraId="4AA5A0B1" w14:textId="271F4D76" w:rsidR="00D963C2" w:rsidRPr="002B1CF5" w:rsidRDefault="00D963C2" w:rsidP="00CB6CDC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Передача бланков ответов из ОО в СПбЦОКОиИТ на обработку </w:t>
            </w:r>
          </w:p>
        </w:tc>
        <w:tc>
          <w:tcPr>
            <w:tcW w:w="3254" w:type="dxa"/>
          </w:tcPr>
          <w:p w14:paraId="5F5FDE3F" w14:textId="77777777" w:rsidR="00D963C2" w:rsidRPr="002B1CF5" w:rsidRDefault="00D963C2" w:rsidP="00D963C2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  <w:p w14:paraId="4F128070" w14:textId="7BDE12E4" w:rsidR="00D963C2" w:rsidRPr="002B1CF5" w:rsidRDefault="00D963C2" w:rsidP="00D963C2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СПбЦОКОиИТ</w:t>
            </w:r>
          </w:p>
        </w:tc>
      </w:tr>
      <w:tr w:rsidR="00E04146" w:rsidRPr="002B1CF5" w14:paraId="09E8CBF8" w14:textId="77777777" w:rsidTr="00B14F0F">
        <w:tc>
          <w:tcPr>
            <w:tcW w:w="1838" w:type="dxa"/>
          </w:tcPr>
          <w:p w14:paraId="00081889" w14:textId="7A0E0049" w:rsidR="00E04146" w:rsidRPr="002B1CF5" w:rsidRDefault="007220BD" w:rsidP="007220BD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8-9</w:t>
            </w:r>
            <w:r w:rsidR="00D963C2" w:rsidRPr="002B1CF5">
              <w:rPr>
                <w:rFonts w:ascii="PT Astra Serif" w:hAnsi="PT Astra Serif"/>
                <w:sz w:val="24"/>
                <w:szCs w:val="24"/>
              </w:rPr>
              <w:t>.02.202</w:t>
            </w:r>
            <w:r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14:paraId="51A200F5" w14:textId="77777777" w:rsidR="00E04146" w:rsidRPr="002B1CF5" w:rsidRDefault="00E04146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Проверка развернутых ответов</w:t>
            </w:r>
          </w:p>
        </w:tc>
        <w:tc>
          <w:tcPr>
            <w:tcW w:w="3254" w:type="dxa"/>
          </w:tcPr>
          <w:p w14:paraId="4F0B91E5" w14:textId="3E998FD0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СПбЦОКОиИТ </w:t>
            </w:r>
          </w:p>
        </w:tc>
      </w:tr>
      <w:tr w:rsidR="00E04146" w:rsidRPr="002B1CF5" w14:paraId="08E99461" w14:textId="77777777" w:rsidTr="00B14F0F">
        <w:tc>
          <w:tcPr>
            <w:tcW w:w="1838" w:type="dxa"/>
          </w:tcPr>
          <w:p w14:paraId="42E5B166" w14:textId="06BB99C4" w:rsidR="00E04146" w:rsidRPr="002B1CF5" w:rsidRDefault="00D963C2" w:rsidP="00CB6CDC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1</w:t>
            </w:r>
            <w:r w:rsidR="00CB6CDC">
              <w:rPr>
                <w:rFonts w:ascii="PT Astra Serif" w:hAnsi="PT Astra Serif"/>
                <w:sz w:val="24"/>
                <w:szCs w:val="24"/>
              </w:rPr>
              <w:t>4</w:t>
            </w:r>
            <w:r w:rsidRPr="002B1CF5">
              <w:rPr>
                <w:rFonts w:ascii="PT Astra Serif" w:hAnsi="PT Astra Serif"/>
                <w:sz w:val="24"/>
                <w:szCs w:val="24"/>
              </w:rPr>
              <w:t>.02.202</w:t>
            </w:r>
            <w:r w:rsidR="007220BD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14:paraId="00D37AC3" w14:textId="16A17D75" w:rsidR="00E04146" w:rsidRPr="002B1CF5" w:rsidRDefault="00E04146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Получение результатов участников ТМ</w:t>
            </w:r>
            <w:r w:rsidR="0060002A">
              <w:rPr>
                <w:rFonts w:ascii="PT Astra Serif" w:hAnsi="PT Astra Serif"/>
                <w:sz w:val="24"/>
                <w:szCs w:val="24"/>
              </w:rPr>
              <w:t xml:space="preserve"> МАТ</w:t>
            </w:r>
            <w:r w:rsidRPr="002B1CF5">
              <w:rPr>
                <w:rFonts w:ascii="PT Astra Serif" w:hAnsi="PT Astra Serif"/>
                <w:sz w:val="24"/>
                <w:szCs w:val="24"/>
              </w:rPr>
              <w:t xml:space="preserve"> в электронном виде</w:t>
            </w:r>
          </w:p>
        </w:tc>
        <w:tc>
          <w:tcPr>
            <w:tcW w:w="3254" w:type="dxa"/>
          </w:tcPr>
          <w:p w14:paraId="4C19431C" w14:textId="242F0764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СПбЦОКОиИТ </w:t>
            </w:r>
          </w:p>
          <w:p w14:paraId="003072D3" w14:textId="77777777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  <w:p w14:paraId="5DB1CBF0" w14:textId="77777777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Руководители ОО</w:t>
            </w:r>
          </w:p>
        </w:tc>
      </w:tr>
      <w:tr w:rsidR="00E04146" w:rsidRPr="002B1CF5" w14:paraId="2EEA1EFB" w14:textId="77777777" w:rsidTr="00F27F4E">
        <w:tc>
          <w:tcPr>
            <w:tcW w:w="1838" w:type="dxa"/>
            <w:shd w:val="clear" w:color="auto" w:fill="auto"/>
          </w:tcPr>
          <w:p w14:paraId="2EDAF72F" w14:textId="4BF563C9" w:rsidR="00F27F4E" w:rsidRPr="002B1CF5" w:rsidRDefault="00D963C2" w:rsidP="00F27F4E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1</w:t>
            </w:r>
            <w:r w:rsidR="0060002A">
              <w:rPr>
                <w:rFonts w:ascii="PT Astra Serif" w:hAnsi="PT Astra Serif"/>
                <w:sz w:val="24"/>
                <w:szCs w:val="24"/>
              </w:rPr>
              <w:t>7</w:t>
            </w:r>
            <w:r w:rsidRPr="002B1CF5">
              <w:rPr>
                <w:rFonts w:ascii="PT Astra Serif" w:hAnsi="PT Astra Serif"/>
                <w:sz w:val="24"/>
                <w:szCs w:val="24"/>
              </w:rPr>
              <w:t>.02.202</w:t>
            </w:r>
            <w:r w:rsidR="0060002A">
              <w:rPr>
                <w:rFonts w:ascii="PT Astra Serif" w:hAnsi="PT Astra Serif"/>
                <w:sz w:val="24"/>
                <w:szCs w:val="24"/>
              </w:rPr>
              <w:t>5</w:t>
            </w:r>
          </w:p>
          <w:p w14:paraId="03EDF51B" w14:textId="2001F781" w:rsidR="00D963C2" w:rsidRPr="002B1CF5" w:rsidRDefault="00D963C2" w:rsidP="00F27F4E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5AE0B232" w14:textId="370074F2" w:rsidR="00E04146" w:rsidRPr="002B1CF5" w:rsidRDefault="00E04146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Получение обработанных бланков ТМ</w:t>
            </w:r>
            <w:r w:rsidR="0060002A">
              <w:rPr>
                <w:rFonts w:ascii="PT Astra Serif" w:hAnsi="PT Astra Serif"/>
                <w:sz w:val="24"/>
                <w:szCs w:val="24"/>
              </w:rPr>
              <w:t xml:space="preserve"> МАТ</w:t>
            </w:r>
            <w:r w:rsidRPr="002B1CF5">
              <w:rPr>
                <w:rFonts w:ascii="PT Astra Serif" w:hAnsi="PT Astra Serif"/>
                <w:sz w:val="24"/>
                <w:szCs w:val="24"/>
              </w:rPr>
              <w:t xml:space="preserve"> в </w:t>
            </w:r>
            <w:proofErr w:type="spellStart"/>
            <w:r w:rsidRPr="002B1CF5">
              <w:rPr>
                <w:rFonts w:ascii="PT Astra Serif" w:hAnsi="PT Astra Serif"/>
                <w:sz w:val="24"/>
                <w:szCs w:val="24"/>
              </w:rPr>
              <w:t>СПбЦОКОиИТ</w:t>
            </w:r>
            <w:proofErr w:type="spellEnd"/>
            <w:r w:rsidRPr="002B1CF5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  <w:tc>
          <w:tcPr>
            <w:tcW w:w="3254" w:type="dxa"/>
            <w:shd w:val="clear" w:color="auto" w:fill="auto"/>
          </w:tcPr>
          <w:p w14:paraId="0602A7C0" w14:textId="3B3B3F3A"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СПбЦОКОиИТ Координаторы ГИА</w:t>
            </w:r>
          </w:p>
        </w:tc>
      </w:tr>
      <w:tr w:rsidR="0060002A" w:rsidRPr="002B1CF5" w14:paraId="14D1F896" w14:textId="77777777" w:rsidTr="001C5603">
        <w:tc>
          <w:tcPr>
            <w:tcW w:w="1838" w:type="dxa"/>
          </w:tcPr>
          <w:p w14:paraId="6E23CD29" w14:textId="658029BD" w:rsidR="0060002A" w:rsidRPr="002B1CF5" w:rsidRDefault="0060002A" w:rsidP="0060002A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24</w:t>
            </w:r>
            <w:r w:rsidRPr="002B1CF5">
              <w:rPr>
                <w:rFonts w:ascii="PT Astra Serif" w:hAnsi="PT Astra Serif"/>
                <w:sz w:val="24"/>
                <w:szCs w:val="24"/>
              </w:rPr>
              <w:t>.02.202</w:t>
            </w:r>
            <w:r>
              <w:rPr>
                <w:rFonts w:ascii="PT Astra Serif" w:hAnsi="PT Astra Serif"/>
                <w:sz w:val="24"/>
                <w:szCs w:val="24"/>
              </w:rPr>
              <w:t>5</w:t>
            </w:r>
            <w:r w:rsidRPr="002B1CF5">
              <w:rPr>
                <w:rFonts w:ascii="PT Astra Serif" w:hAnsi="PT Astra Serif"/>
                <w:sz w:val="24"/>
                <w:szCs w:val="24"/>
              </w:rPr>
              <w:t xml:space="preserve"> по графику</w:t>
            </w:r>
          </w:p>
        </w:tc>
        <w:tc>
          <w:tcPr>
            <w:tcW w:w="4678" w:type="dxa"/>
          </w:tcPr>
          <w:p w14:paraId="6E828B96" w14:textId="014AB615" w:rsidR="0060002A" w:rsidRPr="002B1CF5" w:rsidRDefault="0060002A" w:rsidP="0060002A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Получение бланков ТМ </w:t>
            </w:r>
            <w:r>
              <w:rPr>
                <w:rFonts w:ascii="PT Astra Serif" w:hAnsi="PT Astra Serif"/>
                <w:sz w:val="24"/>
                <w:szCs w:val="24"/>
              </w:rPr>
              <w:t xml:space="preserve">ОБЩ </w:t>
            </w:r>
            <w:r w:rsidRPr="002B1CF5">
              <w:rPr>
                <w:rFonts w:ascii="PT Astra Serif" w:hAnsi="PT Astra Serif"/>
                <w:sz w:val="24"/>
                <w:szCs w:val="24"/>
              </w:rPr>
              <w:t xml:space="preserve">в </w:t>
            </w:r>
            <w:proofErr w:type="spellStart"/>
            <w:r w:rsidRPr="002B1CF5">
              <w:rPr>
                <w:rFonts w:ascii="PT Astra Serif" w:hAnsi="PT Astra Serif"/>
                <w:sz w:val="24"/>
                <w:szCs w:val="24"/>
              </w:rPr>
              <w:t>СПбЦОКОиИТ</w:t>
            </w:r>
            <w:proofErr w:type="spellEnd"/>
            <w:r w:rsidRPr="002B1CF5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  <w:tc>
          <w:tcPr>
            <w:tcW w:w="3254" w:type="dxa"/>
          </w:tcPr>
          <w:p w14:paraId="3A155D1E" w14:textId="77777777" w:rsidR="0060002A" w:rsidRPr="002B1CF5" w:rsidRDefault="0060002A" w:rsidP="0060002A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2B1CF5">
              <w:rPr>
                <w:rFonts w:ascii="PT Astra Serif" w:hAnsi="PT Astra Serif"/>
                <w:sz w:val="24"/>
                <w:szCs w:val="24"/>
              </w:rPr>
              <w:t>СПбЦОКОиИТ</w:t>
            </w:r>
            <w:proofErr w:type="spellEnd"/>
          </w:p>
          <w:p w14:paraId="2131F6B3" w14:textId="60A21FB6" w:rsidR="0060002A" w:rsidRPr="002B1CF5" w:rsidRDefault="0060002A" w:rsidP="0060002A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</w:tc>
      </w:tr>
      <w:tr w:rsidR="0060002A" w:rsidRPr="002B1CF5" w14:paraId="404B07F9" w14:textId="77777777" w:rsidTr="001C5603">
        <w:tc>
          <w:tcPr>
            <w:tcW w:w="1838" w:type="dxa"/>
          </w:tcPr>
          <w:p w14:paraId="07F103EA" w14:textId="2AFAA089" w:rsidR="0060002A" w:rsidRPr="002B1CF5" w:rsidRDefault="0060002A" w:rsidP="0060002A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25</w:t>
            </w:r>
            <w:r w:rsidRPr="002B1CF5">
              <w:rPr>
                <w:rFonts w:ascii="PT Astra Serif" w:hAnsi="PT Astra Serif"/>
                <w:sz w:val="24"/>
                <w:szCs w:val="24"/>
              </w:rPr>
              <w:t>.02.202</w:t>
            </w:r>
            <w:r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14:paraId="442FE334" w14:textId="7F129F87" w:rsidR="0060002A" w:rsidRPr="002B1CF5" w:rsidRDefault="0060002A" w:rsidP="0060002A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Доставка бланков ТМ в ОО</w:t>
            </w:r>
          </w:p>
        </w:tc>
        <w:tc>
          <w:tcPr>
            <w:tcW w:w="3254" w:type="dxa"/>
          </w:tcPr>
          <w:p w14:paraId="7C2C0865" w14:textId="087F07FD" w:rsidR="0060002A" w:rsidRPr="002B1CF5" w:rsidRDefault="0060002A" w:rsidP="0060002A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</w:tc>
      </w:tr>
      <w:tr w:rsidR="0060002A" w:rsidRPr="002B1CF5" w14:paraId="78916530" w14:textId="77777777" w:rsidTr="001C5603">
        <w:tc>
          <w:tcPr>
            <w:tcW w:w="1838" w:type="dxa"/>
          </w:tcPr>
          <w:p w14:paraId="13998744" w14:textId="6606B8E9" w:rsidR="0060002A" w:rsidRPr="002B1CF5" w:rsidRDefault="00CB6CDC" w:rsidP="0060002A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до </w:t>
            </w:r>
            <w:r w:rsidR="0060002A">
              <w:rPr>
                <w:rFonts w:ascii="PT Astra Serif" w:hAnsi="PT Astra Serif"/>
                <w:sz w:val="24"/>
                <w:szCs w:val="24"/>
              </w:rPr>
              <w:t>25</w:t>
            </w:r>
            <w:r w:rsidR="0060002A" w:rsidRPr="002B1CF5">
              <w:rPr>
                <w:rFonts w:ascii="PT Astra Serif" w:hAnsi="PT Astra Serif"/>
                <w:sz w:val="24"/>
                <w:szCs w:val="24"/>
              </w:rPr>
              <w:t>.02.202</w:t>
            </w:r>
            <w:r w:rsidR="0060002A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14:paraId="03E705A9" w14:textId="51D1BC60" w:rsidR="0060002A" w:rsidRPr="002B1CF5" w:rsidRDefault="0060002A" w:rsidP="0060002A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Получение КИМ для ТМ по </w:t>
            </w:r>
            <w:r>
              <w:rPr>
                <w:rFonts w:ascii="PT Astra Serif" w:hAnsi="PT Astra Serif"/>
                <w:sz w:val="24"/>
                <w:szCs w:val="24"/>
              </w:rPr>
              <w:t>обществознанию</w:t>
            </w:r>
            <w:r w:rsidRPr="002B1CF5">
              <w:rPr>
                <w:rFonts w:ascii="PT Astra Serif" w:hAnsi="PT Astra Serif"/>
                <w:sz w:val="24"/>
                <w:szCs w:val="24"/>
              </w:rPr>
              <w:t xml:space="preserve"> в электронном виде</w:t>
            </w:r>
          </w:p>
        </w:tc>
        <w:tc>
          <w:tcPr>
            <w:tcW w:w="3254" w:type="dxa"/>
          </w:tcPr>
          <w:p w14:paraId="543D8F14" w14:textId="77777777" w:rsidR="0060002A" w:rsidRPr="002B1CF5" w:rsidRDefault="0060002A" w:rsidP="0060002A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2B1CF5">
              <w:rPr>
                <w:rFonts w:ascii="PT Astra Serif" w:hAnsi="PT Astra Serif"/>
                <w:sz w:val="24"/>
                <w:szCs w:val="24"/>
              </w:rPr>
              <w:t>СПбЦОКОиИТ</w:t>
            </w:r>
            <w:proofErr w:type="spellEnd"/>
            <w:r w:rsidRPr="002B1CF5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14:paraId="58A6E74D" w14:textId="77777777" w:rsidR="0060002A" w:rsidRPr="002B1CF5" w:rsidRDefault="0060002A" w:rsidP="0060002A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  <w:p w14:paraId="50D0E296" w14:textId="16046A8A" w:rsidR="0060002A" w:rsidRPr="002B1CF5" w:rsidRDefault="0060002A" w:rsidP="0060002A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Руководители ОО</w:t>
            </w:r>
          </w:p>
        </w:tc>
      </w:tr>
      <w:tr w:rsidR="0060002A" w:rsidRPr="002B1CF5" w14:paraId="2792E421" w14:textId="77777777" w:rsidTr="001C5603">
        <w:tc>
          <w:tcPr>
            <w:tcW w:w="1838" w:type="dxa"/>
          </w:tcPr>
          <w:p w14:paraId="56EFD1F2" w14:textId="66D2D550" w:rsidR="0060002A" w:rsidRPr="002B1CF5" w:rsidRDefault="0060002A" w:rsidP="0060002A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26</w:t>
            </w:r>
            <w:r w:rsidRPr="002B1CF5">
              <w:rPr>
                <w:rFonts w:ascii="PT Astra Serif" w:hAnsi="PT Astra Serif"/>
                <w:sz w:val="24"/>
                <w:szCs w:val="24"/>
              </w:rPr>
              <w:t>.02.202</w:t>
            </w:r>
            <w:r>
              <w:rPr>
                <w:rFonts w:ascii="PT Astra Serif" w:hAnsi="PT Astra Serif"/>
                <w:sz w:val="24"/>
                <w:szCs w:val="24"/>
              </w:rPr>
              <w:t>5</w:t>
            </w:r>
            <w:r w:rsidR="00CB6CDC">
              <w:rPr>
                <w:rFonts w:ascii="PT Astra Serif" w:hAnsi="PT Astra Serif"/>
                <w:sz w:val="24"/>
                <w:szCs w:val="24"/>
              </w:rPr>
              <w:t xml:space="preserve"> в 8:3</w:t>
            </w:r>
            <w:r w:rsidRPr="002B1CF5"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  <w:tc>
          <w:tcPr>
            <w:tcW w:w="4678" w:type="dxa"/>
          </w:tcPr>
          <w:p w14:paraId="49560D00" w14:textId="5A4880A2" w:rsidR="0060002A" w:rsidRPr="002B1CF5" w:rsidRDefault="0060002A" w:rsidP="0060002A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Получение </w:t>
            </w:r>
            <w:r w:rsidR="00CB6CDC">
              <w:rPr>
                <w:rFonts w:ascii="PT Astra Serif" w:hAnsi="PT Astra Serif"/>
                <w:sz w:val="24"/>
                <w:szCs w:val="24"/>
              </w:rPr>
              <w:t xml:space="preserve">ключа </w:t>
            </w:r>
            <w:r w:rsidR="00CB6CDC" w:rsidRPr="002B1CF5">
              <w:rPr>
                <w:rFonts w:ascii="PT Astra Serif" w:hAnsi="PT Astra Serif"/>
                <w:sz w:val="24"/>
                <w:szCs w:val="24"/>
              </w:rPr>
              <w:t xml:space="preserve">для </w:t>
            </w:r>
            <w:r w:rsidRPr="002B1CF5">
              <w:rPr>
                <w:rFonts w:ascii="PT Astra Serif" w:hAnsi="PT Astra Serif"/>
                <w:sz w:val="24"/>
                <w:szCs w:val="24"/>
              </w:rPr>
              <w:t>доступа к КИМ</w:t>
            </w:r>
          </w:p>
        </w:tc>
        <w:tc>
          <w:tcPr>
            <w:tcW w:w="3254" w:type="dxa"/>
          </w:tcPr>
          <w:p w14:paraId="1B9130B0" w14:textId="77777777" w:rsidR="0060002A" w:rsidRPr="002B1CF5" w:rsidRDefault="0060002A" w:rsidP="0060002A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2B1CF5">
              <w:rPr>
                <w:rFonts w:ascii="PT Astra Serif" w:hAnsi="PT Astra Serif"/>
                <w:sz w:val="24"/>
                <w:szCs w:val="24"/>
              </w:rPr>
              <w:t>СПбЦОКОиИТ</w:t>
            </w:r>
            <w:proofErr w:type="spellEnd"/>
            <w:r w:rsidRPr="002B1CF5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14:paraId="2C059D0A" w14:textId="77777777" w:rsidR="0060002A" w:rsidRPr="002B1CF5" w:rsidRDefault="0060002A" w:rsidP="0060002A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  <w:p w14:paraId="053D9BE9" w14:textId="6E665EF3" w:rsidR="0060002A" w:rsidRPr="002B1CF5" w:rsidRDefault="0060002A" w:rsidP="0060002A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Руководители ОО</w:t>
            </w:r>
          </w:p>
        </w:tc>
      </w:tr>
      <w:tr w:rsidR="00CB6CDC" w:rsidRPr="002B1CF5" w14:paraId="467BCD81" w14:textId="77777777" w:rsidTr="001C5603">
        <w:tc>
          <w:tcPr>
            <w:tcW w:w="1838" w:type="dxa"/>
          </w:tcPr>
          <w:p w14:paraId="702DBFDE" w14:textId="4525EF53" w:rsidR="00CB6CDC" w:rsidRDefault="00CB6CDC" w:rsidP="00CB6CDC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26.02.2025</w:t>
            </w:r>
            <w:r>
              <w:rPr>
                <w:rFonts w:ascii="PT Astra Serif" w:hAnsi="PT Astra Serif"/>
                <w:sz w:val="24"/>
                <w:szCs w:val="24"/>
              </w:rPr>
              <w:br/>
              <w:t>8:30 – 10:00</w:t>
            </w:r>
          </w:p>
        </w:tc>
        <w:tc>
          <w:tcPr>
            <w:tcW w:w="4678" w:type="dxa"/>
          </w:tcPr>
          <w:p w14:paraId="262692CC" w14:textId="46715198" w:rsidR="00CB6CDC" w:rsidRPr="002B1CF5" w:rsidRDefault="00CB6CDC" w:rsidP="00CB6CDC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Печать КИМ для ТМ по обществознанию в ОО</w:t>
            </w:r>
          </w:p>
        </w:tc>
        <w:tc>
          <w:tcPr>
            <w:tcW w:w="3254" w:type="dxa"/>
          </w:tcPr>
          <w:p w14:paraId="0BD3BD47" w14:textId="77777777" w:rsidR="00CB6CDC" w:rsidRPr="002B1CF5" w:rsidRDefault="00CB6CDC" w:rsidP="00CB6CDC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  <w:p w14:paraId="30DA6C5C" w14:textId="55111553" w:rsidR="00CB6CDC" w:rsidRPr="002B1CF5" w:rsidRDefault="00CB6CDC" w:rsidP="00CB6CDC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Руководители ОО</w:t>
            </w:r>
          </w:p>
        </w:tc>
      </w:tr>
      <w:tr w:rsidR="0060002A" w:rsidRPr="002B1CF5" w14:paraId="4751232D" w14:textId="77777777" w:rsidTr="001C5603">
        <w:tc>
          <w:tcPr>
            <w:tcW w:w="1838" w:type="dxa"/>
          </w:tcPr>
          <w:p w14:paraId="0CAA69BB" w14:textId="01348E30" w:rsidR="0060002A" w:rsidRPr="002B1CF5" w:rsidRDefault="0060002A" w:rsidP="0060002A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26</w:t>
            </w:r>
            <w:r w:rsidRPr="002B1CF5">
              <w:rPr>
                <w:rFonts w:ascii="PT Astra Serif" w:hAnsi="PT Astra Serif"/>
                <w:sz w:val="24"/>
                <w:szCs w:val="24"/>
              </w:rPr>
              <w:t>.02.202</w:t>
            </w:r>
            <w:r>
              <w:rPr>
                <w:rFonts w:ascii="PT Astra Serif" w:hAnsi="PT Astra Serif"/>
                <w:sz w:val="24"/>
                <w:szCs w:val="24"/>
              </w:rPr>
              <w:t>5</w:t>
            </w:r>
            <w:r w:rsidRPr="002B1CF5">
              <w:rPr>
                <w:rFonts w:ascii="PT Astra Serif" w:hAnsi="PT Astra Serif"/>
                <w:sz w:val="24"/>
                <w:szCs w:val="24"/>
              </w:rPr>
              <w:t xml:space="preserve"> в 10:00</w:t>
            </w:r>
          </w:p>
        </w:tc>
        <w:tc>
          <w:tcPr>
            <w:tcW w:w="4678" w:type="dxa"/>
          </w:tcPr>
          <w:p w14:paraId="00A6E1EF" w14:textId="18917B35" w:rsidR="0060002A" w:rsidRPr="002B1CF5" w:rsidRDefault="0060002A" w:rsidP="0060002A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Проведение ТМ по </w:t>
            </w:r>
            <w:r>
              <w:rPr>
                <w:rFonts w:ascii="PT Astra Serif" w:hAnsi="PT Astra Serif"/>
                <w:sz w:val="24"/>
                <w:szCs w:val="24"/>
              </w:rPr>
              <w:t>обществознанию</w:t>
            </w:r>
            <w:r w:rsidRPr="002B1CF5">
              <w:rPr>
                <w:rFonts w:ascii="PT Astra Serif" w:hAnsi="PT Astra Serif"/>
                <w:sz w:val="24"/>
                <w:szCs w:val="24"/>
              </w:rPr>
              <w:t xml:space="preserve"> в ОО</w:t>
            </w:r>
          </w:p>
        </w:tc>
        <w:tc>
          <w:tcPr>
            <w:tcW w:w="3254" w:type="dxa"/>
          </w:tcPr>
          <w:p w14:paraId="35D6D64E" w14:textId="77777777" w:rsidR="0060002A" w:rsidRPr="002B1CF5" w:rsidRDefault="0060002A" w:rsidP="0060002A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  <w:p w14:paraId="1D364DBE" w14:textId="0DE84209" w:rsidR="0060002A" w:rsidRPr="002B1CF5" w:rsidRDefault="0060002A" w:rsidP="0060002A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Руководители ОО</w:t>
            </w:r>
          </w:p>
        </w:tc>
      </w:tr>
      <w:tr w:rsidR="0060002A" w:rsidRPr="002B1CF5" w14:paraId="5869299A" w14:textId="77777777" w:rsidTr="001C5603">
        <w:tc>
          <w:tcPr>
            <w:tcW w:w="1838" w:type="dxa"/>
          </w:tcPr>
          <w:p w14:paraId="223A02A0" w14:textId="79C0F653" w:rsidR="0060002A" w:rsidRPr="002B1CF5" w:rsidRDefault="0060002A" w:rsidP="0060002A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27</w:t>
            </w:r>
            <w:r w:rsidRPr="002B1CF5">
              <w:rPr>
                <w:rFonts w:ascii="PT Astra Serif" w:hAnsi="PT Astra Serif"/>
                <w:sz w:val="24"/>
                <w:szCs w:val="24"/>
              </w:rPr>
              <w:t>.02.202</w:t>
            </w:r>
            <w:r>
              <w:rPr>
                <w:rFonts w:ascii="PT Astra Serif" w:hAnsi="PT Astra Serif"/>
                <w:sz w:val="24"/>
                <w:szCs w:val="24"/>
              </w:rPr>
              <w:t>5</w:t>
            </w:r>
          </w:p>
          <w:p w14:paraId="1395A3D5" w14:textId="52BE034E" w:rsidR="0060002A" w:rsidRPr="002B1CF5" w:rsidRDefault="0060002A" w:rsidP="0060002A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по </w:t>
            </w:r>
            <w:r>
              <w:rPr>
                <w:rFonts w:ascii="PT Astra Serif" w:hAnsi="PT Astra Serif"/>
                <w:sz w:val="24"/>
                <w:szCs w:val="24"/>
              </w:rPr>
              <w:t>графику</w:t>
            </w:r>
          </w:p>
        </w:tc>
        <w:tc>
          <w:tcPr>
            <w:tcW w:w="4678" w:type="dxa"/>
          </w:tcPr>
          <w:p w14:paraId="6EBADDA5" w14:textId="5E919EED" w:rsidR="0060002A" w:rsidRPr="002B1CF5" w:rsidRDefault="0060002A" w:rsidP="0060002A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Передача бланков ответов из ОО в </w:t>
            </w:r>
            <w:proofErr w:type="spellStart"/>
            <w:r w:rsidRPr="002B1CF5">
              <w:rPr>
                <w:rFonts w:ascii="PT Astra Serif" w:hAnsi="PT Astra Serif"/>
                <w:sz w:val="24"/>
                <w:szCs w:val="24"/>
              </w:rPr>
              <w:t>СПбЦОКОиИТ</w:t>
            </w:r>
            <w:proofErr w:type="spellEnd"/>
            <w:r w:rsidRPr="002B1CF5">
              <w:rPr>
                <w:rFonts w:ascii="PT Astra Serif" w:hAnsi="PT Astra Serif"/>
                <w:sz w:val="24"/>
                <w:szCs w:val="24"/>
              </w:rPr>
              <w:t xml:space="preserve"> на обработку </w:t>
            </w:r>
          </w:p>
        </w:tc>
        <w:tc>
          <w:tcPr>
            <w:tcW w:w="3254" w:type="dxa"/>
          </w:tcPr>
          <w:p w14:paraId="249C5A2E" w14:textId="77777777" w:rsidR="0060002A" w:rsidRPr="002B1CF5" w:rsidRDefault="0060002A" w:rsidP="0060002A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  <w:p w14:paraId="11D5F6C9" w14:textId="1D3C6457" w:rsidR="0060002A" w:rsidRPr="002B1CF5" w:rsidRDefault="0060002A" w:rsidP="0060002A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2B1CF5">
              <w:rPr>
                <w:rFonts w:ascii="PT Astra Serif" w:hAnsi="PT Astra Serif"/>
                <w:sz w:val="24"/>
                <w:szCs w:val="24"/>
              </w:rPr>
              <w:t>СПбЦОКОиИТ</w:t>
            </w:r>
            <w:proofErr w:type="spellEnd"/>
            <w:r w:rsidRPr="002B1CF5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</w:tr>
      <w:tr w:rsidR="0060002A" w:rsidRPr="002B1CF5" w14:paraId="62EF699A" w14:textId="77777777" w:rsidTr="001C5603">
        <w:tc>
          <w:tcPr>
            <w:tcW w:w="1838" w:type="dxa"/>
          </w:tcPr>
          <w:p w14:paraId="3F01BCFC" w14:textId="1A58C25E" w:rsidR="0060002A" w:rsidRPr="002B1CF5" w:rsidRDefault="0060002A" w:rsidP="0060002A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1-2</w:t>
            </w:r>
            <w:r w:rsidRPr="002B1CF5">
              <w:rPr>
                <w:rFonts w:ascii="PT Astra Serif" w:hAnsi="PT Astra Serif"/>
                <w:sz w:val="24"/>
                <w:szCs w:val="24"/>
              </w:rPr>
              <w:t>.0</w:t>
            </w:r>
            <w:r>
              <w:rPr>
                <w:rFonts w:ascii="PT Astra Serif" w:hAnsi="PT Astra Serif"/>
                <w:sz w:val="24"/>
                <w:szCs w:val="24"/>
              </w:rPr>
              <w:t>3</w:t>
            </w:r>
            <w:r w:rsidRPr="002B1CF5">
              <w:rPr>
                <w:rFonts w:ascii="PT Astra Serif" w:hAnsi="PT Astra Serif"/>
                <w:sz w:val="24"/>
                <w:szCs w:val="24"/>
              </w:rPr>
              <w:t>.202</w:t>
            </w:r>
            <w:r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14:paraId="40BBE497" w14:textId="7A7221B5" w:rsidR="0060002A" w:rsidRPr="002B1CF5" w:rsidRDefault="0060002A" w:rsidP="0060002A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Проверка развернутых ответов</w:t>
            </w:r>
          </w:p>
        </w:tc>
        <w:tc>
          <w:tcPr>
            <w:tcW w:w="3254" w:type="dxa"/>
          </w:tcPr>
          <w:p w14:paraId="033D54EB" w14:textId="07840B6D" w:rsidR="0060002A" w:rsidRPr="002B1CF5" w:rsidRDefault="0060002A" w:rsidP="0060002A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2B1CF5">
              <w:rPr>
                <w:rFonts w:ascii="PT Astra Serif" w:hAnsi="PT Astra Serif"/>
                <w:sz w:val="24"/>
                <w:szCs w:val="24"/>
              </w:rPr>
              <w:t>СПбЦОКОиИТ</w:t>
            </w:r>
            <w:proofErr w:type="spellEnd"/>
            <w:r w:rsidRPr="002B1CF5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</w:tr>
      <w:tr w:rsidR="0060002A" w:rsidRPr="002B1CF5" w14:paraId="54A22FDE" w14:textId="77777777" w:rsidTr="001C5603">
        <w:tc>
          <w:tcPr>
            <w:tcW w:w="1838" w:type="dxa"/>
          </w:tcPr>
          <w:p w14:paraId="497D3576" w14:textId="3F8EDFF5" w:rsidR="0060002A" w:rsidRPr="002B1CF5" w:rsidRDefault="0060002A" w:rsidP="00CB6CDC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</w:t>
            </w:r>
            <w:r w:rsidR="00CB6CDC">
              <w:rPr>
                <w:rFonts w:ascii="PT Astra Serif" w:hAnsi="PT Astra Serif"/>
                <w:sz w:val="24"/>
                <w:szCs w:val="24"/>
              </w:rPr>
              <w:t>7</w:t>
            </w:r>
            <w:r w:rsidRPr="002B1CF5">
              <w:rPr>
                <w:rFonts w:ascii="PT Astra Serif" w:hAnsi="PT Astra Serif"/>
                <w:sz w:val="24"/>
                <w:szCs w:val="24"/>
              </w:rPr>
              <w:t>.0</w:t>
            </w:r>
            <w:r>
              <w:rPr>
                <w:rFonts w:ascii="PT Astra Serif" w:hAnsi="PT Astra Serif"/>
                <w:sz w:val="24"/>
                <w:szCs w:val="24"/>
              </w:rPr>
              <w:t>3</w:t>
            </w:r>
            <w:r w:rsidRPr="002B1CF5">
              <w:rPr>
                <w:rFonts w:ascii="PT Astra Serif" w:hAnsi="PT Astra Serif"/>
                <w:sz w:val="24"/>
                <w:szCs w:val="24"/>
              </w:rPr>
              <w:t>.202</w:t>
            </w:r>
            <w:r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14:paraId="6378D2B2" w14:textId="280FAF1C" w:rsidR="0060002A" w:rsidRPr="002B1CF5" w:rsidRDefault="0060002A" w:rsidP="0060002A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Получение результатов участников ТМ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ОБЩ</w:t>
            </w:r>
            <w:r w:rsidRPr="002B1CF5">
              <w:rPr>
                <w:rFonts w:ascii="PT Astra Serif" w:hAnsi="PT Astra Serif"/>
                <w:sz w:val="24"/>
                <w:szCs w:val="24"/>
              </w:rPr>
              <w:t xml:space="preserve"> в электронном виде</w:t>
            </w:r>
          </w:p>
        </w:tc>
        <w:tc>
          <w:tcPr>
            <w:tcW w:w="3254" w:type="dxa"/>
          </w:tcPr>
          <w:p w14:paraId="76D54ED3" w14:textId="77777777" w:rsidR="0060002A" w:rsidRPr="002B1CF5" w:rsidRDefault="0060002A" w:rsidP="0060002A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2B1CF5">
              <w:rPr>
                <w:rFonts w:ascii="PT Astra Serif" w:hAnsi="PT Astra Serif"/>
                <w:sz w:val="24"/>
                <w:szCs w:val="24"/>
              </w:rPr>
              <w:t>СПбЦОКОиИТ</w:t>
            </w:r>
            <w:proofErr w:type="spellEnd"/>
            <w:r w:rsidRPr="002B1CF5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14:paraId="703DF993" w14:textId="77777777" w:rsidR="0060002A" w:rsidRPr="002B1CF5" w:rsidRDefault="0060002A" w:rsidP="0060002A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  <w:p w14:paraId="2D37E6E8" w14:textId="149C5F3C" w:rsidR="0060002A" w:rsidRPr="002B1CF5" w:rsidRDefault="0060002A" w:rsidP="0060002A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Руководители ОО</w:t>
            </w:r>
          </w:p>
        </w:tc>
      </w:tr>
      <w:tr w:rsidR="0060002A" w:rsidRPr="002B1CF5" w14:paraId="0D0BFA7A" w14:textId="77777777" w:rsidTr="00F27F4E">
        <w:tc>
          <w:tcPr>
            <w:tcW w:w="1838" w:type="dxa"/>
            <w:shd w:val="clear" w:color="auto" w:fill="auto"/>
          </w:tcPr>
          <w:p w14:paraId="4DFE4AC0" w14:textId="68612BCA" w:rsidR="0060002A" w:rsidRPr="002B1CF5" w:rsidRDefault="0060002A" w:rsidP="0060002A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1</w:t>
            </w:r>
            <w:r>
              <w:rPr>
                <w:rFonts w:ascii="PT Astra Serif" w:hAnsi="PT Astra Serif"/>
                <w:sz w:val="24"/>
                <w:szCs w:val="24"/>
              </w:rPr>
              <w:t>0</w:t>
            </w:r>
            <w:r w:rsidRPr="002B1CF5">
              <w:rPr>
                <w:rFonts w:ascii="PT Astra Serif" w:hAnsi="PT Astra Serif"/>
                <w:sz w:val="24"/>
                <w:szCs w:val="24"/>
              </w:rPr>
              <w:t>.0</w:t>
            </w:r>
            <w:r>
              <w:rPr>
                <w:rFonts w:ascii="PT Astra Serif" w:hAnsi="PT Astra Serif"/>
                <w:sz w:val="24"/>
                <w:szCs w:val="24"/>
              </w:rPr>
              <w:t>3</w:t>
            </w:r>
            <w:r w:rsidRPr="002B1CF5">
              <w:rPr>
                <w:rFonts w:ascii="PT Astra Serif" w:hAnsi="PT Astra Serif"/>
                <w:sz w:val="24"/>
                <w:szCs w:val="24"/>
              </w:rPr>
              <w:t>.202</w:t>
            </w:r>
            <w:r>
              <w:rPr>
                <w:rFonts w:ascii="PT Astra Serif" w:hAnsi="PT Astra Serif"/>
                <w:sz w:val="24"/>
                <w:szCs w:val="24"/>
              </w:rPr>
              <w:t>5</w:t>
            </w:r>
          </w:p>
          <w:p w14:paraId="3F47BD54" w14:textId="77777777" w:rsidR="0060002A" w:rsidRPr="002B1CF5" w:rsidRDefault="0060002A" w:rsidP="0060002A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3E370CEB" w14:textId="117308CD" w:rsidR="0060002A" w:rsidRPr="002B1CF5" w:rsidRDefault="0060002A" w:rsidP="0060002A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Получение обработанных бланков ТМ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ОБЩ</w:t>
            </w:r>
            <w:r w:rsidRPr="002B1CF5">
              <w:rPr>
                <w:rFonts w:ascii="PT Astra Serif" w:hAnsi="PT Astra Serif"/>
                <w:sz w:val="24"/>
                <w:szCs w:val="24"/>
              </w:rPr>
              <w:t xml:space="preserve"> в </w:t>
            </w:r>
            <w:proofErr w:type="spellStart"/>
            <w:r w:rsidRPr="002B1CF5">
              <w:rPr>
                <w:rFonts w:ascii="PT Astra Serif" w:hAnsi="PT Astra Serif"/>
                <w:sz w:val="24"/>
                <w:szCs w:val="24"/>
              </w:rPr>
              <w:t>СПбЦОКОиИТ</w:t>
            </w:r>
            <w:proofErr w:type="spellEnd"/>
            <w:r w:rsidRPr="002B1CF5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  <w:tc>
          <w:tcPr>
            <w:tcW w:w="3254" w:type="dxa"/>
            <w:shd w:val="clear" w:color="auto" w:fill="auto"/>
          </w:tcPr>
          <w:p w14:paraId="60F75F32" w14:textId="57C15D08" w:rsidR="0060002A" w:rsidRPr="002B1CF5" w:rsidRDefault="0060002A" w:rsidP="0060002A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2B1CF5">
              <w:rPr>
                <w:rFonts w:ascii="PT Astra Serif" w:hAnsi="PT Astra Serif"/>
                <w:sz w:val="24"/>
                <w:szCs w:val="24"/>
              </w:rPr>
              <w:t>СПбЦОКОиИТ</w:t>
            </w:r>
            <w:proofErr w:type="spellEnd"/>
            <w:r w:rsidRPr="002B1CF5">
              <w:rPr>
                <w:rFonts w:ascii="PT Astra Serif" w:hAnsi="PT Astra Serif"/>
                <w:sz w:val="24"/>
                <w:szCs w:val="24"/>
              </w:rPr>
              <w:t xml:space="preserve"> Координаторы ГИА</w:t>
            </w:r>
          </w:p>
        </w:tc>
      </w:tr>
    </w:tbl>
    <w:p w14:paraId="588580A4" w14:textId="39163E1A" w:rsidR="00E04146" w:rsidRPr="002B1CF5" w:rsidRDefault="00E04146" w:rsidP="006369FC">
      <w:pPr>
        <w:jc w:val="left"/>
        <w:rPr>
          <w:rFonts w:ascii="PT Astra Serif" w:hAnsi="PT Astra Serif"/>
        </w:rPr>
      </w:pPr>
    </w:p>
    <w:p w14:paraId="09C080B4" w14:textId="4244BD97" w:rsidR="007577F9" w:rsidRPr="002B1CF5" w:rsidRDefault="00E04146" w:rsidP="002B1CF5">
      <w:pPr>
        <w:spacing w:after="160" w:line="259" w:lineRule="auto"/>
        <w:ind w:firstLine="0"/>
        <w:contextualSpacing w:val="0"/>
        <w:jc w:val="left"/>
        <w:rPr>
          <w:rFonts w:ascii="PT Astra Serif" w:hAnsi="PT Astra Serif"/>
        </w:rPr>
      </w:pPr>
      <w:r w:rsidRPr="002B1CF5">
        <w:rPr>
          <w:rFonts w:ascii="PT Astra Serif" w:hAnsi="PT Astra Serif"/>
        </w:rPr>
        <w:br w:type="page"/>
      </w:r>
    </w:p>
    <w:p w14:paraId="47EA13AA" w14:textId="747C06A3" w:rsidR="007577F9" w:rsidRPr="002B1CF5" w:rsidRDefault="007577F9" w:rsidP="007577F9">
      <w:pPr>
        <w:pStyle w:val="11"/>
        <w:rPr>
          <w:rFonts w:ascii="PT Astra Serif" w:hAnsi="PT Astra Serif"/>
        </w:rPr>
      </w:pPr>
      <w:bookmarkStart w:id="8" w:name="_Toc188870928"/>
      <w:r w:rsidRPr="002B1CF5">
        <w:rPr>
          <w:rFonts w:ascii="PT Astra Serif" w:hAnsi="PT Astra Serif"/>
        </w:rPr>
        <w:t xml:space="preserve">Порядок проведения </w:t>
      </w:r>
      <w:r w:rsidR="006369FC" w:rsidRPr="002B1CF5">
        <w:rPr>
          <w:rFonts w:ascii="PT Astra Serif" w:hAnsi="PT Astra Serif"/>
        </w:rPr>
        <w:t>Тренир</w:t>
      </w:r>
      <w:r w:rsidR="00287BAE" w:rsidRPr="002B1CF5">
        <w:rPr>
          <w:rFonts w:ascii="PT Astra Serif" w:hAnsi="PT Astra Serif"/>
        </w:rPr>
        <w:t>о</w:t>
      </w:r>
      <w:r w:rsidR="006369FC" w:rsidRPr="002B1CF5">
        <w:rPr>
          <w:rFonts w:ascii="PT Astra Serif" w:hAnsi="PT Astra Serif"/>
        </w:rPr>
        <w:t>вочных мероприятий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 в образовательной организации</w:t>
      </w:r>
      <w:bookmarkEnd w:id="8"/>
    </w:p>
    <w:p w14:paraId="128C4C4F" w14:textId="7180A9B6" w:rsidR="002876CF" w:rsidRPr="002B1CF5" w:rsidRDefault="002876CF" w:rsidP="002876CF">
      <w:pPr>
        <w:pStyle w:val="22"/>
        <w:jc w:val="left"/>
        <w:rPr>
          <w:rFonts w:ascii="PT Astra Serif" w:hAnsi="PT Astra Serif"/>
        </w:rPr>
      </w:pPr>
      <w:bookmarkStart w:id="9" w:name="_Toc188870929"/>
      <w:r w:rsidRPr="002B1CF5">
        <w:rPr>
          <w:rFonts w:ascii="PT Astra Serif" w:hAnsi="PT Astra Serif"/>
        </w:rPr>
        <w:t>Подготовка</w:t>
      </w:r>
      <w:bookmarkEnd w:id="9"/>
    </w:p>
    <w:p w14:paraId="44A75905" w14:textId="7B73F3F4" w:rsidR="007577F9" w:rsidRPr="002B1CF5" w:rsidRDefault="007577F9" w:rsidP="007577F9">
      <w:pPr>
        <w:widowControl w:val="0"/>
        <w:spacing w:line="240" w:lineRule="auto"/>
        <w:rPr>
          <w:rFonts w:ascii="PT Astra Serif" w:hAnsi="PT Astra Serif"/>
          <w:color w:val="000000"/>
        </w:rPr>
      </w:pPr>
      <w:r w:rsidRPr="002B1CF5">
        <w:rPr>
          <w:rFonts w:ascii="PT Astra Serif" w:hAnsi="PT Astra Serif"/>
          <w:color w:val="000000"/>
        </w:rPr>
        <w:t xml:space="preserve">В целях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  <w:color w:val="000000"/>
        </w:rPr>
        <w:t xml:space="preserve"> руководитель образовательной организации определяет помещения, необходимые для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  <w:color w:val="000000"/>
        </w:rPr>
        <w:t xml:space="preserve">, информирует специалистов, привлекаемых к проведению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  <w:color w:val="000000"/>
        </w:rPr>
        <w:t xml:space="preserve">, о порядке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  <w:color w:val="000000"/>
        </w:rPr>
        <w:t>.</w:t>
      </w:r>
    </w:p>
    <w:p w14:paraId="630EFF4A" w14:textId="77777777" w:rsidR="007577F9" w:rsidRPr="002B1CF5" w:rsidRDefault="007577F9" w:rsidP="007577F9">
      <w:pPr>
        <w:spacing w:line="240" w:lineRule="auto"/>
        <w:ind w:firstLine="708"/>
        <w:rPr>
          <w:rFonts w:ascii="PT Astra Serif" w:hAnsi="PT Astra Serif"/>
        </w:rPr>
      </w:pPr>
      <w:r w:rsidRPr="002B1CF5">
        <w:rPr>
          <w:rFonts w:ascii="PT Astra Serif" w:hAnsi="PT Astra Serif"/>
        </w:rPr>
        <w:t>В ОО должны быть подготовлены:</w:t>
      </w:r>
    </w:p>
    <w:p w14:paraId="516497FE" w14:textId="3A861EA1" w:rsidR="007577F9" w:rsidRPr="002B1CF5" w:rsidRDefault="007577F9" w:rsidP="00DF4EE8">
      <w:pPr>
        <w:pStyle w:val="a0"/>
        <w:numPr>
          <w:ilvl w:val="0"/>
          <w:numId w:val="7"/>
        </w:numPr>
        <w:tabs>
          <w:tab w:val="clear" w:pos="1843"/>
          <w:tab w:val="left" w:pos="1134"/>
        </w:tabs>
        <w:spacing w:line="240" w:lineRule="auto"/>
        <w:ind w:left="0" w:firstLine="709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Аудитория(и) для проведения </w:t>
      </w:r>
      <w:r w:rsidR="006369FC" w:rsidRPr="002B1CF5">
        <w:rPr>
          <w:rFonts w:ascii="PT Astra Serif" w:hAnsi="PT Astra Serif"/>
        </w:rPr>
        <w:t>ТМ</w:t>
      </w:r>
      <w:r w:rsidR="00874287" w:rsidRPr="002B1CF5">
        <w:rPr>
          <w:rFonts w:ascii="PT Astra Serif" w:hAnsi="PT Astra Serif"/>
        </w:rPr>
        <w:t>.</w:t>
      </w:r>
    </w:p>
    <w:p w14:paraId="1B27CA83" w14:textId="77777777" w:rsidR="007577F9" w:rsidRPr="002B1CF5" w:rsidRDefault="007577F9" w:rsidP="00DF4EE8">
      <w:pPr>
        <w:pStyle w:val="a0"/>
        <w:numPr>
          <w:ilvl w:val="0"/>
          <w:numId w:val="7"/>
        </w:numPr>
        <w:tabs>
          <w:tab w:val="clear" w:pos="1843"/>
          <w:tab w:val="left" w:pos="1134"/>
        </w:tabs>
        <w:spacing w:line="240" w:lineRule="auto"/>
        <w:ind w:left="0" w:firstLine="709"/>
        <w:rPr>
          <w:rFonts w:ascii="PT Astra Serif" w:hAnsi="PT Astra Serif"/>
        </w:rPr>
      </w:pPr>
      <w:r w:rsidRPr="002B1CF5">
        <w:rPr>
          <w:rFonts w:ascii="PT Astra Serif" w:hAnsi="PT Astra Serif"/>
        </w:rPr>
        <w:t>Помещение для хранения личных вещей обучающихся.</w:t>
      </w:r>
    </w:p>
    <w:p w14:paraId="690B02D2" w14:textId="5BE3BF61" w:rsidR="0027040F" w:rsidRPr="002B1CF5" w:rsidRDefault="0027040F" w:rsidP="00DF4EE8">
      <w:pPr>
        <w:pStyle w:val="a0"/>
        <w:numPr>
          <w:ilvl w:val="0"/>
          <w:numId w:val="7"/>
        </w:numPr>
        <w:tabs>
          <w:tab w:val="clear" w:pos="1843"/>
          <w:tab w:val="left" w:pos="1134"/>
        </w:tabs>
        <w:spacing w:line="240" w:lineRule="auto"/>
        <w:ind w:left="0" w:firstLine="709"/>
        <w:rPr>
          <w:rFonts w:ascii="PT Astra Serif" w:hAnsi="PT Astra Serif"/>
        </w:rPr>
      </w:pPr>
      <w:r w:rsidRPr="002B1CF5">
        <w:rPr>
          <w:rFonts w:ascii="PT Astra Serif" w:hAnsi="PT Astra Serif"/>
        </w:rPr>
        <w:t>Формы 12-03 и 12-02 в необходимом количестве.</w:t>
      </w:r>
    </w:p>
    <w:p w14:paraId="2A0581C6" w14:textId="77777777" w:rsidR="007577F9" w:rsidRPr="002B1CF5" w:rsidRDefault="007577F9" w:rsidP="006369FC">
      <w:pPr>
        <w:tabs>
          <w:tab w:val="left" w:pos="1134"/>
        </w:tabs>
        <w:spacing w:line="240" w:lineRule="auto"/>
        <w:ind w:firstLine="0"/>
        <w:rPr>
          <w:rFonts w:ascii="PT Astra Serif" w:hAnsi="PT Astra Serif"/>
        </w:rPr>
      </w:pPr>
    </w:p>
    <w:p w14:paraId="3E22DDE6" w14:textId="783A38C6" w:rsidR="00266603" w:rsidRDefault="00266603" w:rsidP="007577F9">
      <w:pPr>
        <w:spacing w:line="240" w:lineRule="auto"/>
        <w:ind w:firstLine="708"/>
        <w:rPr>
          <w:rFonts w:ascii="PT Astra Serif" w:hAnsi="PT Astra Serif"/>
        </w:rPr>
      </w:pPr>
      <w:r>
        <w:rPr>
          <w:rFonts w:ascii="PT Astra Serif" w:hAnsi="PT Astra Serif"/>
        </w:rPr>
        <w:t>В помещении для ответственного в ОО (штабе)</w:t>
      </w:r>
    </w:p>
    <w:p w14:paraId="38C8B09E" w14:textId="33DEDDDB" w:rsidR="00EF1199" w:rsidRPr="00EF1199" w:rsidRDefault="00266603" w:rsidP="00EF1199">
      <w:pPr>
        <w:suppressAutoHyphens/>
        <w:spacing w:line="240" w:lineRule="auto"/>
        <w:ind w:left="360" w:firstLine="1058"/>
        <w:contextualSpacing w:val="0"/>
        <w:rPr>
          <w:rFonts w:ascii="PT Astra Serif" w:hAnsi="PT Astra Serif"/>
        </w:rPr>
      </w:pPr>
      <w:r w:rsidRPr="002B1CF5">
        <w:rPr>
          <w:rFonts w:ascii="PT Astra Serif" w:hAnsi="PT Astra Serif"/>
        </w:rPr>
        <w:t>–</w:t>
      </w:r>
      <w:r w:rsidRPr="002B1CF5">
        <w:rPr>
          <w:rFonts w:ascii="PT Astra Serif" w:hAnsi="PT Astra Serif"/>
        </w:rPr>
        <w:tab/>
        <w:t>подготовлен</w:t>
      </w:r>
      <w:r w:rsidR="00EF1199" w:rsidRPr="00EF1199">
        <w:rPr>
          <w:rFonts w:ascii="PT Astra Serif" w:hAnsi="PT Astra Serif"/>
        </w:rPr>
        <w:t xml:space="preserve"> </w:t>
      </w:r>
      <w:r w:rsidR="00EF1199">
        <w:rPr>
          <w:rFonts w:ascii="PT Astra Serif" w:hAnsi="PT Astra Serif"/>
        </w:rPr>
        <w:t>компьютер для установки программного модуля для печати КИМ.</w:t>
      </w:r>
      <w:r>
        <w:rPr>
          <w:rFonts w:ascii="PT Astra Serif" w:hAnsi="PT Astra Serif"/>
        </w:rPr>
        <w:t xml:space="preserve"> </w:t>
      </w:r>
      <w:r w:rsidR="00EF1199" w:rsidRPr="00EF1199">
        <w:rPr>
          <w:rFonts w:ascii="PT Astra Serif" w:hAnsi="PT Astra Serif"/>
        </w:rPr>
        <w:t>При большом количестве участников экзаменов программный модуль может быть установлен на несколько ПК. К каждому ПК должен быть подключен принтер с возможностью двусторонней печати.</w:t>
      </w:r>
    </w:p>
    <w:p w14:paraId="6CA1039B" w14:textId="7B9CDD18" w:rsidR="00266603" w:rsidRDefault="00EF1199" w:rsidP="00266603">
      <w:pPr>
        <w:spacing w:line="240" w:lineRule="auto"/>
        <w:ind w:firstLine="1418"/>
        <w:rPr>
          <w:rFonts w:ascii="PT Astra Serif" w:hAnsi="PT Astra Serif"/>
        </w:rPr>
      </w:pPr>
      <w:r w:rsidRPr="002B1CF5">
        <w:rPr>
          <w:rFonts w:ascii="PT Astra Serif" w:hAnsi="PT Astra Serif"/>
        </w:rPr>
        <w:t>–</w:t>
      </w:r>
      <w:r w:rsidRPr="002B1CF5">
        <w:rPr>
          <w:rFonts w:ascii="PT Astra Serif" w:hAnsi="PT Astra Serif"/>
        </w:rPr>
        <w:tab/>
        <w:t>подготовлен</w:t>
      </w:r>
      <w:r>
        <w:rPr>
          <w:rFonts w:ascii="PT Astra Serif" w:hAnsi="PT Astra Serif"/>
        </w:rPr>
        <w:t>ы конверты для упаковки КИМ по аудиториям;</w:t>
      </w:r>
    </w:p>
    <w:p w14:paraId="0BD5B733" w14:textId="5011399A" w:rsidR="00EF1199" w:rsidRPr="00EF1199" w:rsidRDefault="00EF1199" w:rsidP="00266603">
      <w:pPr>
        <w:spacing w:line="240" w:lineRule="auto"/>
        <w:ind w:firstLine="1418"/>
        <w:rPr>
          <w:rFonts w:ascii="PT Astra Serif" w:hAnsi="PT Astra Serif"/>
        </w:rPr>
      </w:pPr>
      <w:r w:rsidRPr="002B1CF5">
        <w:rPr>
          <w:rFonts w:ascii="PT Astra Serif" w:hAnsi="PT Astra Serif"/>
        </w:rPr>
        <w:t>–</w:t>
      </w:r>
      <w:r w:rsidRPr="002B1CF5">
        <w:rPr>
          <w:rFonts w:ascii="PT Astra Serif" w:hAnsi="PT Astra Serif"/>
        </w:rPr>
        <w:tab/>
        <w:t>подготовлен</w:t>
      </w:r>
      <w:r>
        <w:rPr>
          <w:rFonts w:ascii="PT Astra Serif" w:hAnsi="PT Astra Serif"/>
        </w:rPr>
        <w:t>ы сопроводительные листы для наклеивания на конверты с КИМ.</w:t>
      </w:r>
    </w:p>
    <w:p w14:paraId="5AA7A170" w14:textId="77777777" w:rsidR="00266603" w:rsidRDefault="00266603" w:rsidP="007577F9">
      <w:pPr>
        <w:spacing w:line="240" w:lineRule="auto"/>
        <w:ind w:firstLine="708"/>
        <w:rPr>
          <w:rFonts w:ascii="PT Astra Serif" w:hAnsi="PT Astra Serif"/>
        </w:rPr>
      </w:pPr>
    </w:p>
    <w:p w14:paraId="30504BC4" w14:textId="320DBB6C" w:rsidR="007577F9" w:rsidRPr="002B1CF5" w:rsidRDefault="007577F9" w:rsidP="007577F9">
      <w:pPr>
        <w:spacing w:line="240" w:lineRule="auto"/>
        <w:ind w:firstLine="708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аудитории для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:</w:t>
      </w:r>
    </w:p>
    <w:p w14:paraId="137778F2" w14:textId="77777777" w:rsidR="007577F9" w:rsidRPr="002B1CF5" w:rsidRDefault="007577F9" w:rsidP="007577F9">
      <w:pPr>
        <w:tabs>
          <w:tab w:val="left" w:pos="1134"/>
        </w:tabs>
        <w:spacing w:line="240" w:lineRule="auto"/>
        <w:ind w:left="709"/>
        <w:rPr>
          <w:rFonts w:ascii="PT Astra Serif" w:hAnsi="PT Astra Serif"/>
        </w:rPr>
      </w:pPr>
      <w:r w:rsidRPr="002B1CF5">
        <w:rPr>
          <w:rFonts w:ascii="PT Astra Serif" w:hAnsi="PT Astra Serif"/>
        </w:rPr>
        <w:t>–</w:t>
      </w:r>
      <w:r w:rsidRPr="002B1CF5">
        <w:rPr>
          <w:rFonts w:ascii="PT Astra Serif" w:hAnsi="PT Astra Serif"/>
        </w:rPr>
        <w:tab/>
        <w:t>подготовлено отдельное рабочее место для каждого участника;</w:t>
      </w:r>
    </w:p>
    <w:p w14:paraId="69678E1D" w14:textId="77777777" w:rsidR="007577F9" w:rsidRPr="002B1CF5" w:rsidRDefault="007577F9" w:rsidP="007577F9">
      <w:pPr>
        <w:tabs>
          <w:tab w:val="left" w:pos="1134"/>
        </w:tabs>
        <w:spacing w:line="240" w:lineRule="auto"/>
        <w:ind w:left="709"/>
        <w:rPr>
          <w:rFonts w:ascii="PT Astra Serif" w:hAnsi="PT Astra Serif"/>
        </w:rPr>
      </w:pPr>
      <w:r w:rsidRPr="002B1CF5">
        <w:rPr>
          <w:rFonts w:ascii="PT Astra Serif" w:hAnsi="PT Astra Serif"/>
        </w:rPr>
        <w:t>–</w:t>
      </w:r>
      <w:r w:rsidRPr="002B1CF5">
        <w:rPr>
          <w:rFonts w:ascii="PT Astra Serif" w:hAnsi="PT Astra Serif"/>
        </w:rPr>
        <w:tab/>
        <w:t>подготовлено рабочее место для организаторов в аудитории;</w:t>
      </w:r>
    </w:p>
    <w:p w14:paraId="44C3E333" w14:textId="34311778" w:rsidR="007577F9" w:rsidRPr="002B1CF5" w:rsidRDefault="007577F9" w:rsidP="007577F9">
      <w:pPr>
        <w:tabs>
          <w:tab w:val="left" w:pos="1134"/>
        </w:tabs>
        <w:spacing w:line="240" w:lineRule="auto"/>
        <w:ind w:left="709"/>
        <w:rPr>
          <w:rFonts w:ascii="PT Astra Serif" w:hAnsi="PT Astra Serif"/>
        </w:rPr>
      </w:pPr>
      <w:r w:rsidRPr="002B1CF5">
        <w:rPr>
          <w:rFonts w:ascii="PT Astra Serif" w:hAnsi="PT Astra Serif"/>
        </w:rPr>
        <w:t>–</w:t>
      </w:r>
      <w:r w:rsidRPr="002B1CF5">
        <w:rPr>
          <w:rFonts w:ascii="PT Astra Serif" w:hAnsi="PT Astra Serif"/>
        </w:rPr>
        <w:tab/>
        <w:t xml:space="preserve">подготовлены часы, находящиеся в поле зрения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;</w:t>
      </w:r>
    </w:p>
    <w:p w14:paraId="29EFEE40" w14:textId="22F821E1" w:rsidR="007577F9" w:rsidRPr="002B1CF5" w:rsidRDefault="007577F9" w:rsidP="007577F9">
      <w:pPr>
        <w:tabs>
          <w:tab w:val="left" w:pos="1134"/>
        </w:tabs>
        <w:spacing w:line="240" w:lineRule="auto"/>
        <w:ind w:left="709"/>
        <w:rPr>
          <w:rFonts w:ascii="PT Astra Serif" w:hAnsi="PT Astra Serif"/>
        </w:rPr>
      </w:pPr>
      <w:r w:rsidRPr="002B1CF5">
        <w:rPr>
          <w:rFonts w:ascii="PT Astra Serif" w:hAnsi="PT Astra Serif"/>
        </w:rPr>
        <w:t>–</w:t>
      </w:r>
      <w:r w:rsidRPr="002B1CF5">
        <w:rPr>
          <w:rFonts w:ascii="PT Astra Serif" w:hAnsi="PT Astra Serif"/>
        </w:rPr>
        <w:tab/>
        <w:t>подготовлена бумага для черновиков (не менее двух листов на каждого участника);</w:t>
      </w:r>
    </w:p>
    <w:p w14:paraId="66634E10" w14:textId="243882E4" w:rsidR="007577F9" w:rsidRPr="002B1CF5" w:rsidRDefault="007577F9" w:rsidP="006369FC">
      <w:pPr>
        <w:tabs>
          <w:tab w:val="left" w:pos="1134"/>
        </w:tabs>
        <w:spacing w:line="240" w:lineRule="auto"/>
        <w:ind w:left="709"/>
        <w:rPr>
          <w:rFonts w:ascii="PT Astra Serif" w:hAnsi="PT Astra Serif"/>
        </w:rPr>
      </w:pPr>
      <w:r w:rsidRPr="002B1CF5">
        <w:rPr>
          <w:rFonts w:ascii="PT Astra Serif" w:hAnsi="PT Astra Serif"/>
        </w:rPr>
        <w:t>–</w:t>
      </w:r>
      <w:r w:rsidRPr="002B1CF5">
        <w:rPr>
          <w:rFonts w:ascii="PT Astra Serif" w:hAnsi="PT Astra Serif"/>
        </w:rPr>
        <w:tab/>
        <w:t xml:space="preserve">подготовлена инструкция, зачитываемая организатором в аудитории перед началом </w:t>
      </w:r>
      <w:r w:rsidR="006369FC" w:rsidRPr="002B1CF5">
        <w:rPr>
          <w:rFonts w:ascii="PT Astra Serif" w:hAnsi="PT Astra Serif"/>
        </w:rPr>
        <w:t xml:space="preserve">ТМ участникам; </w:t>
      </w:r>
    </w:p>
    <w:p w14:paraId="7AFCA3A2" w14:textId="6F8864E0" w:rsidR="007577F9" w:rsidRPr="002B1CF5" w:rsidRDefault="007577F9" w:rsidP="007577F9">
      <w:pPr>
        <w:tabs>
          <w:tab w:val="left" w:pos="1134"/>
        </w:tabs>
        <w:spacing w:line="240" w:lineRule="auto"/>
        <w:ind w:left="709"/>
        <w:rPr>
          <w:rFonts w:ascii="PT Astra Serif" w:hAnsi="PT Astra Serif"/>
        </w:rPr>
      </w:pPr>
      <w:r w:rsidRPr="002B1CF5">
        <w:rPr>
          <w:rFonts w:ascii="PT Astra Serif" w:hAnsi="PT Astra Serif"/>
        </w:rPr>
        <w:t>–</w:t>
      </w:r>
      <w:r w:rsidRPr="002B1CF5">
        <w:rPr>
          <w:rFonts w:ascii="PT Astra Serif" w:hAnsi="PT Astra Serif"/>
        </w:rPr>
        <w:tab/>
        <w:t xml:space="preserve">закрыты стенды, плакаты и иные материалы со справочно-познавательной информацией (в день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).</w:t>
      </w:r>
    </w:p>
    <w:p w14:paraId="08CEE5F6" w14:textId="6967C4AD" w:rsidR="001F3A85" w:rsidRPr="002B1CF5" w:rsidRDefault="00833A0E" w:rsidP="001F3A85">
      <w:pPr>
        <w:pStyle w:val="22"/>
        <w:jc w:val="left"/>
        <w:rPr>
          <w:rFonts w:ascii="PT Astra Serif" w:hAnsi="PT Astra Serif"/>
        </w:rPr>
      </w:pPr>
      <w:bookmarkStart w:id="10" w:name="_Toc188870930"/>
      <w:r w:rsidRPr="002B1CF5">
        <w:rPr>
          <w:rFonts w:ascii="PT Astra Serif" w:hAnsi="PT Astra Serif"/>
        </w:rPr>
        <w:t>Печать</w:t>
      </w:r>
      <w:r w:rsidR="001F3A85" w:rsidRPr="002B1CF5">
        <w:rPr>
          <w:rFonts w:ascii="PT Astra Serif" w:hAnsi="PT Astra Serif"/>
        </w:rPr>
        <w:t xml:space="preserve"> материалов</w:t>
      </w:r>
      <w:bookmarkEnd w:id="10"/>
    </w:p>
    <w:p w14:paraId="24167817" w14:textId="20A11F28" w:rsidR="00833A0E" w:rsidRPr="002B1CF5" w:rsidRDefault="00833A0E" w:rsidP="00833A0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  <w:b/>
        </w:rPr>
        <w:t>Не позднее, чем за день</w:t>
      </w:r>
      <w:r w:rsidRPr="002B1CF5">
        <w:rPr>
          <w:rFonts w:ascii="PT Astra Serif" w:hAnsi="PT Astra Serif"/>
        </w:rPr>
        <w:t xml:space="preserve"> до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каждая ОО</w:t>
      </w:r>
      <w:r w:rsidR="00A85B99" w:rsidRPr="002B1CF5">
        <w:rPr>
          <w:rFonts w:ascii="PT Astra Serif" w:hAnsi="PT Astra Serif"/>
        </w:rPr>
        <w:t>, участвующая в проведении ТМ,</w:t>
      </w:r>
      <w:r w:rsidRPr="002B1CF5">
        <w:rPr>
          <w:rFonts w:ascii="PT Astra Serif" w:hAnsi="PT Astra Serif"/>
        </w:rPr>
        <w:t xml:space="preserve"> должна получить дополнительны</w:t>
      </w:r>
      <w:r w:rsidR="00287BAE" w:rsidRPr="002B1CF5">
        <w:rPr>
          <w:rFonts w:ascii="PT Astra Serif" w:hAnsi="PT Astra Serif"/>
        </w:rPr>
        <w:t>е</w:t>
      </w:r>
      <w:r w:rsidRPr="002B1CF5">
        <w:rPr>
          <w:rFonts w:ascii="PT Astra Serif" w:hAnsi="PT Astra Serif"/>
        </w:rPr>
        <w:t xml:space="preserve"> бланк</w:t>
      </w:r>
      <w:r w:rsidR="00287BAE" w:rsidRPr="002B1CF5">
        <w:rPr>
          <w:rFonts w:ascii="PT Astra Serif" w:hAnsi="PT Astra Serif"/>
        </w:rPr>
        <w:t>и</w:t>
      </w:r>
      <w:r w:rsidRPr="002B1CF5">
        <w:rPr>
          <w:rFonts w:ascii="PT Astra Serif" w:hAnsi="PT Astra Serif"/>
        </w:rPr>
        <w:t xml:space="preserve"> ответов</w:t>
      </w:r>
      <w:r w:rsidR="00287BAE" w:rsidRPr="002B1CF5">
        <w:rPr>
          <w:rFonts w:ascii="PT Astra Serif" w:hAnsi="PT Astra Serif"/>
        </w:rPr>
        <w:t xml:space="preserve"> в </w:t>
      </w:r>
      <w:r w:rsidR="00AA7EA8" w:rsidRPr="002B1CF5">
        <w:rPr>
          <w:rFonts w:ascii="PT Astra Serif" w:hAnsi="PT Astra Serif"/>
        </w:rPr>
        <w:t>электронном виде</w:t>
      </w:r>
      <w:r w:rsidRPr="002B1CF5">
        <w:rPr>
          <w:rFonts w:ascii="PT Astra Serif" w:hAnsi="PT Astra Serif"/>
        </w:rPr>
        <w:t xml:space="preserve">. Каждый дополнительный бланк имеет уникальный номер и может быть выдан только один раз, только одному участнику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. </w:t>
      </w:r>
      <w:r w:rsidRPr="002B1CF5">
        <w:rPr>
          <w:rFonts w:ascii="PT Astra Serif" w:hAnsi="PT Astra Serif"/>
          <w:b/>
        </w:rPr>
        <w:t>Не допускается</w:t>
      </w:r>
      <w:r w:rsidRPr="002B1CF5">
        <w:rPr>
          <w:rFonts w:ascii="PT Astra Serif" w:hAnsi="PT Astra Serif"/>
        </w:rPr>
        <w:t xml:space="preserve"> использование ДБО с одним и тем же номером несколько раз. Руководитель ОО обеспечивает </w:t>
      </w:r>
      <w:r w:rsidR="00AA7EA8" w:rsidRPr="002B1CF5">
        <w:rPr>
          <w:rFonts w:ascii="PT Astra Serif" w:hAnsi="PT Astra Serif"/>
        </w:rPr>
        <w:t xml:space="preserve">печать, </w:t>
      </w:r>
      <w:r w:rsidRPr="002B1CF5">
        <w:rPr>
          <w:rFonts w:ascii="PT Astra Serif" w:hAnsi="PT Astra Serif"/>
        </w:rPr>
        <w:t>хранение и выдачу</w:t>
      </w:r>
      <w:r w:rsidR="00AA7EA8" w:rsidRPr="002B1CF5">
        <w:rPr>
          <w:rFonts w:ascii="PT Astra Serif" w:hAnsi="PT Astra Serif"/>
        </w:rPr>
        <w:t xml:space="preserve"> ДБО</w:t>
      </w:r>
      <w:r w:rsidRPr="002B1CF5">
        <w:rPr>
          <w:rFonts w:ascii="PT Astra Serif" w:hAnsi="PT Astra Serif"/>
        </w:rPr>
        <w:t>.</w:t>
      </w:r>
    </w:p>
    <w:p w14:paraId="29B0998F" w14:textId="53701844" w:rsidR="001F3A85" w:rsidRPr="002B1CF5" w:rsidRDefault="001F3A85" w:rsidP="001F3A8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  <w:b/>
        </w:rPr>
        <w:t>Не позднее, чем за день</w:t>
      </w:r>
      <w:r w:rsidRPr="002B1CF5">
        <w:rPr>
          <w:rFonts w:ascii="PT Astra Serif" w:hAnsi="PT Astra Serif"/>
        </w:rPr>
        <w:t xml:space="preserve"> до начала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руководитель ОО получает от районного координатора в бумажном виде именные бланки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(</w:t>
      </w:r>
      <w:r w:rsidRPr="002B1CF5">
        <w:rPr>
          <w:rFonts w:ascii="PT Astra Serif" w:hAnsi="PT Astra Serif"/>
          <w:b/>
        </w:rPr>
        <w:t xml:space="preserve">бланки участников </w:t>
      </w:r>
      <w:r w:rsidR="008E641E" w:rsidRPr="002B1CF5">
        <w:rPr>
          <w:rFonts w:ascii="PT Astra Serif" w:hAnsi="PT Astra Serif"/>
          <w:b/>
        </w:rPr>
        <w:t xml:space="preserve">по классам </w:t>
      </w:r>
      <w:r w:rsidRPr="002B1CF5">
        <w:rPr>
          <w:rFonts w:ascii="PT Astra Serif" w:hAnsi="PT Astra Serif"/>
          <w:b/>
        </w:rPr>
        <w:t>в алфавитном порядке</w:t>
      </w:r>
      <w:r w:rsidRPr="002B1CF5">
        <w:rPr>
          <w:rFonts w:ascii="PT Astra Serif" w:hAnsi="PT Astra Serif"/>
        </w:rPr>
        <w:t>), формы ППЭ-05-02</w:t>
      </w:r>
      <w:r w:rsidR="0027040F" w:rsidRPr="002B1CF5">
        <w:rPr>
          <w:rFonts w:ascii="PT Astra Serif" w:hAnsi="PT Astra Serif"/>
        </w:rPr>
        <w:t xml:space="preserve"> (по классам)</w:t>
      </w:r>
      <w:r w:rsidRPr="002B1CF5">
        <w:rPr>
          <w:rFonts w:ascii="PT Astra Serif" w:hAnsi="PT Astra Serif"/>
        </w:rPr>
        <w:t>, ППЭ-13</w:t>
      </w:r>
      <w:r w:rsidR="0027040F" w:rsidRPr="002B1CF5">
        <w:rPr>
          <w:rFonts w:ascii="PT Astra Serif" w:hAnsi="PT Astra Serif"/>
        </w:rPr>
        <w:t xml:space="preserve"> (одна на ОО)</w:t>
      </w:r>
      <w:r w:rsidRPr="002B1CF5">
        <w:rPr>
          <w:rFonts w:ascii="PT Astra Serif" w:hAnsi="PT Astra Serif"/>
        </w:rPr>
        <w:t>.</w:t>
      </w:r>
    </w:p>
    <w:p w14:paraId="4F08F9B3" w14:textId="6CA83919" w:rsidR="001F3A85" w:rsidRDefault="001F3A85" w:rsidP="001F3A85">
      <w:pPr>
        <w:spacing w:line="240" w:lineRule="auto"/>
        <w:rPr>
          <w:rFonts w:ascii="PT Astra Serif" w:hAnsi="PT Astra Serif"/>
          <w:color w:val="000000"/>
        </w:rPr>
      </w:pPr>
      <w:r w:rsidRPr="002B1CF5">
        <w:rPr>
          <w:rFonts w:ascii="PT Astra Serif" w:hAnsi="PT Astra Serif"/>
          <w:b/>
        </w:rPr>
        <w:t xml:space="preserve">В день проведения </w:t>
      </w:r>
      <w:r w:rsidR="006369FC" w:rsidRPr="002B1CF5">
        <w:rPr>
          <w:rFonts w:ascii="PT Astra Serif" w:hAnsi="PT Astra Serif"/>
          <w:b/>
        </w:rPr>
        <w:t>ТМ</w:t>
      </w:r>
      <w:r w:rsidRPr="002B1CF5">
        <w:rPr>
          <w:rFonts w:ascii="PT Astra Serif" w:hAnsi="PT Astra Serif"/>
        </w:rPr>
        <w:t>, после получ</w:t>
      </w:r>
      <w:r w:rsidR="006369FC" w:rsidRPr="002B1CF5">
        <w:rPr>
          <w:rFonts w:ascii="PT Astra Serif" w:hAnsi="PT Astra Serif"/>
        </w:rPr>
        <w:t xml:space="preserve">ения </w:t>
      </w:r>
      <w:r w:rsidR="00CB6CDC">
        <w:rPr>
          <w:rFonts w:ascii="PT Astra Serif" w:hAnsi="PT Astra Serif"/>
        </w:rPr>
        <w:t xml:space="preserve">ключа доступа </w:t>
      </w:r>
      <w:r w:rsidR="006369FC" w:rsidRPr="002B1CF5">
        <w:rPr>
          <w:rFonts w:ascii="PT Astra Serif" w:hAnsi="PT Astra Serif"/>
        </w:rPr>
        <w:t>к КИМ, с 8:</w:t>
      </w:r>
      <w:r w:rsidR="00C50478">
        <w:rPr>
          <w:rFonts w:ascii="PT Astra Serif" w:hAnsi="PT Astra Serif"/>
        </w:rPr>
        <w:t>3</w:t>
      </w:r>
      <w:r w:rsidRPr="002B1CF5">
        <w:rPr>
          <w:rFonts w:ascii="PT Astra Serif" w:hAnsi="PT Astra Serif"/>
        </w:rPr>
        <w:t>0 в ОО осуществляется печать КИМ</w:t>
      </w:r>
      <w:r w:rsidRPr="002B1CF5">
        <w:rPr>
          <w:rFonts w:ascii="PT Astra Serif" w:hAnsi="PT Astra Serif"/>
          <w:color w:val="000000"/>
        </w:rPr>
        <w:t>.</w:t>
      </w:r>
    </w:p>
    <w:p w14:paraId="6306067C" w14:textId="645219DA" w:rsidR="000567E2" w:rsidRPr="000567E2" w:rsidRDefault="000567E2" w:rsidP="000567E2">
      <w:pPr>
        <w:spacing w:line="240" w:lineRule="auto"/>
        <w:rPr>
          <w:rFonts w:ascii="PT Astra Serif" w:hAnsi="PT Astra Serif"/>
        </w:rPr>
      </w:pPr>
      <w:r>
        <w:rPr>
          <w:rFonts w:ascii="PT Astra Serif" w:hAnsi="PT Astra Serif"/>
        </w:rPr>
        <w:t>Н</w:t>
      </w:r>
      <w:r w:rsidRPr="000567E2">
        <w:rPr>
          <w:rFonts w:ascii="PT Astra Serif" w:hAnsi="PT Astra Serif"/>
        </w:rPr>
        <w:t xml:space="preserve">еобходимо заранее рассчитать количество работников, количество ПК и принтеров и время, необходимое на печать и упаковку КИМ перед </w:t>
      </w:r>
      <w:r>
        <w:rPr>
          <w:rFonts w:ascii="PT Astra Serif" w:hAnsi="PT Astra Serif"/>
        </w:rPr>
        <w:t>ТМ</w:t>
      </w:r>
      <w:r w:rsidRPr="000567E2">
        <w:rPr>
          <w:rFonts w:ascii="PT Astra Serif" w:hAnsi="PT Astra Serif"/>
        </w:rPr>
        <w:t>.</w:t>
      </w:r>
    </w:p>
    <w:p w14:paraId="7933B815" w14:textId="77777777" w:rsidR="000567E2" w:rsidRPr="000567E2" w:rsidRDefault="000567E2" w:rsidP="000567E2">
      <w:pPr>
        <w:spacing w:line="240" w:lineRule="auto"/>
        <w:rPr>
          <w:rFonts w:ascii="PT Astra Serif" w:hAnsi="PT Astra Serif"/>
        </w:rPr>
      </w:pPr>
      <w:r w:rsidRPr="000567E2">
        <w:rPr>
          <w:rFonts w:ascii="PT Astra Serif" w:hAnsi="PT Astra Serif"/>
        </w:rPr>
        <w:t>Ориентировочное время печати и упаковки КИМ на 1 аудиторию с 15 участниками – 5 минут.</w:t>
      </w:r>
    </w:p>
    <w:p w14:paraId="606F5776" w14:textId="62EBCFF3" w:rsidR="000567E2" w:rsidRPr="000567E2" w:rsidRDefault="000567E2" w:rsidP="000567E2">
      <w:pPr>
        <w:spacing w:line="240" w:lineRule="auto"/>
        <w:rPr>
          <w:rFonts w:ascii="PT Astra Serif" w:hAnsi="PT Astra Serif"/>
        </w:rPr>
      </w:pPr>
      <w:r>
        <w:rPr>
          <w:rFonts w:ascii="PT Astra Serif" w:hAnsi="PT Astra Serif"/>
        </w:rPr>
        <w:t xml:space="preserve">Основная печать осуществляется как </w:t>
      </w:r>
      <w:r w:rsidRPr="000567E2">
        <w:rPr>
          <w:rFonts w:ascii="PT Astra Serif" w:hAnsi="PT Astra Serif"/>
        </w:rPr>
        <w:t>группов</w:t>
      </w:r>
      <w:r>
        <w:rPr>
          <w:rFonts w:ascii="PT Astra Serif" w:hAnsi="PT Astra Serif"/>
        </w:rPr>
        <w:t>ая</w:t>
      </w:r>
      <w:r w:rsidRPr="000567E2">
        <w:rPr>
          <w:rFonts w:ascii="PT Astra Serif" w:hAnsi="PT Astra Serif"/>
        </w:rPr>
        <w:t xml:space="preserve"> печать</w:t>
      </w:r>
      <w:r>
        <w:rPr>
          <w:rFonts w:ascii="PT Astra Serif" w:hAnsi="PT Astra Serif"/>
        </w:rPr>
        <w:t>:</w:t>
      </w:r>
      <w:r w:rsidRPr="000567E2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 xml:space="preserve">в </w:t>
      </w:r>
      <w:r w:rsidRPr="00EF1199">
        <w:rPr>
          <w:rFonts w:ascii="PT Astra Serif" w:hAnsi="PT Astra Serif"/>
        </w:rPr>
        <w:t xml:space="preserve">программный модуль </w:t>
      </w:r>
      <w:r>
        <w:rPr>
          <w:rFonts w:ascii="PT Astra Serif" w:hAnsi="PT Astra Serif"/>
        </w:rPr>
        <w:t>вводится количество участников в аудитории</w:t>
      </w:r>
      <w:r w:rsidR="004C301B">
        <w:rPr>
          <w:rFonts w:ascii="PT Astra Serif" w:hAnsi="PT Astra Serif"/>
        </w:rPr>
        <w:t xml:space="preserve">, имеющиеся на данный день </w:t>
      </w:r>
      <w:r w:rsidRPr="000567E2">
        <w:rPr>
          <w:rFonts w:ascii="PT Astra Serif" w:hAnsi="PT Astra Serif"/>
        </w:rPr>
        <w:t>вариант</w:t>
      </w:r>
      <w:r w:rsidR="004C301B">
        <w:rPr>
          <w:rFonts w:ascii="PT Astra Serif" w:hAnsi="PT Astra Serif"/>
        </w:rPr>
        <w:t>ы</w:t>
      </w:r>
      <w:r w:rsidRPr="000567E2">
        <w:rPr>
          <w:rFonts w:ascii="PT Astra Serif" w:hAnsi="PT Astra Serif"/>
        </w:rPr>
        <w:t xml:space="preserve"> КИМ </w:t>
      </w:r>
      <w:r w:rsidR="004C301B">
        <w:rPr>
          <w:rFonts w:ascii="PT Astra Serif" w:hAnsi="PT Astra Serif"/>
        </w:rPr>
        <w:t>печатаются поочередно в необходимом количестве (1-2-1-2-1-2…).</w:t>
      </w:r>
    </w:p>
    <w:p w14:paraId="2A7B2FEC" w14:textId="531C1D77" w:rsidR="000567E2" w:rsidRPr="000567E2" w:rsidRDefault="004C301B" w:rsidP="000567E2">
      <w:pPr>
        <w:spacing w:line="240" w:lineRule="auto"/>
        <w:rPr>
          <w:rFonts w:ascii="PT Astra Serif" w:hAnsi="PT Astra Serif"/>
        </w:rPr>
      </w:pPr>
      <w:r>
        <w:rPr>
          <w:rFonts w:ascii="PT Astra Serif" w:hAnsi="PT Astra Serif"/>
        </w:rPr>
        <w:t>Технический специалист и ответственный в ОО к</w:t>
      </w:r>
      <w:r w:rsidR="000567E2" w:rsidRPr="000567E2">
        <w:rPr>
          <w:rFonts w:ascii="PT Astra Serif" w:hAnsi="PT Astra Serif"/>
        </w:rPr>
        <w:t>онтролиру</w:t>
      </w:r>
      <w:r>
        <w:rPr>
          <w:rFonts w:ascii="PT Astra Serif" w:hAnsi="PT Astra Serif"/>
        </w:rPr>
        <w:t>ю</w:t>
      </w:r>
      <w:r w:rsidR="000567E2" w:rsidRPr="000567E2">
        <w:rPr>
          <w:rFonts w:ascii="PT Astra Serif" w:hAnsi="PT Astra Serif"/>
        </w:rPr>
        <w:t>т качество печати КИМ</w:t>
      </w:r>
      <w:r>
        <w:rPr>
          <w:rFonts w:ascii="PT Astra Serif" w:hAnsi="PT Astra Serif"/>
        </w:rPr>
        <w:t>.</w:t>
      </w:r>
    </w:p>
    <w:p w14:paraId="52EA3358" w14:textId="08905339" w:rsidR="000567E2" w:rsidRPr="000567E2" w:rsidRDefault="000567E2" w:rsidP="000567E2">
      <w:pPr>
        <w:spacing w:line="240" w:lineRule="auto"/>
        <w:rPr>
          <w:rFonts w:ascii="PT Astra Serif" w:hAnsi="PT Astra Serif"/>
        </w:rPr>
      </w:pPr>
      <w:r w:rsidRPr="000567E2">
        <w:rPr>
          <w:rFonts w:ascii="PT Astra Serif" w:hAnsi="PT Astra Serif"/>
        </w:rPr>
        <w:t xml:space="preserve">При неудачной печати есть возможность </w:t>
      </w:r>
      <w:r w:rsidR="00CB6CDC">
        <w:rPr>
          <w:rFonts w:ascii="PT Astra Serif" w:hAnsi="PT Astra Serif"/>
        </w:rPr>
        <w:t xml:space="preserve">дополнительно </w:t>
      </w:r>
      <w:r w:rsidRPr="000567E2">
        <w:rPr>
          <w:rFonts w:ascii="PT Astra Serif" w:hAnsi="PT Astra Serif"/>
        </w:rPr>
        <w:t>распечатать</w:t>
      </w:r>
      <w:r w:rsidR="00CB6CDC">
        <w:rPr>
          <w:rFonts w:ascii="PT Astra Serif" w:hAnsi="PT Astra Serif"/>
        </w:rPr>
        <w:t xml:space="preserve"> экземпляр</w:t>
      </w:r>
      <w:r w:rsidRPr="000567E2">
        <w:rPr>
          <w:rFonts w:ascii="PT Astra Serif" w:hAnsi="PT Astra Serif"/>
        </w:rPr>
        <w:t xml:space="preserve"> конкретн</w:t>
      </w:r>
      <w:r w:rsidR="00CB6CDC">
        <w:rPr>
          <w:rFonts w:ascii="PT Astra Serif" w:hAnsi="PT Astra Serif"/>
        </w:rPr>
        <w:t>ого</w:t>
      </w:r>
      <w:r w:rsidRPr="000567E2">
        <w:rPr>
          <w:rFonts w:ascii="PT Astra Serif" w:hAnsi="PT Astra Serif"/>
        </w:rPr>
        <w:t xml:space="preserve"> вариант</w:t>
      </w:r>
      <w:r w:rsidR="00CB6CDC">
        <w:rPr>
          <w:rFonts w:ascii="PT Astra Serif" w:hAnsi="PT Astra Serif"/>
        </w:rPr>
        <w:t>а КИМ</w:t>
      </w:r>
      <w:r w:rsidR="004C301B">
        <w:rPr>
          <w:rFonts w:ascii="PT Astra Serif" w:hAnsi="PT Astra Serif"/>
        </w:rPr>
        <w:t>.</w:t>
      </w:r>
    </w:p>
    <w:p w14:paraId="0F8EBECC" w14:textId="765060B6" w:rsidR="000567E2" w:rsidRDefault="004C301B" w:rsidP="001F3A85">
      <w:pPr>
        <w:spacing w:line="240" w:lineRule="auto"/>
        <w:rPr>
          <w:rFonts w:ascii="PT Astra Serif" w:hAnsi="PT Astra Serif"/>
        </w:rPr>
      </w:pPr>
      <w:r>
        <w:rPr>
          <w:rFonts w:ascii="PT Astra Serif" w:hAnsi="PT Astra Serif"/>
        </w:rPr>
        <w:t>Распечатанный на аудиторию комплект КИМ ответственный в ОО запечатывает в конверт, наклеивает сопроводительный лист.</w:t>
      </w:r>
    </w:p>
    <w:p w14:paraId="362AC4C2" w14:textId="4B0C2192" w:rsidR="004C301B" w:rsidRPr="002B1CF5" w:rsidRDefault="004C301B" w:rsidP="001F3A85">
      <w:pPr>
        <w:spacing w:line="240" w:lineRule="auto"/>
        <w:rPr>
          <w:rFonts w:ascii="PT Astra Serif" w:hAnsi="PT Astra Serif"/>
        </w:rPr>
      </w:pPr>
      <w:r>
        <w:rPr>
          <w:rFonts w:ascii="PT Astra Serif" w:hAnsi="PT Astra Serif"/>
        </w:rPr>
        <w:t>Количество распечатанных экземпляров КИМ отражается в форме ППЭ-13: ответственный в ОО вписывает количество в соответствующий столбец формы.</w:t>
      </w:r>
    </w:p>
    <w:p w14:paraId="1D0EADBA" w14:textId="40157E14" w:rsidR="007577F9" w:rsidRPr="002B1CF5" w:rsidRDefault="001F3A85" w:rsidP="001F3A85">
      <w:pPr>
        <w:pStyle w:val="22"/>
        <w:jc w:val="left"/>
        <w:rPr>
          <w:rFonts w:ascii="PT Astra Serif" w:hAnsi="PT Astra Serif"/>
        </w:rPr>
      </w:pPr>
      <w:bookmarkStart w:id="11" w:name="_Toc188870931"/>
      <w:r w:rsidRPr="002B1CF5">
        <w:rPr>
          <w:rFonts w:ascii="PT Astra Serif" w:hAnsi="PT Astra Serif"/>
        </w:rPr>
        <w:t xml:space="preserve">Проведение </w:t>
      </w:r>
      <w:r w:rsidR="006369FC" w:rsidRPr="002B1CF5">
        <w:rPr>
          <w:rFonts w:ascii="PT Astra Serif" w:hAnsi="PT Astra Serif"/>
        </w:rPr>
        <w:t>ТМ</w:t>
      </w:r>
      <w:bookmarkEnd w:id="11"/>
    </w:p>
    <w:p w14:paraId="2C0FB8F2" w14:textId="23D563C3" w:rsidR="001F3A85" w:rsidRPr="002B1CF5" w:rsidRDefault="001F3A85" w:rsidP="001F3A85">
      <w:pPr>
        <w:spacing w:line="240" w:lineRule="auto"/>
        <w:ind w:firstLine="708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Если по решению руководителя ОО участники распределены в несколько аудиторий, то не позднее, чем в 8:45, руководитель ОО </w:t>
      </w:r>
      <w:r w:rsidR="002A3DF5" w:rsidRPr="002B1CF5">
        <w:rPr>
          <w:rFonts w:ascii="PT Astra Serif" w:hAnsi="PT Astra Serif"/>
        </w:rPr>
        <w:t>комплектует</w:t>
      </w:r>
      <w:r w:rsidRPr="002B1CF5">
        <w:rPr>
          <w:rFonts w:ascii="PT Astra Serif" w:hAnsi="PT Astra Serif"/>
        </w:rPr>
        <w:t xml:space="preserve"> именные бланки участников</w:t>
      </w:r>
      <w:r w:rsidR="002A3DF5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для передачи организаторам в аудитории</w:t>
      </w:r>
      <w:r w:rsidR="00D963C2" w:rsidRPr="002B1CF5">
        <w:rPr>
          <w:rFonts w:ascii="PT Astra Serif" w:hAnsi="PT Astra Serif"/>
        </w:rPr>
        <w:t xml:space="preserve"> и при необходимости делает копии формы 05-02 для передачи в каждую аудиторию проведения ТМ</w:t>
      </w:r>
      <w:r w:rsidRPr="002B1CF5">
        <w:rPr>
          <w:rFonts w:ascii="PT Astra Serif" w:hAnsi="PT Astra Serif"/>
        </w:rPr>
        <w:t>.</w:t>
      </w:r>
    </w:p>
    <w:p w14:paraId="00C1A22A" w14:textId="77777777" w:rsidR="002E7D0B" w:rsidRPr="002B1CF5" w:rsidRDefault="002E7D0B" w:rsidP="002E7D0B">
      <w:pPr>
        <w:spacing w:line="240" w:lineRule="auto"/>
        <w:rPr>
          <w:rFonts w:ascii="PT Astra Serif" w:hAnsi="PT Astra Serif"/>
          <w:i/>
        </w:rPr>
      </w:pPr>
      <w:r w:rsidRPr="002B1CF5">
        <w:rPr>
          <w:rFonts w:ascii="PT Astra Serif" w:hAnsi="PT Astra Serif"/>
          <w:i/>
        </w:rPr>
        <w:t>При использовании нескольких аудиторий для размещения участников из одного класса, по решению руководителя ОО, форма ППЭ-05-02 может быть размножена по количеству аудиторий либо может заполняться поочередно в каждой аудитории.</w:t>
      </w:r>
    </w:p>
    <w:p w14:paraId="4A1EAA8B" w14:textId="77777777" w:rsidR="00D955C2" w:rsidRDefault="00D955C2" w:rsidP="001F3A85">
      <w:pPr>
        <w:spacing w:line="240" w:lineRule="auto"/>
        <w:ind w:firstLine="708"/>
        <w:rPr>
          <w:rFonts w:ascii="PT Astra Serif" w:hAnsi="PT Astra Serif"/>
        </w:rPr>
      </w:pPr>
      <w:r>
        <w:rPr>
          <w:rFonts w:ascii="PT Astra Serif" w:hAnsi="PT Astra Serif"/>
        </w:rPr>
        <w:t>В день проведения ТМ технический специалист:</w:t>
      </w:r>
    </w:p>
    <w:p w14:paraId="5F89B3EA" w14:textId="77777777" w:rsidR="00D955C2" w:rsidRPr="00D955C2" w:rsidRDefault="00D955C2" w:rsidP="00D955C2">
      <w:pPr>
        <w:pStyle w:val="a0"/>
        <w:numPr>
          <w:ilvl w:val="0"/>
          <w:numId w:val="52"/>
        </w:numPr>
        <w:spacing w:line="240" w:lineRule="auto"/>
        <w:rPr>
          <w:rFonts w:ascii="PT Astra Serif" w:hAnsi="PT Astra Serif"/>
        </w:rPr>
      </w:pPr>
      <w:r w:rsidRPr="00D955C2">
        <w:rPr>
          <w:rFonts w:ascii="PT Astra Serif" w:hAnsi="PT Astra Serif"/>
        </w:rPr>
        <w:t>в 8:30 скачивает ключ доступа к КИМ;</w:t>
      </w:r>
    </w:p>
    <w:p w14:paraId="7236F1B4" w14:textId="65663B2E" w:rsidR="001F3A85" w:rsidRPr="00D955C2" w:rsidRDefault="00D955C2" w:rsidP="00D955C2">
      <w:pPr>
        <w:pStyle w:val="a0"/>
        <w:numPr>
          <w:ilvl w:val="0"/>
          <w:numId w:val="52"/>
        </w:numPr>
        <w:spacing w:line="240" w:lineRule="auto"/>
        <w:rPr>
          <w:rFonts w:ascii="PT Astra Serif" w:hAnsi="PT Astra Serif"/>
        </w:rPr>
      </w:pPr>
      <w:r w:rsidRPr="00D955C2">
        <w:rPr>
          <w:rFonts w:ascii="PT Astra Serif" w:hAnsi="PT Astra Serif"/>
        </w:rPr>
        <w:t>загружает ключ доступа в программу печати КИМ;</w:t>
      </w:r>
    </w:p>
    <w:p w14:paraId="7A5911A3" w14:textId="77777777" w:rsidR="00D955C2" w:rsidRDefault="00D955C2" w:rsidP="00D955C2">
      <w:pPr>
        <w:pStyle w:val="a0"/>
        <w:numPr>
          <w:ilvl w:val="0"/>
          <w:numId w:val="52"/>
        </w:numPr>
        <w:spacing w:line="240" w:lineRule="auto"/>
        <w:rPr>
          <w:rFonts w:ascii="PT Astra Serif" w:hAnsi="PT Astra Serif"/>
        </w:rPr>
      </w:pPr>
      <w:r w:rsidRPr="00D955C2">
        <w:rPr>
          <w:rFonts w:ascii="PT Astra Serif" w:hAnsi="PT Astra Serif"/>
        </w:rPr>
        <w:t>печатает комплекты КИМ для каждой аудитории</w:t>
      </w:r>
      <w:r>
        <w:rPr>
          <w:rFonts w:ascii="PT Astra Serif" w:hAnsi="PT Astra Serif"/>
        </w:rPr>
        <w:t>;</w:t>
      </w:r>
    </w:p>
    <w:p w14:paraId="1DF950D8" w14:textId="1F56C082" w:rsidR="00D955C2" w:rsidRPr="00D955C2" w:rsidRDefault="00D955C2" w:rsidP="00D955C2">
      <w:pPr>
        <w:pStyle w:val="a0"/>
        <w:numPr>
          <w:ilvl w:val="0"/>
          <w:numId w:val="52"/>
        </w:numPr>
        <w:spacing w:line="240" w:lineRule="auto"/>
        <w:rPr>
          <w:rFonts w:ascii="PT Astra Serif" w:hAnsi="PT Astra Serif"/>
        </w:rPr>
      </w:pPr>
      <w:r>
        <w:rPr>
          <w:rFonts w:ascii="PT Astra Serif" w:hAnsi="PT Astra Serif"/>
        </w:rPr>
        <w:t>передает комплект КИМ ответственному от ОУ</w:t>
      </w:r>
      <w:r w:rsidRPr="00D955C2">
        <w:rPr>
          <w:rFonts w:ascii="PT Astra Serif" w:hAnsi="PT Astra Serif"/>
        </w:rPr>
        <w:t>.</w:t>
      </w:r>
    </w:p>
    <w:p w14:paraId="67292578" w14:textId="77777777" w:rsidR="00D955C2" w:rsidRDefault="00D955C2" w:rsidP="001F3A85">
      <w:pPr>
        <w:spacing w:line="240" w:lineRule="auto"/>
        <w:ind w:firstLine="708"/>
        <w:rPr>
          <w:rFonts w:ascii="PT Astra Serif" w:hAnsi="PT Astra Serif"/>
        </w:rPr>
      </w:pPr>
    </w:p>
    <w:p w14:paraId="40E385C5" w14:textId="30B2027A" w:rsidR="001F3A85" w:rsidRPr="002B1CF5" w:rsidRDefault="001F3A85" w:rsidP="001F3A85">
      <w:pPr>
        <w:spacing w:line="240" w:lineRule="auto"/>
        <w:ind w:firstLine="708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день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не позднее, чем в 9:15, </w:t>
      </w:r>
      <w:r w:rsidR="00D955C2">
        <w:rPr>
          <w:rFonts w:ascii="PT Astra Serif" w:hAnsi="PT Astra Serif"/>
        </w:rPr>
        <w:t>ответственный от</w:t>
      </w:r>
      <w:r w:rsidRPr="002B1CF5">
        <w:rPr>
          <w:rFonts w:ascii="PT Astra Serif" w:hAnsi="PT Astra Serif"/>
        </w:rPr>
        <w:t xml:space="preserve"> ОО выдает организатору (организаторам) в аудиторию(и) проведения </w:t>
      </w:r>
      <w:r w:rsidR="006369FC" w:rsidRPr="002B1CF5">
        <w:rPr>
          <w:rFonts w:ascii="PT Astra Serif" w:hAnsi="PT Astra Serif"/>
        </w:rPr>
        <w:t>ТМ</w:t>
      </w:r>
    </w:p>
    <w:p w14:paraId="738FA84F" w14:textId="04366C2F" w:rsidR="001F3A85" w:rsidRPr="002B1CF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именные бланки участников </w:t>
      </w:r>
      <w:r w:rsidR="006369FC" w:rsidRPr="002B1CF5">
        <w:rPr>
          <w:rFonts w:ascii="PT Astra Serif" w:hAnsi="PT Astra Serif"/>
        </w:rPr>
        <w:t>ТМ</w:t>
      </w:r>
      <w:r w:rsidR="00527554" w:rsidRPr="002B1CF5">
        <w:rPr>
          <w:rFonts w:ascii="PT Astra Serif" w:hAnsi="PT Astra Serif"/>
        </w:rPr>
        <w:t>;</w:t>
      </w:r>
    </w:p>
    <w:p w14:paraId="6938E56B" w14:textId="36E104AB" w:rsidR="001F3A85" w:rsidRPr="002B1CF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ведомость учета участников </w:t>
      </w:r>
      <w:r w:rsidR="006369FC" w:rsidRPr="002B1CF5">
        <w:rPr>
          <w:rFonts w:ascii="PT Astra Serif" w:hAnsi="PT Astra Serif"/>
        </w:rPr>
        <w:t xml:space="preserve">ТМ </w:t>
      </w:r>
      <w:r w:rsidRPr="002B1CF5">
        <w:rPr>
          <w:rFonts w:ascii="PT Astra Serif" w:hAnsi="PT Astra Serif"/>
        </w:rPr>
        <w:t xml:space="preserve">и экзаменационных материалов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в аудитории (форма ППЭ-05-02)</w:t>
      </w:r>
      <w:r w:rsidR="00527554" w:rsidRPr="002B1CF5">
        <w:rPr>
          <w:rFonts w:ascii="PT Astra Serif" w:hAnsi="PT Astra Serif"/>
        </w:rPr>
        <w:t>;</w:t>
      </w:r>
    </w:p>
    <w:p w14:paraId="46C62A7D" w14:textId="04C07A86" w:rsidR="001F3A85" w:rsidRPr="002B1CF5" w:rsidRDefault="000118A0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>КИМ</w:t>
      </w:r>
      <w:r w:rsidR="00D955C2">
        <w:rPr>
          <w:rFonts w:ascii="PT Astra Serif" w:hAnsi="PT Astra Serif"/>
        </w:rPr>
        <w:t xml:space="preserve"> (если они уже распечатаны для всех аудиторий)</w:t>
      </w:r>
      <w:r w:rsidR="00527554" w:rsidRPr="002B1CF5">
        <w:rPr>
          <w:rFonts w:ascii="PT Astra Serif" w:hAnsi="PT Astra Serif"/>
        </w:rPr>
        <w:t>;</w:t>
      </w:r>
    </w:p>
    <w:p w14:paraId="3B58D779" w14:textId="77777777" w:rsidR="001F3A85" w:rsidRPr="002B1CF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>дополнительные бланки ответов;</w:t>
      </w:r>
    </w:p>
    <w:p w14:paraId="5A4F2388" w14:textId="16899FD0" w:rsidR="001F3A85" w:rsidRPr="002B1CF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>ведомость использования дополнительных бланков ответов №2 (форма</w:t>
      </w:r>
      <w:r w:rsidR="00B615F9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ППЭ-12-03);</w:t>
      </w:r>
    </w:p>
    <w:p w14:paraId="0FF88072" w14:textId="620ADBF6" w:rsidR="009E3133" w:rsidRPr="002B1CF5" w:rsidRDefault="009E3133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  <w:color w:val="000000"/>
        </w:rPr>
        <w:t>ППЭ-12-02 «Ведомость коррекции персональных данных участников ГИА в аудитории»;</w:t>
      </w:r>
    </w:p>
    <w:p w14:paraId="736103F9" w14:textId="77777777" w:rsidR="001F3A85" w:rsidRPr="002B1CF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>инструкцию для участников.</w:t>
      </w:r>
    </w:p>
    <w:p w14:paraId="6BE24E08" w14:textId="77777777" w:rsidR="001F3A85" w:rsidRPr="002B1CF5" w:rsidRDefault="001F3A85" w:rsidP="001F3A85">
      <w:pPr>
        <w:spacing w:line="240" w:lineRule="auto"/>
        <w:rPr>
          <w:rFonts w:ascii="PT Astra Serif" w:hAnsi="PT Astra Serif"/>
        </w:rPr>
      </w:pPr>
    </w:p>
    <w:p w14:paraId="5E23F8E4" w14:textId="6366050D" w:rsidR="00D955C2" w:rsidRDefault="00D955C2" w:rsidP="001F3A85">
      <w:pPr>
        <w:spacing w:line="240" w:lineRule="auto"/>
        <w:rPr>
          <w:rFonts w:ascii="PT Astra Serif" w:hAnsi="PT Astra Serif"/>
        </w:rPr>
      </w:pPr>
      <w:r>
        <w:rPr>
          <w:rFonts w:ascii="PT Astra Serif" w:hAnsi="PT Astra Serif"/>
        </w:rPr>
        <w:t>Не позднее 9:50 ответственный от О</w:t>
      </w:r>
      <w:r w:rsidR="00C90919">
        <w:rPr>
          <w:rFonts w:ascii="PT Astra Serif" w:hAnsi="PT Astra Serif"/>
        </w:rPr>
        <w:t>О</w:t>
      </w:r>
      <w:r>
        <w:rPr>
          <w:rFonts w:ascii="PT Astra Serif" w:hAnsi="PT Astra Serif"/>
        </w:rPr>
        <w:t xml:space="preserve"> должен доставить комплекты КИМ в аудитории проведения. </w:t>
      </w:r>
    </w:p>
    <w:p w14:paraId="25102F7A" w14:textId="77777777" w:rsidR="00D955C2" w:rsidRDefault="00D955C2" w:rsidP="001F3A85">
      <w:pPr>
        <w:spacing w:line="240" w:lineRule="auto"/>
        <w:rPr>
          <w:rFonts w:ascii="PT Astra Serif" w:hAnsi="PT Astra Serif"/>
        </w:rPr>
      </w:pPr>
    </w:p>
    <w:p w14:paraId="63D87C5E" w14:textId="77777777" w:rsidR="001F3A85" w:rsidRPr="002B1CF5" w:rsidRDefault="001F3A85" w:rsidP="001F3A8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Организаторы проходят в аудиторию(и), раскладывают черновики на рабочие места участников.</w:t>
      </w:r>
    </w:p>
    <w:p w14:paraId="03281EE8" w14:textId="77777777" w:rsidR="001F3A85" w:rsidRPr="002B1CF5" w:rsidRDefault="001F3A85" w:rsidP="001F3A8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Организатору </w:t>
      </w:r>
      <w:r w:rsidRPr="002B1CF5">
        <w:rPr>
          <w:rFonts w:ascii="PT Astra Serif" w:hAnsi="PT Astra Serif"/>
          <w:b/>
        </w:rPr>
        <w:t>запрещается</w:t>
      </w:r>
      <w:r w:rsidRPr="002B1CF5">
        <w:rPr>
          <w:rFonts w:ascii="PT Astra Serif" w:hAnsi="PT Astra Serif"/>
        </w:rPr>
        <w:t>:</w:t>
      </w:r>
    </w:p>
    <w:p w14:paraId="35366E51" w14:textId="34EC7962" w:rsidR="001F3A85" w:rsidRPr="002B1CF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>иметь при себе средства связи, электронно-вычислительную технику, фото-, аудио- и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видеоаппаратуру, справочные материалы, письменные заметки и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иные средства хранения и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передачи информации, художественную литературу и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т.д.;</w:t>
      </w:r>
    </w:p>
    <w:p w14:paraId="0432F093" w14:textId="7312F6A0" w:rsidR="001F3A85" w:rsidRPr="002B1CF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оказывать содействие участникам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, в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 xml:space="preserve">том числе передавать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им (получать от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них)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средства связи, электронно-вычислительную технику, фото-, аудио- и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видеоаппаратуру, справочные материалы, письменные принадлежности, письменные заметки и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иные средства хранения и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передачи информации;</w:t>
      </w:r>
    </w:p>
    <w:p w14:paraId="3143E509" w14:textId="1D6F9439" w:rsidR="001F3A85" w:rsidRPr="002B1CF5" w:rsidRDefault="0002674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выносить из </w:t>
      </w:r>
      <w:r w:rsidR="001F3A85" w:rsidRPr="002B1CF5">
        <w:rPr>
          <w:rFonts w:ascii="PT Astra Serif" w:hAnsi="PT Astra Serif"/>
        </w:rPr>
        <w:t xml:space="preserve">аудиторий материалы </w:t>
      </w:r>
      <w:r w:rsidR="006369FC" w:rsidRPr="002B1CF5">
        <w:rPr>
          <w:rFonts w:ascii="PT Astra Serif" w:hAnsi="PT Astra Serif"/>
        </w:rPr>
        <w:t>ТМ</w:t>
      </w:r>
      <w:r w:rsidR="001F3A85" w:rsidRPr="002B1CF5">
        <w:rPr>
          <w:rFonts w:ascii="PT Astra Serif" w:hAnsi="PT Astra Serif"/>
        </w:rPr>
        <w:t xml:space="preserve"> на</w:t>
      </w:r>
      <w:r w:rsidRPr="002B1CF5">
        <w:rPr>
          <w:rFonts w:ascii="PT Astra Serif" w:hAnsi="PT Astra Serif"/>
        </w:rPr>
        <w:t xml:space="preserve"> </w:t>
      </w:r>
      <w:r w:rsidR="001F3A85" w:rsidRPr="002B1CF5">
        <w:rPr>
          <w:rFonts w:ascii="PT Astra Serif" w:hAnsi="PT Astra Serif"/>
        </w:rPr>
        <w:t xml:space="preserve">бумажном или электронном носителях, фотографировать, переписывать материалы </w:t>
      </w:r>
      <w:r w:rsidR="006369FC" w:rsidRPr="002B1CF5">
        <w:rPr>
          <w:rFonts w:ascii="PT Astra Serif" w:hAnsi="PT Astra Serif"/>
        </w:rPr>
        <w:t>ТМ</w:t>
      </w:r>
      <w:r w:rsidR="001F3A85" w:rsidRPr="002B1CF5">
        <w:rPr>
          <w:rFonts w:ascii="PT Astra Serif" w:hAnsi="PT Astra Serif"/>
        </w:rPr>
        <w:t>.</w:t>
      </w:r>
    </w:p>
    <w:p w14:paraId="14B65580" w14:textId="77777777" w:rsidR="001F3A85" w:rsidRPr="002B1CF5" w:rsidRDefault="001F3A85" w:rsidP="001F3A85">
      <w:pPr>
        <w:spacing w:line="240" w:lineRule="auto"/>
        <w:rPr>
          <w:rFonts w:ascii="PT Astra Serif" w:hAnsi="PT Astra Serif"/>
        </w:rPr>
      </w:pPr>
    </w:p>
    <w:p w14:paraId="31FAD110" w14:textId="38C4AB8E" w:rsidR="001F3A85" w:rsidRPr="002B1CF5" w:rsidRDefault="001F3A85" w:rsidP="001F3A8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Вход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в аудиторию начинается в 9:30. При входе в аудиторию организатор отмечает явку участника в Ведомости учета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и экзаменационных материалов в аудитории (форма ППЭ-05-02) - ставит отметку «V» в форме ППЭ-05-02 в графе 6 «Явился».</w:t>
      </w:r>
    </w:p>
    <w:p w14:paraId="0BE5F89C" w14:textId="1F76E579" w:rsidR="001F3A85" w:rsidRPr="002B1CF5" w:rsidRDefault="001F3A85" w:rsidP="001F3A8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Участники рассаживаются в аудитории в соответствии с предварительным распределением </w:t>
      </w:r>
      <w:r w:rsidR="002E7D0B" w:rsidRPr="002B1CF5">
        <w:rPr>
          <w:rFonts w:ascii="PT Astra Serif" w:hAnsi="PT Astra Serif"/>
        </w:rPr>
        <w:t xml:space="preserve">или в свободном порядке по одному человеку за рабочий стол </w:t>
      </w:r>
      <w:r w:rsidRPr="002B1CF5">
        <w:rPr>
          <w:rFonts w:ascii="PT Astra Serif" w:hAnsi="PT Astra Serif"/>
        </w:rPr>
        <w:t>(на усмотрение руководителя ОО).</w:t>
      </w:r>
    </w:p>
    <w:p w14:paraId="107F40AE" w14:textId="48065655" w:rsidR="001F3A85" w:rsidRPr="002B1CF5" w:rsidRDefault="001F3A85" w:rsidP="001F3A85">
      <w:pPr>
        <w:spacing w:line="240" w:lineRule="auto"/>
        <w:rPr>
          <w:rFonts w:ascii="PT Astra Serif" w:hAnsi="PT Astra Serif"/>
          <w:i/>
        </w:rPr>
      </w:pPr>
      <w:r w:rsidRPr="002B1CF5">
        <w:rPr>
          <w:rFonts w:ascii="PT Astra Serif" w:hAnsi="PT Astra Serif"/>
          <w:i/>
        </w:rPr>
        <w:t xml:space="preserve">Участники </w:t>
      </w:r>
      <w:r w:rsidR="006369FC" w:rsidRPr="002B1CF5">
        <w:rPr>
          <w:rFonts w:ascii="PT Astra Serif" w:hAnsi="PT Astra Serif"/>
          <w:i/>
        </w:rPr>
        <w:t>ТМ</w:t>
      </w:r>
      <w:r w:rsidRPr="002B1CF5">
        <w:rPr>
          <w:rFonts w:ascii="PT Astra Serif" w:hAnsi="PT Astra Serif"/>
          <w:i/>
        </w:rPr>
        <w:t xml:space="preserve"> могут взять с собой в аудиторию только документ, удостоверяющий личность, черную </w:t>
      </w:r>
      <w:proofErr w:type="spellStart"/>
      <w:r w:rsidRPr="002B1CF5">
        <w:rPr>
          <w:rFonts w:ascii="PT Astra Serif" w:hAnsi="PT Astra Serif"/>
          <w:i/>
        </w:rPr>
        <w:t>гелевую</w:t>
      </w:r>
      <w:proofErr w:type="spellEnd"/>
      <w:r w:rsidRPr="002B1CF5">
        <w:rPr>
          <w:rFonts w:ascii="PT Astra Serif" w:hAnsi="PT Astra Serif"/>
          <w:i/>
        </w:rPr>
        <w:t xml:space="preserve"> ручку, при необходимости лекарства и питан</w:t>
      </w:r>
      <w:r w:rsidR="00B615F9" w:rsidRPr="002B1CF5">
        <w:rPr>
          <w:rFonts w:ascii="PT Astra Serif" w:hAnsi="PT Astra Serif"/>
          <w:i/>
        </w:rPr>
        <w:t xml:space="preserve">ие, а также </w:t>
      </w:r>
      <w:r w:rsidR="002E7D0B" w:rsidRPr="002B1CF5">
        <w:rPr>
          <w:rFonts w:ascii="PT Astra Serif" w:hAnsi="PT Astra Serif"/>
          <w:i/>
        </w:rPr>
        <w:t xml:space="preserve">линейку - </w:t>
      </w:r>
      <w:r w:rsidRPr="002B1CF5">
        <w:rPr>
          <w:rFonts w:ascii="PT Astra Serif" w:hAnsi="PT Astra Serif"/>
          <w:i/>
        </w:rPr>
        <w:t>разрешенн</w:t>
      </w:r>
      <w:r w:rsidR="002E7D0B" w:rsidRPr="002B1CF5">
        <w:rPr>
          <w:rFonts w:ascii="PT Astra Serif" w:hAnsi="PT Astra Serif"/>
          <w:i/>
        </w:rPr>
        <w:t>о</w:t>
      </w:r>
      <w:r w:rsidRPr="002B1CF5">
        <w:rPr>
          <w:rFonts w:ascii="PT Astra Serif" w:hAnsi="PT Astra Serif"/>
          <w:i/>
        </w:rPr>
        <w:t xml:space="preserve">е </w:t>
      </w:r>
      <w:r w:rsidR="002E7D0B" w:rsidRPr="002B1CF5">
        <w:rPr>
          <w:rFonts w:ascii="PT Astra Serif" w:hAnsi="PT Astra Serif"/>
          <w:i/>
        </w:rPr>
        <w:t xml:space="preserve">средство обучения </w:t>
      </w:r>
      <w:r w:rsidRPr="002B1CF5">
        <w:rPr>
          <w:rFonts w:ascii="PT Astra Serif" w:hAnsi="PT Astra Serif"/>
          <w:i/>
        </w:rPr>
        <w:t xml:space="preserve">для использования при проведении ОГЭ по </w:t>
      </w:r>
      <w:r w:rsidR="002E7D0B" w:rsidRPr="002B1CF5">
        <w:rPr>
          <w:rFonts w:ascii="PT Astra Serif" w:hAnsi="PT Astra Serif"/>
          <w:i/>
        </w:rPr>
        <w:t>математике</w:t>
      </w:r>
      <w:r w:rsidR="004C301B">
        <w:rPr>
          <w:rFonts w:ascii="PT Astra Serif" w:hAnsi="PT Astra Serif"/>
          <w:i/>
        </w:rPr>
        <w:t xml:space="preserve"> (на ТМ по математике)</w:t>
      </w:r>
      <w:r w:rsidR="002E7D0B" w:rsidRPr="002B1CF5">
        <w:rPr>
          <w:rFonts w:ascii="PT Astra Serif" w:hAnsi="PT Astra Serif"/>
          <w:i/>
        </w:rPr>
        <w:t>.</w:t>
      </w:r>
    </w:p>
    <w:p w14:paraId="4387BE92" w14:textId="77777777" w:rsidR="00527554" w:rsidRPr="002B1CF5" w:rsidRDefault="00527554" w:rsidP="00527554">
      <w:pPr>
        <w:spacing w:line="240" w:lineRule="auto"/>
        <w:rPr>
          <w:rFonts w:ascii="PT Astra Serif" w:hAnsi="PT Astra Serif"/>
        </w:rPr>
      </w:pPr>
    </w:p>
    <w:p w14:paraId="796689D2" w14:textId="6BFC2797" w:rsidR="001F3A85" w:rsidRPr="002B1CF5" w:rsidRDefault="001F3A85" w:rsidP="00527554">
      <w:pPr>
        <w:spacing w:line="240" w:lineRule="auto"/>
        <w:rPr>
          <w:rFonts w:ascii="PT Astra Serif" w:hAnsi="PT Astra Serif"/>
          <w:highlight w:val="yellow"/>
        </w:rPr>
      </w:pPr>
      <w:r w:rsidRPr="002B1CF5">
        <w:rPr>
          <w:rFonts w:ascii="PT Astra Serif" w:hAnsi="PT Astra Serif"/>
        </w:rPr>
        <w:t>Организатор должен:</w:t>
      </w:r>
    </w:p>
    <w:p w14:paraId="6DC24821" w14:textId="07729F3D" w:rsidR="001F3A85" w:rsidRPr="002B1CF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помочь участнику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занять свободное место или отведенное ему место,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если это предусмотрено решением руководителя ОО, при этом следить, чтобы участники не менялись местами;</w:t>
      </w:r>
    </w:p>
    <w:p w14:paraId="51560A28" w14:textId="05EA36F0" w:rsidR="001F3A85" w:rsidRPr="002B1CF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напомнить участникам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 запрете иметь при себе во время проведения </w:t>
      </w:r>
      <w:r w:rsidR="006369FC" w:rsidRPr="002B1CF5">
        <w:rPr>
          <w:rFonts w:ascii="PT Astra Serif" w:hAnsi="PT Astra Serif"/>
        </w:rPr>
        <w:br/>
        <w:t>ТМ</w:t>
      </w:r>
      <w:r w:rsidRPr="002B1CF5">
        <w:rPr>
          <w:rFonts w:ascii="PT Astra Serif" w:hAnsi="PT Astra Serif"/>
        </w:rPr>
        <w:t xml:space="preserve"> средства связи, электронно-вычислительную технику, фото-, аудио- и</w:t>
      </w:r>
      <w:r w:rsidR="00C47642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видеоаппаратуру, справочные материалы, письменные заметки и</w:t>
      </w:r>
      <w:r w:rsidR="00C47642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иные средства хранения и</w:t>
      </w:r>
      <w:r w:rsidR="00C47642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передачи информации;</w:t>
      </w:r>
    </w:p>
    <w:p w14:paraId="6CD07739" w14:textId="61BF707C" w:rsidR="001F3A85" w:rsidRPr="002B1CF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проверить, что черная гелевая ручка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пишет неразрывной черной линией (при необходимости заменить ручку).</w:t>
      </w:r>
    </w:p>
    <w:p w14:paraId="147AA59E" w14:textId="77777777" w:rsidR="001F3A85" w:rsidRPr="002B1CF5" w:rsidRDefault="001F3A85" w:rsidP="001F3A85">
      <w:pPr>
        <w:spacing w:line="240" w:lineRule="auto"/>
        <w:rPr>
          <w:rFonts w:ascii="PT Astra Serif" w:hAnsi="PT Astra Serif"/>
        </w:rPr>
      </w:pPr>
    </w:p>
    <w:p w14:paraId="084B2D93" w14:textId="4F57E89A" w:rsidR="006369FC" w:rsidRPr="002B1CF5" w:rsidRDefault="001F3A85" w:rsidP="001F3A85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>Начало инструктажа – 9:50.</w:t>
      </w:r>
    </w:p>
    <w:p w14:paraId="4030650E" w14:textId="472022CA" w:rsidR="001F3A85" w:rsidRPr="002B1CF5" w:rsidRDefault="001F3A85" w:rsidP="001F3A8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  <w:b/>
        </w:rPr>
        <w:t>Выдача КИМ не ранее 10:00.</w:t>
      </w:r>
    </w:p>
    <w:p w14:paraId="1BA1AEF1" w14:textId="77777777" w:rsidR="001F3A85" w:rsidRPr="002B1CF5" w:rsidRDefault="001F3A85" w:rsidP="001F3A85">
      <w:pPr>
        <w:spacing w:line="240" w:lineRule="auto"/>
        <w:ind w:firstLine="708"/>
        <w:rPr>
          <w:rFonts w:ascii="PT Astra Serif" w:hAnsi="PT Astra Serif"/>
        </w:rPr>
      </w:pPr>
      <w:r w:rsidRPr="002B1CF5">
        <w:rPr>
          <w:rFonts w:ascii="PT Astra Serif" w:hAnsi="PT Astra Serif"/>
        </w:rPr>
        <w:t>Организатор зачитывает инструкцию для участников, выдает именные бланки.</w:t>
      </w:r>
    </w:p>
    <w:p w14:paraId="24C119C3" w14:textId="77777777" w:rsidR="001F3A85" w:rsidRPr="002B1CF5" w:rsidRDefault="001F3A85" w:rsidP="001F3A85">
      <w:pPr>
        <w:spacing w:line="240" w:lineRule="auto"/>
        <w:rPr>
          <w:rFonts w:ascii="PT Astra Serif" w:hAnsi="PT Astra Serif"/>
        </w:rPr>
      </w:pPr>
    </w:p>
    <w:p w14:paraId="1F0608E3" w14:textId="4DE246FE" w:rsidR="001F3A85" w:rsidRPr="002B1CF5" w:rsidRDefault="001F3A85" w:rsidP="001F3A85">
      <w:pPr>
        <w:spacing w:line="240" w:lineRule="auto"/>
        <w:ind w:firstLine="708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случае обнаружения ошибки в регистрационных данных участника, регистрационные данные </w:t>
      </w:r>
      <w:r w:rsidRPr="002B1CF5">
        <w:rPr>
          <w:rFonts w:ascii="PT Astra Serif" w:hAnsi="PT Astra Serif"/>
          <w:b/>
        </w:rPr>
        <w:t>не исправляются</w:t>
      </w:r>
      <w:r w:rsidRPr="002B1CF5">
        <w:rPr>
          <w:rFonts w:ascii="PT Astra Serif" w:hAnsi="PT Astra Serif"/>
        </w:rPr>
        <w:t xml:space="preserve">, </w:t>
      </w:r>
      <w:r w:rsidR="0027040F" w:rsidRPr="002B1CF5">
        <w:rPr>
          <w:rFonts w:ascii="PT Astra Serif" w:hAnsi="PT Astra Serif"/>
        </w:rPr>
        <w:t xml:space="preserve">заполняется </w:t>
      </w:r>
      <w:r w:rsidRPr="002B1CF5">
        <w:rPr>
          <w:rFonts w:ascii="PT Astra Serif" w:hAnsi="PT Astra Serif"/>
          <w:color w:val="000000"/>
        </w:rPr>
        <w:t>форма ППЭ-12-02 «Ведомость коррекции персональных данных участников ГИА в аудитории»</w:t>
      </w:r>
      <w:r w:rsidR="0027040F" w:rsidRPr="002B1CF5">
        <w:rPr>
          <w:rFonts w:ascii="PT Astra Serif" w:hAnsi="PT Astra Serif"/>
          <w:color w:val="000000"/>
        </w:rPr>
        <w:t xml:space="preserve">. </w:t>
      </w:r>
      <w:r w:rsidR="0027040F" w:rsidRPr="002B1CF5">
        <w:rPr>
          <w:rFonts w:ascii="PT Astra Serif" w:hAnsi="PT Astra Serif"/>
        </w:rPr>
        <w:t>П</w:t>
      </w:r>
      <w:r w:rsidRPr="002B1CF5">
        <w:rPr>
          <w:rFonts w:ascii="PT Astra Serif" w:hAnsi="PT Astra Serif"/>
        </w:rPr>
        <w:t xml:space="preserve">осле окончания </w:t>
      </w:r>
      <w:r w:rsidR="006369FC" w:rsidRPr="002B1CF5">
        <w:rPr>
          <w:rFonts w:ascii="PT Astra Serif" w:hAnsi="PT Astra Serif"/>
        </w:rPr>
        <w:t>ТМ</w:t>
      </w:r>
      <w:r w:rsidR="0027040F" w:rsidRPr="002B1CF5">
        <w:rPr>
          <w:rFonts w:ascii="PT Astra Serif" w:hAnsi="PT Astra Serif"/>
        </w:rPr>
        <w:t xml:space="preserve"> организатор передает заполненные формы ППЭ-12-02 </w:t>
      </w:r>
      <w:r w:rsidRPr="002B1CF5">
        <w:rPr>
          <w:rFonts w:ascii="PT Astra Serif" w:hAnsi="PT Astra Serif"/>
        </w:rPr>
        <w:t>руководителю ОУ для дальнейшего внесения исправления в подсистему «Параграф»</w:t>
      </w:r>
      <w:r w:rsidR="0027040F" w:rsidRPr="002B1CF5">
        <w:rPr>
          <w:rFonts w:ascii="PT Astra Serif" w:hAnsi="PT Astra Serif"/>
        </w:rPr>
        <w:t xml:space="preserve"> и передачи форм Администратору ГИА района.</w:t>
      </w:r>
    </w:p>
    <w:p w14:paraId="32BB296E" w14:textId="054A4A17" w:rsidR="001F3A85" w:rsidRPr="002B1CF5" w:rsidRDefault="001F3A85" w:rsidP="001F3A85">
      <w:pPr>
        <w:spacing w:line="240" w:lineRule="auto"/>
        <w:ind w:firstLine="708"/>
        <w:rPr>
          <w:rFonts w:ascii="PT Astra Serif" w:hAnsi="PT Astra Serif"/>
        </w:rPr>
      </w:pPr>
      <w:r w:rsidRPr="002B1CF5">
        <w:rPr>
          <w:rFonts w:ascii="PT Astra Serif" w:hAnsi="PT Astra Serif"/>
          <w:b/>
        </w:rPr>
        <w:t>Организаторы</w:t>
      </w:r>
      <w:r w:rsidRPr="002B1CF5">
        <w:rPr>
          <w:rFonts w:ascii="PT Astra Serif" w:hAnsi="PT Astra Serif"/>
        </w:rPr>
        <w:t xml:space="preserve"> должны проконтролировать, чтобы все участники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расписались в бланке ответов №1.</w:t>
      </w:r>
    </w:p>
    <w:p w14:paraId="51312EA9" w14:textId="0E0910FA" w:rsidR="001F3A85" w:rsidRPr="002B1CF5" w:rsidRDefault="001F3A85" w:rsidP="001F3A85">
      <w:pPr>
        <w:spacing w:line="240" w:lineRule="auto"/>
        <w:ind w:firstLine="708"/>
        <w:rPr>
          <w:rFonts w:ascii="PT Astra Serif" w:hAnsi="PT Astra Serif"/>
        </w:rPr>
      </w:pPr>
      <w:r w:rsidRPr="002B1CF5">
        <w:rPr>
          <w:rFonts w:ascii="PT Astra Serif" w:hAnsi="PT Astra Serif"/>
          <w:b/>
        </w:rPr>
        <w:t xml:space="preserve">Организатор </w:t>
      </w:r>
      <w:r w:rsidRPr="002B1CF5">
        <w:rPr>
          <w:rFonts w:ascii="PT Astra Serif" w:hAnsi="PT Astra Serif"/>
        </w:rPr>
        <w:t>в аудитории должен раздать участникам варианты КИМ в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свободном порядке.</w:t>
      </w:r>
    </w:p>
    <w:p w14:paraId="66D7F118" w14:textId="77777777" w:rsidR="001F3A85" w:rsidRPr="002B1CF5" w:rsidRDefault="001F3A85" w:rsidP="001F3A85">
      <w:pPr>
        <w:spacing w:line="240" w:lineRule="auto"/>
        <w:rPr>
          <w:rFonts w:ascii="PT Astra Serif" w:hAnsi="PT Astra Serif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95"/>
        <w:gridCol w:w="8144"/>
      </w:tblGrid>
      <w:tr w:rsidR="001F3A85" w:rsidRPr="002B1CF5" w14:paraId="1EC7BD3F" w14:textId="77777777" w:rsidTr="001F3A85">
        <w:tc>
          <w:tcPr>
            <w:tcW w:w="704" w:type="dxa"/>
            <w:shd w:val="clear" w:color="auto" w:fill="auto"/>
          </w:tcPr>
          <w:p w14:paraId="05490E8C" w14:textId="26E14279" w:rsidR="001F3A85" w:rsidRPr="002B1CF5" w:rsidRDefault="00833A0E" w:rsidP="00833A0E">
            <w:pPr>
              <w:spacing w:line="240" w:lineRule="auto"/>
              <w:rPr>
                <w:rFonts w:ascii="PT Astra Serif" w:hAnsi="PT Astra Serif"/>
                <w:lang w:val="en-US"/>
              </w:rPr>
            </w:pPr>
            <w:r w:rsidRPr="002B1CF5">
              <w:rPr>
                <w:rFonts w:ascii="PT Astra Serif" w:hAnsi="PT Astra Serif"/>
                <w:noProof/>
              </w:rPr>
              <w:drawing>
                <wp:inline distT="0" distB="0" distL="0" distR="0" wp14:anchorId="2ABFDA74" wp14:editId="1D2C4AFE">
                  <wp:extent cx="361950" cy="36195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1CF5">
              <w:rPr>
                <w:rFonts w:ascii="PT Astra Serif" w:hAnsi="PT Astra Serif"/>
                <w:noProof/>
              </w:rPr>
              <w:drawing>
                <wp:inline distT="0" distB="0" distL="0" distR="0" wp14:anchorId="1B09B362" wp14:editId="5E338726">
                  <wp:extent cx="361950" cy="361950"/>
                  <wp:effectExtent l="0" t="0" r="0" b="0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4" w:type="dxa"/>
            <w:shd w:val="clear" w:color="auto" w:fill="auto"/>
          </w:tcPr>
          <w:p w14:paraId="5EBFC8C1" w14:textId="5D0A643F" w:rsidR="001F3A85" w:rsidRPr="002B1CF5" w:rsidRDefault="001F3A85" w:rsidP="001F3A85">
            <w:pPr>
              <w:spacing w:line="240" w:lineRule="auto"/>
              <w:rPr>
                <w:rFonts w:ascii="PT Astra Serif" w:hAnsi="PT Astra Serif"/>
                <w:i/>
              </w:rPr>
            </w:pPr>
            <w:r w:rsidRPr="002B1CF5">
              <w:rPr>
                <w:rFonts w:ascii="PT Astra Serif" w:hAnsi="PT Astra Serif"/>
                <w:i/>
              </w:rPr>
              <w:t xml:space="preserve">В поле «ВАРИАНТ» на всех именных бланках ответов участников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Pr="002B1CF5">
              <w:rPr>
                <w:rFonts w:ascii="PT Astra Serif" w:hAnsi="PT Astra Serif"/>
                <w:i/>
              </w:rPr>
              <w:t xml:space="preserve">, а также в форме ППЭ-05-02, </w:t>
            </w:r>
            <w:r w:rsidRPr="002B1CF5">
              <w:rPr>
                <w:rFonts w:ascii="PT Astra Serif" w:hAnsi="PT Astra Serif"/>
                <w:b/>
                <w:i/>
              </w:rPr>
              <w:t>организатор</w:t>
            </w:r>
            <w:r w:rsidRPr="002B1CF5">
              <w:rPr>
                <w:rFonts w:ascii="PT Astra Serif" w:hAnsi="PT Astra Serif"/>
                <w:i/>
              </w:rPr>
              <w:t xml:space="preserve"> в аудитории должен </w:t>
            </w:r>
            <w:r w:rsidRPr="002B1CF5">
              <w:rPr>
                <w:rFonts w:ascii="PT Astra Serif" w:hAnsi="PT Astra Serif"/>
                <w:b/>
                <w:i/>
              </w:rPr>
              <w:t>вписать черной гелевой ручкой номер варианта</w:t>
            </w:r>
            <w:r w:rsidRPr="002B1CF5">
              <w:rPr>
                <w:rFonts w:ascii="PT Astra Serif" w:hAnsi="PT Astra Serif"/>
                <w:i/>
              </w:rPr>
              <w:t xml:space="preserve">, </w:t>
            </w:r>
            <w:r w:rsidRPr="002B1CF5">
              <w:rPr>
                <w:rFonts w:ascii="PT Astra Serif" w:hAnsi="PT Astra Serif"/>
                <w:b/>
                <w:i/>
              </w:rPr>
              <w:t>фактически выданного</w:t>
            </w:r>
            <w:r w:rsidRPr="002B1CF5">
              <w:rPr>
                <w:rFonts w:ascii="PT Astra Serif" w:hAnsi="PT Astra Serif"/>
                <w:i/>
              </w:rPr>
              <w:t xml:space="preserve"> участнику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Pr="002B1CF5">
              <w:rPr>
                <w:rFonts w:ascii="PT Astra Serif" w:hAnsi="PT Astra Serif"/>
                <w:i/>
              </w:rPr>
              <w:t>.</w:t>
            </w:r>
          </w:p>
          <w:p w14:paraId="7E858148" w14:textId="77777777" w:rsidR="001F3A85" w:rsidRPr="002B1CF5" w:rsidRDefault="001F3A85" w:rsidP="001F3A85">
            <w:pPr>
              <w:spacing w:line="240" w:lineRule="auto"/>
              <w:rPr>
                <w:rFonts w:ascii="PT Astra Serif" w:hAnsi="PT Astra Serif"/>
                <w:i/>
                <w:u w:val="single"/>
              </w:rPr>
            </w:pPr>
          </w:p>
          <w:p w14:paraId="62BD99F2" w14:textId="142D6AC7" w:rsidR="001F3A85" w:rsidRPr="002B1CF5" w:rsidRDefault="001F3A85" w:rsidP="00C47642">
            <w:pPr>
              <w:spacing w:line="240" w:lineRule="auto"/>
              <w:rPr>
                <w:rFonts w:ascii="PT Astra Serif" w:hAnsi="PT Astra Serif"/>
                <w:i/>
              </w:rPr>
            </w:pPr>
            <w:r w:rsidRPr="002B1CF5">
              <w:rPr>
                <w:rFonts w:ascii="PT Astra Serif" w:hAnsi="PT Astra Serif"/>
                <w:b/>
                <w:i/>
              </w:rPr>
              <w:t xml:space="preserve">Будьте предельно внимательны: если Вы ошибетесь и не впишете номер варианта или впишете не тот вариант, то после компьютерной проверки все ответы участника </w:t>
            </w:r>
            <w:r w:rsidR="006369FC" w:rsidRPr="002B1CF5">
              <w:rPr>
                <w:rFonts w:ascii="PT Astra Serif" w:hAnsi="PT Astra Serif"/>
                <w:b/>
                <w:i/>
              </w:rPr>
              <w:t>ТМ</w:t>
            </w:r>
            <w:r w:rsidRPr="002B1CF5">
              <w:rPr>
                <w:rFonts w:ascii="PT Astra Serif" w:hAnsi="PT Astra Serif"/>
                <w:b/>
                <w:i/>
              </w:rPr>
              <w:t xml:space="preserve"> будут признаны неверными</w:t>
            </w:r>
            <w:r w:rsidRPr="002B1CF5">
              <w:rPr>
                <w:rFonts w:ascii="PT Astra Serif" w:hAnsi="PT Astra Serif"/>
                <w:i/>
              </w:rPr>
              <w:t>.</w:t>
            </w:r>
          </w:p>
        </w:tc>
      </w:tr>
    </w:tbl>
    <w:p w14:paraId="6FB3D5AD" w14:textId="77777777" w:rsidR="001F3A85" w:rsidRPr="002B1CF5" w:rsidRDefault="001F3A85" w:rsidP="001F3A85">
      <w:pPr>
        <w:spacing w:line="240" w:lineRule="auto"/>
        <w:rPr>
          <w:rFonts w:ascii="PT Astra Serif" w:hAnsi="PT Astra Serif"/>
        </w:rPr>
      </w:pPr>
    </w:p>
    <w:p w14:paraId="61194C1A" w14:textId="3DA1099C" w:rsidR="001F3A85" w:rsidRPr="002B1CF5" w:rsidRDefault="001F3A85" w:rsidP="001F3A85">
      <w:pPr>
        <w:spacing w:line="240" w:lineRule="auto"/>
        <w:ind w:firstLine="708"/>
        <w:rPr>
          <w:rFonts w:ascii="PT Astra Serif" w:hAnsi="PT Astra Serif"/>
          <w:b/>
        </w:rPr>
      </w:pPr>
      <w:r w:rsidRPr="002B1CF5">
        <w:rPr>
          <w:rFonts w:ascii="PT Astra Serif" w:hAnsi="PT Astra Serif"/>
        </w:rPr>
        <w:t xml:space="preserve">В случае если участник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отказывается ставить личную подпись на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бланке №1, организатор в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аудитории ставит в</w:t>
      </w:r>
      <w:r w:rsidR="0002674A" w:rsidRPr="002B1CF5">
        <w:rPr>
          <w:rFonts w:ascii="PT Astra Serif" w:hAnsi="PT Astra Serif"/>
        </w:rPr>
        <w:t xml:space="preserve"> </w:t>
      </w:r>
      <w:r w:rsidR="00C47642" w:rsidRPr="002B1CF5">
        <w:rPr>
          <w:rFonts w:ascii="PT Astra Serif" w:hAnsi="PT Astra Serif"/>
        </w:rPr>
        <w:t>бланке №1 свою подпись.</w:t>
      </w:r>
    </w:p>
    <w:p w14:paraId="22895DD6" w14:textId="569E6EE4" w:rsidR="001F3A85" w:rsidRPr="002B1CF5" w:rsidRDefault="001F3A85" w:rsidP="001F3A85">
      <w:pPr>
        <w:tabs>
          <w:tab w:val="left" w:pos="993"/>
          <w:tab w:val="left" w:pos="4088"/>
        </w:tabs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  <w:b/>
        </w:rPr>
        <w:t xml:space="preserve">Организатор </w:t>
      </w:r>
      <w:r w:rsidRPr="002B1CF5">
        <w:rPr>
          <w:rFonts w:ascii="PT Astra Serif" w:hAnsi="PT Astra Serif"/>
        </w:rPr>
        <w:t xml:space="preserve">в аудитории должен объявить начало, продолжительность и время окончания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и зафиксировать на доске (информационном стенде) время начала и окончания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14:paraId="0AE18CCC" w14:textId="1710F580" w:rsidR="001F3A85" w:rsidRPr="002B1CF5" w:rsidRDefault="001F3A85" w:rsidP="001F3A85">
      <w:pPr>
        <w:tabs>
          <w:tab w:val="left" w:pos="709"/>
          <w:tab w:val="left" w:pos="4088"/>
        </w:tabs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 продолжительность выполнения работы не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включается время, выделенное на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 xml:space="preserve">подготовительные мероприятия (инструктаж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, выдачу им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бланков и КИМ).</w:t>
      </w:r>
    </w:p>
    <w:p w14:paraId="6B7AB2EB" w14:textId="21941297" w:rsidR="001F3A85" w:rsidRPr="002B1CF5" w:rsidRDefault="001F3A85" w:rsidP="001F3A85">
      <w:pPr>
        <w:spacing w:line="240" w:lineRule="auto"/>
        <w:ind w:firstLine="708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Участники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начинают выполнение заданий. </w:t>
      </w:r>
      <w:r w:rsidR="009E3133" w:rsidRPr="002B1CF5">
        <w:rPr>
          <w:rFonts w:ascii="PT Astra Serif" w:hAnsi="PT Astra Serif"/>
        </w:rPr>
        <w:t>Во</w:t>
      </w:r>
      <w:r w:rsidR="00452F61" w:rsidRPr="002B1CF5">
        <w:rPr>
          <w:rFonts w:ascii="PT Astra Serif" w:hAnsi="PT Astra Serif"/>
        </w:rPr>
        <w:t xml:space="preserve"> </w:t>
      </w:r>
      <w:r w:rsidR="009E3133" w:rsidRPr="002B1CF5">
        <w:rPr>
          <w:rFonts w:ascii="PT Astra Serif" w:hAnsi="PT Astra Serif"/>
        </w:rPr>
        <w:t>время</w:t>
      </w:r>
      <w:r w:rsidRPr="002B1CF5">
        <w:rPr>
          <w:rFonts w:ascii="PT Astra Serif" w:hAnsi="PT Astra Serif"/>
        </w:rPr>
        <w:t xml:space="preserve">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организатор должен следить за порядком в аудитории.</w:t>
      </w:r>
    </w:p>
    <w:p w14:paraId="5D2ECED7" w14:textId="77777777" w:rsidR="001F3A85" w:rsidRPr="002B1CF5" w:rsidRDefault="001F3A85" w:rsidP="001F3A85">
      <w:pPr>
        <w:spacing w:line="240" w:lineRule="auto"/>
        <w:rPr>
          <w:rFonts w:ascii="PT Astra Serif" w:hAnsi="PT Astra Serif"/>
        </w:rPr>
      </w:pPr>
    </w:p>
    <w:p w14:paraId="67C1F67A" w14:textId="00A6ECB8" w:rsidR="001F3A85" w:rsidRPr="002B1CF5" w:rsidRDefault="001F3A85" w:rsidP="001F3A8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При установлении факта наличия и</w:t>
      </w:r>
      <w:r w:rsidR="009E3133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 xml:space="preserve">(или) использования участниками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средств связи, а также средств хранения и передачи информации во время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или иного нарушения ими порядка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участник, нарушивший порядок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, удаляется.</w:t>
      </w:r>
    </w:p>
    <w:p w14:paraId="1719A780" w14:textId="1ED411AF" w:rsidR="001F3A85" w:rsidRPr="002B1CF5" w:rsidRDefault="001F3A85" w:rsidP="001F3A8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 этом случае организатор должен поставить в именных бланках №1 и №2 в поле «Удален» метку «Х» и удостоверить ее своей подписью в прямоугольном окне в правом нижнем углу бланка.</w:t>
      </w:r>
    </w:p>
    <w:p w14:paraId="4E3B92AB" w14:textId="6CFD7332" w:rsidR="001F3A85" w:rsidRPr="002B1CF5" w:rsidRDefault="001F3A85" w:rsidP="001F3A8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Бланки ответов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удаленного за нарушение установленного порядка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направляются на обработку совместно с бланками остальных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14:paraId="5E769AA9" w14:textId="77777777" w:rsidR="001F3A85" w:rsidRPr="002B1CF5" w:rsidRDefault="001F3A85" w:rsidP="001F3A85">
      <w:pPr>
        <w:spacing w:line="240" w:lineRule="auto"/>
        <w:rPr>
          <w:rFonts w:ascii="PT Astra Serif" w:hAnsi="PT Astra Serif"/>
        </w:rPr>
      </w:pPr>
    </w:p>
    <w:p w14:paraId="07183EDB" w14:textId="38399792" w:rsidR="001F3A85" w:rsidRPr="002B1CF5" w:rsidRDefault="001F3A85" w:rsidP="001F3A8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случае если участник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по состоянию здоровья или другим объективным причинам не может завершить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он может покинуть аудиторию,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при этом организатор должен поставить в именных бланках №1 и №2 в поле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«Не закончил по уважительной причине» метку «Х» и удостоверить ее своей подписью в прямоугольном окне в правом нижнем углу бланка.</w:t>
      </w:r>
    </w:p>
    <w:p w14:paraId="48301BE5" w14:textId="11385192" w:rsidR="001F3A85" w:rsidRPr="002B1CF5" w:rsidRDefault="001F3A85" w:rsidP="001F3A8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Бланки ответов участника, не закончившего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по уважительной причине, направляются на обработку совместно с бланками остальных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14:paraId="78AAECD7" w14:textId="77777777" w:rsidR="001F3A85" w:rsidRPr="002B1CF5" w:rsidRDefault="001F3A85" w:rsidP="001F3A85">
      <w:pPr>
        <w:spacing w:line="240" w:lineRule="auto"/>
        <w:rPr>
          <w:rFonts w:ascii="PT Astra Serif" w:hAnsi="PT Astra Serif"/>
        </w:rPr>
      </w:pPr>
    </w:p>
    <w:p w14:paraId="32E8978D" w14:textId="27324BE5" w:rsidR="001F3A85" w:rsidRPr="002B1CF5" w:rsidRDefault="00833A0E" w:rsidP="00C6652A">
      <w:pPr>
        <w:pStyle w:val="30"/>
        <w:jc w:val="left"/>
        <w:rPr>
          <w:rFonts w:ascii="PT Astra Serif" w:hAnsi="PT Astra Serif"/>
        </w:rPr>
      </w:pPr>
      <w:bookmarkStart w:id="12" w:name="_Toc188870932"/>
      <w:r w:rsidRPr="002B1CF5">
        <w:rPr>
          <w:rFonts w:ascii="PT Astra Serif" w:hAnsi="PT Astra Serif"/>
        </w:rPr>
        <w:t>Выдача дополнительных бланков ответов</w:t>
      </w:r>
      <w:bookmarkEnd w:id="12"/>
    </w:p>
    <w:p w14:paraId="05AAA7A7" w14:textId="2DBAB86B" w:rsidR="00833A0E" w:rsidRPr="002B1CF5" w:rsidRDefault="00833A0E" w:rsidP="00C6652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случае если участник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полностью заполнил бланк ответов №2, организатор должен:</w:t>
      </w:r>
    </w:p>
    <w:p w14:paraId="7EEE546E" w14:textId="00175D28" w:rsidR="00833A0E" w:rsidRPr="002B1CF5" w:rsidRDefault="00833A0E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убедиться, чтобы обе стороны именного бланка ответов №2 были полностью заполнены, в противном случае ответы, внесенные на дополнительный бланк ответов №2, оцениваться не будут;</w:t>
      </w:r>
    </w:p>
    <w:p w14:paraId="182A0AF5" w14:textId="77777777" w:rsidR="00833A0E" w:rsidRPr="002B1CF5" w:rsidRDefault="00833A0E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выдать по просьбе участника дополнительный бланк ответов №2;</w:t>
      </w:r>
    </w:p>
    <w:p w14:paraId="1FF30A62" w14:textId="77777777" w:rsidR="00833A0E" w:rsidRPr="002B1CF5" w:rsidRDefault="00833A0E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зафиксировать номера именного бланка №2 и выданных дополнительных бланков в форме ППЭ-12-03 «Ведомость использования дополнительных бланков ответов № 2»;</w:t>
      </w:r>
    </w:p>
    <w:p w14:paraId="4F964BC2" w14:textId="49E21FFA" w:rsidR="00833A0E" w:rsidRPr="002B1CF5" w:rsidRDefault="00833A0E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в поле «Дополнительный бланк ответов №2» основного бланка вписать номер выдаваемого дополнительного бланка ответов №2, а на выданном дополнительном бланке ответов №2 проставить номер листа в соответствующем поле бланка.</w:t>
      </w:r>
    </w:p>
    <w:p w14:paraId="414E3270" w14:textId="7714AD81" w:rsidR="00833A0E" w:rsidRPr="002B1CF5" w:rsidRDefault="006369FC" w:rsidP="00C6652A">
      <w:pPr>
        <w:pStyle w:val="22"/>
        <w:jc w:val="left"/>
        <w:rPr>
          <w:rFonts w:ascii="PT Astra Serif" w:hAnsi="PT Astra Serif"/>
        </w:rPr>
      </w:pPr>
      <w:bookmarkStart w:id="13" w:name="_Toc188870933"/>
      <w:r w:rsidRPr="002B1CF5">
        <w:rPr>
          <w:rFonts w:ascii="PT Astra Serif" w:hAnsi="PT Astra Serif"/>
        </w:rPr>
        <w:t>Завершение тренировочных мероприятий</w:t>
      </w:r>
      <w:r w:rsidR="00C6652A" w:rsidRPr="002B1CF5">
        <w:rPr>
          <w:rFonts w:ascii="PT Astra Serif" w:hAnsi="PT Astra Serif"/>
        </w:rPr>
        <w:t xml:space="preserve"> в аудитории</w:t>
      </w:r>
      <w:bookmarkEnd w:id="13"/>
    </w:p>
    <w:p w14:paraId="3F390654" w14:textId="499E7DFB" w:rsidR="00C6652A" w:rsidRPr="002B1CF5" w:rsidRDefault="00C6652A" w:rsidP="00C6652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Участники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досрочно завершившие выполнение работы, могут сдать ее организаторам и покинуть аудиторию. Организатору необходимо принять у них все </w:t>
      </w:r>
      <w:r w:rsidR="00F51B35" w:rsidRPr="002B1CF5">
        <w:rPr>
          <w:rFonts w:ascii="PT Astra Serif" w:hAnsi="PT Astra Serif"/>
        </w:rPr>
        <w:t>материалы тренировочной работы</w:t>
      </w:r>
      <w:r w:rsidRPr="002B1CF5">
        <w:rPr>
          <w:rFonts w:ascii="PT Astra Serif" w:hAnsi="PT Astra Serif"/>
        </w:rPr>
        <w:t xml:space="preserve">. Досрочная сдача материалов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прекращается за 5 минут до окончания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14:paraId="09B4A8D9" w14:textId="20C3D071" w:rsidR="00C6652A" w:rsidRPr="002B1CF5" w:rsidRDefault="00C6652A" w:rsidP="00C6652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За 30 минут и за 5 минут до окончания времени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организатор должен уведомить об этом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14:paraId="72BE489F" w14:textId="17B783B9" w:rsidR="00C6652A" w:rsidRPr="002B1CF5" w:rsidRDefault="00C6652A" w:rsidP="00C6652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За 15 минут до окончания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организатор должен:</w:t>
      </w:r>
    </w:p>
    <w:p w14:paraId="08F4FA05" w14:textId="79EAA46A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проставить </w:t>
      </w:r>
      <w:r w:rsidR="002E68CD" w:rsidRPr="002B1CF5">
        <w:rPr>
          <w:rFonts w:ascii="PT Astra Serif" w:hAnsi="PT Astra Serif"/>
        </w:rPr>
        <w:t>в именных бланках №1 и №2 неявившихся участников в поле «Неявка» метку «Х» и удостоверить ее своей подписью в прямоугольном окне в правом нижнем углу бланка</w:t>
      </w:r>
      <w:r w:rsidRPr="002B1CF5">
        <w:rPr>
          <w:rFonts w:ascii="PT Astra Serif" w:hAnsi="PT Astra Serif"/>
        </w:rPr>
        <w:t>;</w:t>
      </w:r>
    </w:p>
    <w:p w14:paraId="392847D7" w14:textId="0CF794DE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отметить в форме ОО-05-02 «Ведомость учета участников ГИА и экзаменационных материалов в аудитории» факты неявки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14:paraId="5213FD33" w14:textId="64E2FC64" w:rsidR="006369FC" w:rsidRPr="002B1CF5" w:rsidRDefault="002E68CD" w:rsidP="002E68CD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Бланки ответов неявившегося участника ТМ направляются на обработку совместно с бланками остальных участников ТМ данной ОО.</w:t>
      </w:r>
    </w:p>
    <w:p w14:paraId="5EDC95FF" w14:textId="77777777" w:rsidR="002E68CD" w:rsidRPr="002B1CF5" w:rsidRDefault="002E68CD" w:rsidP="006369FC">
      <w:pPr>
        <w:tabs>
          <w:tab w:val="left" w:pos="1134"/>
        </w:tabs>
        <w:spacing w:line="240" w:lineRule="auto"/>
        <w:ind w:left="66" w:firstLine="0"/>
        <w:rPr>
          <w:rFonts w:ascii="PT Astra Serif" w:hAnsi="PT Astra Serif"/>
        </w:rPr>
      </w:pPr>
    </w:p>
    <w:p w14:paraId="5958DB85" w14:textId="724B37DC" w:rsidR="00C6652A" w:rsidRPr="002B1CF5" w:rsidRDefault="00C6652A" w:rsidP="006369FC">
      <w:pPr>
        <w:tabs>
          <w:tab w:val="left" w:pos="1134"/>
        </w:tabs>
        <w:spacing w:line="240" w:lineRule="auto"/>
        <w:ind w:left="66" w:firstLine="0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 окончании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организатор должен:</w:t>
      </w:r>
    </w:p>
    <w:p w14:paraId="40EA640B" w14:textId="1FA2F3D7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объявить, что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окончена;</w:t>
      </w:r>
    </w:p>
    <w:p w14:paraId="7B0CD4F5" w14:textId="1C4378AE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принять у участников </w:t>
      </w:r>
      <w:r w:rsidR="006369FC" w:rsidRPr="002B1CF5">
        <w:rPr>
          <w:rFonts w:ascii="PT Astra Serif" w:hAnsi="PT Astra Serif"/>
        </w:rPr>
        <w:t>ТМ</w:t>
      </w:r>
    </w:p>
    <w:p w14:paraId="3652A87A" w14:textId="77777777" w:rsidR="00C6652A" w:rsidRPr="002B1CF5" w:rsidRDefault="00C6652A" w:rsidP="006369FC">
      <w:pPr>
        <w:pStyle w:val="a0"/>
        <w:numPr>
          <w:ilvl w:val="0"/>
          <w:numId w:val="9"/>
        </w:numPr>
        <w:tabs>
          <w:tab w:val="clear" w:pos="1843"/>
          <w:tab w:val="left" w:pos="1134"/>
        </w:tabs>
        <w:spacing w:line="240" w:lineRule="auto"/>
        <w:ind w:left="709" w:firstLine="0"/>
        <w:rPr>
          <w:rFonts w:ascii="PT Astra Serif" w:hAnsi="PT Astra Serif"/>
        </w:rPr>
      </w:pPr>
      <w:r w:rsidRPr="002B1CF5">
        <w:rPr>
          <w:rFonts w:ascii="PT Astra Serif" w:hAnsi="PT Astra Serif"/>
        </w:rPr>
        <w:t>бланки ответов №1, бланки ответов №2, дополнительные бланки ответов №2;</w:t>
      </w:r>
    </w:p>
    <w:p w14:paraId="1C161256" w14:textId="77777777" w:rsidR="00C6652A" w:rsidRPr="002B1CF5" w:rsidRDefault="00C6652A" w:rsidP="006369FC">
      <w:pPr>
        <w:pStyle w:val="a0"/>
        <w:numPr>
          <w:ilvl w:val="0"/>
          <w:numId w:val="9"/>
        </w:numPr>
        <w:tabs>
          <w:tab w:val="clear" w:pos="1843"/>
          <w:tab w:val="left" w:pos="1134"/>
        </w:tabs>
        <w:spacing w:line="240" w:lineRule="auto"/>
        <w:ind w:left="709" w:firstLine="0"/>
        <w:rPr>
          <w:rFonts w:ascii="PT Astra Serif" w:hAnsi="PT Astra Serif"/>
        </w:rPr>
      </w:pPr>
      <w:r w:rsidRPr="002B1CF5">
        <w:rPr>
          <w:rFonts w:ascii="PT Astra Serif" w:hAnsi="PT Astra Serif"/>
        </w:rPr>
        <w:t>вариант КИМ;</w:t>
      </w:r>
    </w:p>
    <w:p w14:paraId="15CA21B2" w14:textId="77777777" w:rsidR="00C6652A" w:rsidRPr="002B1CF5" w:rsidRDefault="00C6652A" w:rsidP="006369FC">
      <w:pPr>
        <w:pStyle w:val="a0"/>
        <w:numPr>
          <w:ilvl w:val="0"/>
          <w:numId w:val="9"/>
        </w:numPr>
        <w:tabs>
          <w:tab w:val="clear" w:pos="1843"/>
          <w:tab w:val="left" w:pos="1134"/>
        </w:tabs>
        <w:spacing w:line="240" w:lineRule="auto"/>
        <w:ind w:left="709" w:firstLine="0"/>
        <w:rPr>
          <w:rFonts w:ascii="PT Astra Serif" w:hAnsi="PT Astra Serif"/>
        </w:rPr>
      </w:pPr>
      <w:r w:rsidRPr="002B1CF5">
        <w:rPr>
          <w:rFonts w:ascii="PT Astra Serif" w:hAnsi="PT Astra Serif"/>
        </w:rPr>
        <w:t>черновики;</w:t>
      </w:r>
    </w:p>
    <w:p w14:paraId="067B62D7" w14:textId="0CA0EB64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поставить прочерк «Z» на полях бланков ответов №2, предназначенных для записи ответов в свободной форме, но оставшихся незаполненными </w:t>
      </w:r>
      <w:r w:rsidR="00EA596A" w:rsidRPr="002B1CF5">
        <w:rPr>
          <w:rFonts w:ascii="PT Astra Serif" w:hAnsi="PT Astra Serif"/>
        </w:rPr>
        <w:t xml:space="preserve">(в том числе и </w:t>
      </w:r>
      <w:r w:rsidRPr="002B1CF5">
        <w:rPr>
          <w:rFonts w:ascii="PT Astra Serif" w:hAnsi="PT Astra Serif"/>
        </w:rPr>
        <w:t>на</w:t>
      </w:r>
      <w:r w:rsidR="00EA596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его оборотной стороне), а также в выданных дополнительных бланках ответов №2;</w:t>
      </w:r>
    </w:p>
    <w:p w14:paraId="468B75EC" w14:textId="14730C09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заполнить форму ППЭ-05-02 «Ведомость учёта участников ГИА и экзаменационных материалов в аудитории».</w:t>
      </w:r>
    </w:p>
    <w:p w14:paraId="0BD3B765" w14:textId="7092DFF7" w:rsidR="00C6652A" w:rsidRPr="002B1CF5" w:rsidRDefault="00C6652A" w:rsidP="00C6652A">
      <w:pPr>
        <w:pStyle w:val="22"/>
        <w:jc w:val="left"/>
        <w:rPr>
          <w:rFonts w:ascii="PT Astra Serif" w:hAnsi="PT Astra Serif"/>
        </w:rPr>
      </w:pPr>
      <w:bookmarkStart w:id="14" w:name="_Toc188870934"/>
      <w:r w:rsidRPr="002B1CF5">
        <w:rPr>
          <w:rFonts w:ascii="PT Astra Serif" w:hAnsi="PT Astra Serif"/>
        </w:rPr>
        <w:t>Упаков</w:t>
      </w:r>
      <w:r w:rsidR="006369FC" w:rsidRPr="002B1CF5">
        <w:rPr>
          <w:rFonts w:ascii="PT Astra Serif" w:hAnsi="PT Astra Serif"/>
        </w:rPr>
        <w:t>ка бланков ответов участников тренировочных мероприятий</w:t>
      </w:r>
      <w:r w:rsidRPr="002B1CF5">
        <w:rPr>
          <w:rFonts w:ascii="PT Astra Serif" w:hAnsi="PT Astra Serif"/>
        </w:rPr>
        <w:t xml:space="preserve"> и формирование комплекта документов аудитории</w:t>
      </w:r>
      <w:bookmarkEnd w:id="14"/>
    </w:p>
    <w:p w14:paraId="4C3055B4" w14:textId="08BEDF00" w:rsidR="00C6652A" w:rsidRPr="002B1CF5" w:rsidRDefault="00C6652A" w:rsidP="00C6652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 окончании приема бланков ответов от участников </w:t>
      </w:r>
      <w:r w:rsidR="006369FC" w:rsidRPr="002B1CF5">
        <w:rPr>
          <w:rFonts w:ascii="PT Astra Serif" w:hAnsi="PT Astra Serif"/>
        </w:rPr>
        <w:t xml:space="preserve">ТМ </w:t>
      </w:r>
      <w:r w:rsidRPr="002B1CF5">
        <w:rPr>
          <w:rFonts w:ascii="PT Astra Serif" w:hAnsi="PT Astra Serif"/>
        </w:rPr>
        <w:t xml:space="preserve">организатор должен разложить и пересчитать бланки ответов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, в том числе дополнительные бланки ответов №2</w:t>
      </w:r>
      <w:r w:rsidR="003E2836" w:rsidRPr="002B1CF5">
        <w:rPr>
          <w:rFonts w:ascii="PT Astra Serif" w:hAnsi="PT Astra Serif"/>
        </w:rPr>
        <w:t xml:space="preserve">. Бланки должны быть собраны комплектами по участникам: бланк ответов №1, бланк ответов №2, </w:t>
      </w:r>
      <w:r w:rsidRPr="002B1CF5">
        <w:rPr>
          <w:rFonts w:ascii="PT Astra Serif" w:hAnsi="PT Astra Serif"/>
        </w:rPr>
        <w:t xml:space="preserve">дополнительный бланк ответов №2 необходимо размещать за основным бланком ответов №2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14:paraId="5FB0A9B7" w14:textId="77777777" w:rsidR="00C6652A" w:rsidRPr="002B1CF5" w:rsidRDefault="00C6652A" w:rsidP="00C6652A">
      <w:pPr>
        <w:spacing w:line="240" w:lineRule="auto"/>
        <w:rPr>
          <w:rFonts w:ascii="PT Astra Serif" w:hAnsi="PT Astra Serif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"/>
        <w:gridCol w:w="8855"/>
      </w:tblGrid>
      <w:tr w:rsidR="00C6652A" w:rsidRPr="002B1CF5" w14:paraId="0515D199" w14:textId="77777777" w:rsidTr="00C6652A">
        <w:trPr>
          <w:trHeight w:val="982"/>
        </w:trPr>
        <w:tc>
          <w:tcPr>
            <w:tcW w:w="784" w:type="dxa"/>
          </w:tcPr>
          <w:p w14:paraId="0B1B928E" w14:textId="77777777" w:rsidR="00C6652A" w:rsidRPr="002B1CF5" w:rsidRDefault="00C6652A" w:rsidP="00C6652A">
            <w:pPr>
              <w:spacing w:before="120" w:after="120"/>
              <w:ind w:firstLine="0"/>
              <w:rPr>
                <w:rFonts w:ascii="PT Astra Serif" w:hAnsi="PT Astra Serif"/>
                <w:noProof/>
              </w:rPr>
            </w:pPr>
            <w:r w:rsidRPr="002B1CF5">
              <w:rPr>
                <w:rFonts w:ascii="PT Astra Serif" w:hAnsi="PT Astra Serif"/>
                <w:noProof/>
              </w:rPr>
              <w:drawing>
                <wp:inline distT="0" distB="0" distL="0" distR="0" wp14:anchorId="31168D16" wp14:editId="492F48CD">
                  <wp:extent cx="360000" cy="360000"/>
                  <wp:effectExtent l="0" t="0" r="0" b="254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3" w:type="dxa"/>
          </w:tcPr>
          <w:p w14:paraId="3BD21253" w14:textId="0BD4A07A" w:rsidR="00C6652A" w:rsidRPr="002B1CF5" w:rsidRDefault="00C6652A" w:rsidP="00C6652A">
            <w:pPr>
              <w:spacing w:before="120" w:after="120" w:line="240" w:lineRule="auto"/>
              <w:ind w:firstLine="0"/>
              <w:rPr>
                <w:rFonts w:ascii="PT Astra Serif" w:hAnsi="PT Astra Serif"/>
                <w:i/>
              </w:rPr>
            </w:pPr>
            <w:r w:rsidRPr="002B1CF5">
              <w:rPr>
                <w:rFonts w:ascii="PT Astra Serif" w:hAnsi="PT Astra Serif"/>
                <w:i/>
              </w:rPr>
              <w:t xml:space="preserve">Руководителю ОО передаются бланки ответов всех участников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Pr="002B1CF5">
              <w:rPr>
                <w:rFonts w:ascii="PT Astra Serif" w:hAnsi="PT Astra Serif"/>
                <w:i/>
              </w:rPr>
              <w:t xml:space="preserve">, в том числе неявившихся, удаленных за нарушение установленного порядка проведения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Pr="002B1CF5">
              <w:rPr>
                <w:rFonts w:ascii="PT Astra Serif" w:hAnsi="PT Astra Serif"/>
                <w:i/>
              </w:rPr>
              <w:t xml:space="preserve"> и закончивших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Pr="002B1CF5">
              <w:rPr>
                <w:rFonts w:ascii="PT Astra Serif" w:hAnsi="PT Astra Serif"/>
                <w:i/>
              </w:rPr>
              <w:t xml:space="preserve"> досрочно по объективным причинам.</w:t>
            </w:r>
          </w:p>
        </w:tc>
      </w:tr>
    </w:tbl>
    <w:p w14:paraId="5BEC24D6" w14:textId="77777777" w:rsidR="00C6652A" w:rsidRPr="002B1CF5" w:rsidRDefault="00C6652A" w:rsidP="001F3A85">
      <w:pPr>
        <w:ind w:firstLine="0"/>
        <w:rPr>
          <w:rFonts w:ascii="PT Astra Serif" w:hAnsi="PT Astra Serif"/>
        </w:rPr>
      </w:pPr>
    </w:p>
    <w:p w14:paraId="43B84CFF" w14:textId="77777777" w:rsidR="00C6652A" w:rsidRPr="002B1CF5" w:rsidRDefault="00C6652A" w:rsidP="00C6652A">
      <w:pPr>
        <w:spacing w:line="276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Организатор(ы) передает(ют) руководителю ОО:</w:t>
      </w:r>
    </w:p>
    <w:p w14:paraId="106EA12A" w14:textId="349D5D50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бланки ответов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сложенные комплектами по участникам; </w:t>
      </w:r>
    </w:p>
    <w:p w14:paraId="7F298984" w14:textId="77777777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КИМ;</w:t>
      </w:r>
    </w:p>
    <w:p w14:paraId="778D952B" w14:textId="77777777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черновики;</w:t>
      </w:r>
    </w:p>
    <w:p w14:paraId="0DA09B85" w14:textId="2AF8AABA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форму ППЭ-05-02 «Ведомость учета участников ГИА и экзаменационных материалов в аудитории»;</w:t>
      </w:r>
    </w:p>
    <w:p w14:paraId="657AEB65" w14:textId="77777777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форму ППЭ-12-03 «Ведомость использования дополнительных бланков ответов №2» (если заполнялась);</w:t>
      </w:r>
    </w:p>
    <w:p w14:paraId="37A576BB" w14:textId="77777777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неиспользованные дополнительные бланки ответов №2;</w:t>
      </w:r>
    </w:p>
    <w:p w14:paraId="61C8B322" w14:textId="77777777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служебные записки.</w:t>
      </w:r>
    </w:p>
    <w:p w14:paraId="6B8CF8F7" w14:textId="77777777" w:rsidR="00C6652A" w:rsidRPr="002B1CF5" w:rsidRDefault="00C6652A" w:rsidP="00C6652A">
      <w:pPr>
        <w:spacing w:line="276" w:lineRule="auto"/>
        <w:rPr>
          <w:rFonts w:ascii="PT Astra Serif" w:hAnsi="PT Astra Serif"/>
        </w:rPr>
      </w:pPr>
    </w:p>
    <w:p w14:paraId="7F9C4266" w14:textId="0416283F" w:rsidR="00C6652A" w:rsidRPr="002B1CF5" w:rsidRDefault="00C6652A" w:rsidP="00C6652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Организатор(ы) сообщают руководителю ОО о выявленных фактах некорректных регистрационных данных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14:paraId="1A37FEDD" w14:textId="77777777" w:rsidR="00C6652A" w:rsidRPr="002B1CF5" w:rsidRDefault="00C6652A" w:rsidP="00C6652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Руководитель ОО получает из аудитории(й) бланки участников, пересчитывает, сверяясь с формами ППЭ-05-02 и ППЭ-12-03 и проверяет последовательность: бланки должны лежать комплектами по участникам: бланк ответов №1, бланк ответов №2, дополнительный бланк ответов №2 (сразу за основным).</w:t>
      </w:r>
    </w:p>
    <w:p w14:paraId="0CB69A0C" w14:textId="056A4CA7" w:rsidR="00C6652A" w:rsidRPr="002B1CF5" w:rsidRDefault="00C6652A" w:rsidP="00C6652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Руководитель ОО заполняет форму ППЭ-13 «Протокол учета и передачи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на обработку экзаменационных материалов ОО» и упаковывает для передачи районному координатору:</w:t>
      </w:r>
    </w:p>
    <w:p w14:paraId="5440719C" w14:textId="11962C3C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бланки участников </w:t>
      </w:r>
      <w:r w:rsidR="006369FC" w:rsidRPr="002B1CF5">
        <w:rPr>
          <w:rFonts w:ascii="PT Astra Serif" w:hAnsi="PT Astra Serif"/>
        </w:rPr>
        <w:t>ТМ</w:t>
      </w:r>
      <w:r w:rsidR="00A2309F" w:rsidRPr="002B1CF5">
        <w:rPr>
          <w:rFonts w:ascii="PT Astra Serif" w:hAnsi="PT Astra Serif"/>
        </w:rPr>
        <w:t xml:space="preserve"> (включая бланки участников неявившихся, удаленных и завершивших досрочно);</w:t>
      </w:r>
    </w:p>
    <w:p w14:paraId="475350CD" w14:textId="20BA6190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форму ППЭ-05-02 «Ведомость учета участников ГИА и экзаменационных материалов в аудитории»;</w:t>
      </w:r>
    </w:p>
    <w:p w14:paraId="624FAE39" w14:textId="77777777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форму ППЭ-12-03 «Ведомость использования дополнительных бланков ответов №2» (если заполнялась);</w:t>
      </w:r>
    </w:p>
    <w:p w14:paraId="01BFDE20" w14:textId="2496C2D4" w:rsidR="002E68CD" w:rsidRPr="002B1CF5" w:rsidRDefault="002E68CD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  <w:color w:val="000000"/>
        </w:rPr>
        <w:t>форму ППЭ-12-02 «Ведомость коррекции персональных данных участников ГИА в аудитории»</w:t>
      </w:r>
      <w:r w:rsidRPr="002B1CF5">
        <w:rPr>
          <w:rFonts w:ascii="PT Astra Serif" w:hAnsi="PT Astra Serif"/>
        </w:rPr>
        <w:t xml:space="preserve"> (если заполнялась)</w:t>
      </w:r>
    </w:p>
    <w:p w14:paraId="57C53613" w14:textId="44B118CF" w:rsidR="00C6652A" w:rsidRPr="002B1CF5" w:rsidRDefault="00C6652A" w:rsidP="006369FC">
      <w:pPr>
        <w:tabs>
          <w:tab w:val="left" w:pos="1134"/>
        </w:tabs>
        <w:spacing w:line="240" w:lineRule="auto"/>
        <w:ind w:left="66" w:firstLine="0"/>
        <w:rPr>
          <w:rFonts w:ascii="PT Astra Serif" w:hAnsi="PT Astra Serif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"/>
        <w:gridCol w:w="8855"/>
      </w:tblGrid>
      <w:tr w:rsidR="00C6652A" w:rsidRPr="002B1CF5" w14:paraId="4FB8C73A" w14:textId="77777777" w:rsidTr="00045599">
        <w:trPr>
          <w:trHeight w:val="982"/>
        </w:trPr>
        <w:tc>
          <w:tcPr>
            <w:tcW w:w="784" w:type="dxa"/>
          </w:tcPr>
          <w:p w14:paraId="54A376A9" w14:textId="77777777" w:rsidR="00C6652A" w:rsidRPr="002B1CF5" w:rsidRDefault="00C6652A" w:rsidP="00045599">
            <w:pPr>
              <w:spacing w:before="120" w:after="120"/>
              <w:ind w:firstLine="0"/>
              <w:rPr>
                <w:rFonts w:ascii="PT Astra Serif" w:hAnsi="PT Astra Serif"/>
                <w:noProof/>
              </w:rPr>
            </w:pPr>
            <w:r w:rsidRPr="002B1CF5">
              <w:rPr>
                <w:rFonts w:ascii="PT Astra Serif" w:hAnsi="PT Astra Serif"/>
                <w:noProof/>
              </w:rPr>
              <w:drawing>
                <wp:inline distT="0" distB="0" distL="0" distR="0" wp14:anchorId="7EBFD4DB" wp14:editId="2055DF21">
                  <wp:extent cx="360000" cy="360000"/>
                  <wp:effectExtent l="0" t="0" r="0" b="254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3" w:type="dxa"/>
          </w:tcPr>
          <w:p w14:paraId="038FB089" w14:textId="3B757716" w:rsidR="00C6652A" w:rsidRPr="002B1CF5" w:rsidRDefault="00C6652A" w:rsidP="00C6652A">
            <w:pPr>
              <w:spacing w:line="240" w:lineRule="auto"/>
              <w:rPr>
                <w:rFonts w:ascii="PT Astra Serif" w:hAnsi="PT Astra Serif"/>
                <w:i/>
              </w:rPr>
            </w:pPr>
            <w:r w:rsidRPr="002B1CF5">
              <w:rPr>
                <w:rFonts w:ascii="PT Astra Serif" w:hAnsi="PT Astra Serif"/>
                <w:i/>
              </w:rPr>
              <w:t xml:space="preserve">При упаковке бланков ответов участников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="006369FC" w:rsidRPr="002B1CF5">
              <w:rPr>
                <w:rFonts w:ascii="PT Astra Serif" w:hAnsi="PT Astra Serif"/>
                <w:b/>
                <w:i/>
              </w:rPr>
              <w:t xml:space="preserve"> </w:t>
            </w:r>
            <w:r w:rsidRPr="002B1CF5">
              <w:rPr>
                <w:rFonts w:ascii="PT Astra Serif" w:hAnsi="PT Astra Serif"/>
                <w:b/>
                <w:i/>
              </w:rPr>
              <w:t>запрещается</w:t>
            </w:r>
            <w:r w:rsidRPr="002B1CF5">
              <w:rPr>
                <w:rFonts w:ascii="PT Astra Serif" w:hAnsi="PT Astra Serif"/>
                <w:i/>
              </w:rPr>
              <w:t>:</w:t>
            </w:r>
          </w:p>
          <w:p w14:paraId="3A742819" w14:textId="63513A6B" w:rsidR="00C6652A" w:rsidRPr="002B1CF5" w:rsidRDefault="00C6652A" w:rsidP="005B14F7">
            <w:pPr>
              <w:pStyle w:val="a"/>
              <w:numPr>
                <w:ilvl w:val="0"/>
                <w:numId w:val="15"/>
              </w:numPr>
              <w:tabs>
                <w:tab w:val="clear" w:pos="1134"/>
                <w:tab w:val="left" w:pos="389"/>
              </w:tabs>
              <w:spacing w:line="240" w:lineRule="auto"/>
              <w:ind w:left="670" w:hanging="426"/>
              <w:contextualSpacing w:val="0"/>
              <w:rPr>
                <w:rFonts w:ascii="PT Astra Serif" w:hAnsi="PT Astra Serif"/>
                <w:i/>
                <w:sz w:val="24"/>
                <w:szCs w:val="24"/>
              </w:rPr>
            </w:pPr>
            <w:r w:rsidRPr="002B1CF5">
              <w:rPr>
                <w:rFonts w:ascii="PT Astra Serif" w:hAnsi="PT Astra Serif"/>
                <w:i/>
                <w:sz w:val="24"/>
                <w:szCs w:val="24"/>
              </w:rPr>
              <w:t>вкладывать вместе с бланками какие-либо другие материалы;</w:t>
            </w:r>
          </w:p>
          <w:p w14:paraId="153326FE" w14:textId="77777777" w:rsidR="00C6652A" w:rsidRPr="002B1CF5" w:rsidRDefault="00C6652A" w:rsidP="005B14F7">
            <w:pPr>
              <w:pStyle w:val="a"/>
              <w:numPr>
                <w:ilvl w:val="0"/>
                <w:numId w:val="15"/>
              </w:numPr>
              <w:tabs>
                <w:tab w:val="clear" w:pos="1134"/>
                <w:tab w:val="left" w:pos="389"/>
              </w:tabs>
              <w:spacing w:line="240" w:lineRule="auto"/>
              <w:ind w:left="670" w:hanging="426"/>
              <w:contextualSpacing w:val="0"/>
              <w:rPr>
                <w:rFonts w:ascii="PT Astra Serif" w:hAnsi="PT Astra Serif"/>
                <w:i/>
                <w:sz w:val="24"/>
                <w:szCs w:val="24"/>
              </w:rPr>
            </w:pPr>
            <w:r w:rsidRPr="002B1CF5">
              <w:rPr>
                <w:rFonts w:ascii="PT Astra Serif" w:hAnsi="PT Astra Serif"/>
                <w:i/>
                <w:sz w:val="24"/>
                <w:szCs w:val="24"/>
              </w:rPr>
              <w:t>скреплять бланки (скрепками, степлерами и т.п.);</w:t>
            </w:r>
          </w:p>
          <w:p w14:paraId="666BA4EE" w14:textId="77777777" w:rsidR="00C6652A" w:rsidRPr="002B1CF5" w:rsidRDefault="00C6652A" w:rsidP="005B14F7">
            <w:pPr>
              <w:pStyle w:val="a"/>
              <w:numPr>
                <w:ilvl w:val="0"/>
                <w:numId w:val="15"/>
              </w:numPr>
              <w:tabs>
                <w:tab w:val="clear" w:pos="1134"/>
                <w:tab w:val="left" w:pos="389"/>
              </w:tabs>
              <w:spacing w:line="240" w:lineRule="auto"/>
              <w:ind w:left="670" w:hanging="426"/>
              <w:contextualSpacing w:val="0"/>
              <w:rPr>
                <w:rFonts w:ascii="PT Astra Serif" w:hAnsi="PT Astra Serif"/>
                <w:i/>
                <w:sz w:val="24"/>
                <w:szCs w:val="24"/>
              </w:rPr>
            </w:pPr>
            <w:r w:rsidRPr="002B1CF5">
              <w:rPr>
                <w:rFonts w:ascii="PT Astra Serif" w:hAnsi="PT Astra Serif"/>
                <w:i/>
                <w:sz w:val="24"/>
                <w:szCs w:val="24"/>
              </w:rPr>
              <w:t>менять ориентацию бланков в пакете (верх-низ, лицевая-оборотная сторона).</w:t>
            </w:r>
          </w:p>
          <w:p w14:paraId="1E0C0F6F" w14:textId="1D542B99" w:rsidR="00C6652A" w:rsidRPr="002B1CF5" w:rsidRDefault="00C6652A" w:rsidP="00045599">
            <w:pPr>
              <w:spacing w:before="120" w:after="120" w:line="240" w:lineRule="auto"/>
              <w:ind w:firstLine="0"/>
              <w:rPr>
                <w:rFonts w:ascii="PT Astra Serif" w:hAnsi="PT Astra Serif"/>
                <w:i/>
              </w:rPr>
            </w:pPr>
          </w:p>
        </w:tc>
      </w:tr>
    </w:tbl>
    <w:p w14:paraId="45B52BB3" w14:textId="77777777" w:rsidR="00F51B35" w:rsidRPr="002B1CF5" w:rsidRDefault="00F51B35" w:rsidP="00C6652A">
      <w:pPr>
        <w:spacing w:line="240" w:lineRule="auto"/>
        <w:rPr>
          <w:rFonts w:ascii="PT Astra Serif" w:hAnsi="PT Astra Serif"/>
        </w:rPr>
      </w:pPr>
    </w:p>
    <w:p w14:paraId="77745428" w14:textId="5E304996" w:rsidR="00C6652A" w:rsidRPr="002B1CF5" w:rsidRDefault="00C6652A" w:rsidP="00C6652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КИМ (использованные, неиспользованные, испорченные и бракованные) и черновики упаковываются и остаются на хранении в ОО (</w:t>
      </w:r>
      <w:r w:rsidRPr="002B1CF5">
        <w:rPr>
          <w:rFonts w:ascii="PT Astra Serif" w:hAnsi="PT Astra Serif"/>
          <w:b/>
        </w:rPr>
        <w:t>координатору не передаются!</w:t>
      </w:r>
      <w:r w:rsidRPr="002B1CF5">
        <w:rPr>
          <w:rFonts w:ascii="PT Astra Serif" w:hAnsi="PT Astra Serif"/>
        </w:rPr>
        <w:t>);</w:t>
      </w:r>
    </w:p>
    <w:p w14:paraId="6D34A4A8" w14:textId="73E6D5E3" w:rsidR="00C6652A" w:rsidRPr="002B1CF5" w:rsidRDefault="00C6652A" w:rsidP="00C6652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Неиспользованные дополнительные бланки ответов, полученные из аудиторий, </w:t>
      </w:r>
      <w:r w:rsidR="004C301B" w:rsidRPr="002B1CF5">
        <w:rPr>
          <w:rFonts w:ascii="PT Astra Serif" w:hAnsi="PT Astra Serif"/>
        </w:rPr>
        <w:t xml:space="preserve">остаются на хранении в ОО </w:t>
      </w:r>
      <w:r w:rsidR="004C301B">
        <w:rPr>
          <w:rFonts w:ascii="PT Astra Serif" w:hAnsi="PT Astra Serif"/>
        </w:rPr>
        <w:t xml:space="preserve">(если в ОО проводятся ТМ по двум предметам) и </w:t>
      </w:r>
      <w:r w:rsidR="002E68CD" w:rsidRPr="002B1CF5">
        <w:rPr>
          <w:rFonts w:ascii="PT Astra Serif" w:hAnsi="PT Astra Serif"/>
        </w:rPr>
        <w:t>УНИЧТОЖАЮТСЯ</w:t>
      </w:r>
      <w:r w:rsidR="004C301B">
        <w:rPr>
          <w:rFonts w:ascii="PT Astra Serif" w:hAnsi="PT Astra Serif"/>
        </w:rPr>
        <w:t xml:space="preserve"> после проведения обоих ТМ.</w:t>
      </w:r>
    </w:p>
    <w:p w14:paraId="20987ADF" w14:textId="17A43702" w:rsidR="00045599" w:rsidRPr="002B1CF5" w:rsidRDefault="00045599" w:rsidP="00045599">
      <w:pPr>
        <w:pStyle w:val="22"/>
        <w:jc w:val="left"/>
        <w:rPr>
          <w:rFonts w:ascii="PT Astra Serif" w:hAnsi="PT Astra Serif"/>
        </w:rPr>
      </w:pPr>
      <w:bookmarkStart w:id="15" w:name="_Toc188870935"/>
      <w:r w:rsidRPr="002B1CF5">
        <w:rPr>
          <w:rFonts w:ascii="PT Astra Serif" w:hAnsi="PT Astra Serif"/>
        </w:rPr>
        <w:t xml:space="preserve">Обработка материалов </w:t>
      </w:r>
      <w:r w:rsidR="006369FC" w:rsidRPr="002B1CF5">
        <w:rPr>
          <w:rFonts w:ascii="PT Astra Serif" w:hAnsi="PT Astra Serif"/>
        </w:rPr>
        <w:t>тренировочных мероприятий</w:t>
      </w:r>
      <w:bookmarkEnd w:id="15"/>
    </w:p>
    <w:p w14:paraId="1C873F32" w14:textId="342C567C" w:rsidR="00C6652A" w:rsidRPr="002B1CF5" w:rsidRDefault="00C6652A" w:rsidP="00045599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Руководитель ОО передает районному координатору в день проведения </w:t>
      </w:r>
      <w:r w:rsidR="006369FC" w:rsidRPr="002B1CF5">
        <w:rPr>
          <w:rFonts w:ascii="PT Astra Serif" w:hAnsi="PT Astra Serif"/>
        </w:rPr>
        <w:t>ТМ</w:t>
      </w:r>
    </w:p>
    <w:p w14:paraId="0B902C9F" w14:textId="7F4E847B"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пакет с комплектом именных бланков участников и документацией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по проведению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14:paraId="3B9232A7" w14:textId="0685C812" w:rsidR="00C6652A" w:rsidRPr="002B1CF5" w:rsidRDefault="00C6652A" w:rsidP="00045599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Районный координатор привозит документы </w:t>
      </w:r>
      <w:r w:rsidR="006369FC" w:rsidRPr="002B1CF5">
        <w:rPr>
          <w:rFonts w:ascii="PT Astra Serif" w:hAnsi="PT Astra Serif"/>
        </w:rPr>
        <w:t>ТМ</w:t>
      </w:r>
      <w:r w:rsidR="00E3124C" w:rsidRPr="002B1CF5">
        <w:rPr>
          <w:rFonts w:ascii="PT Astra Serif" w:hAnsi="PT Astra Serif"/>
        </w:rPr>
        <w:t xml:space="preserve"> в РЦОИ на сканирование</w:t>
      </w:r>
      <w:r w:rsidR="002E68CD" w:rsidRPr="002B1CF5">
        <w:rPr>
          <w:rFonts w:ascii="PT Astra Serif" w:hAnsi="PT Astra Serif"/>
        </w:rPr>
        <w:t xml:space="preserve"> 0</w:t>
      </w:r>
      <w:r w:rsidR="004C301B">
        <w:rPr>
          <w:rFonts w:ascii="PT Astra Serif" w:hAnsi="PT Astra Serif"/>
        </w:rPr>
        <w:t>6</w:t>
      </w:r>
      <w:r w:rsidR="002E68CD" w:rsidRPr="002B1CF5">
        <w:rPr>
          <w:rFonts w:ascii="PT Astra Serif" w:hAnsi="PT Astra Serif"/>
        </w:rPr>
        <w:t>-0</w:t>
      </w:r>
      <w:r w:rsidR="004C301B">
        <w:rPr>
          <w:rFonts w:ascii="PT Astra Serif" w:hAnsi="PT Astra Serif"/>
        </w:rPr>
        <w:t>7</w:t>
      </w:r>
      <w:r w:rsidR="002E68CD" w:rsidRPr="002B1CF5">
        <w:rPr>
          <w:rFonts w:ascii="PT Astra Serif" w:hAnsi="PT Astra Serif"/>
        </w:rPr>
        <w:t>.02.202</w:t>
      </w:r>
      <w:r w:rsidR="004C301B">
        <w:rPr>
          <w:rFonts w:ascii="PT Astra Serif" w:hAnsi="PT Astra Serif"/>
        </w:rPr>
        <w:t>5 и 27.02.2025</w:t>
      </w:r>
      <w:r w:rsidR="002E68CD" w:rsidRPr="002B1CF5">
        <w:rPr>
          <w:rFonts w:ascii="PT Astra Serif" w:hAnsi="PT Astra Serif"/>
        </w:rPr>
        <w:t xml:space="preserve"> по графику.</w:t>
      </w:r>
    </w:p>
    <w:p w14:paraId="6C66B1BE" w14:textId="77777777" w:rsidR="00E3124C" w:rsidRPr="002B1CF5" w:rsidRDefault="00E3124C" w:rsidP="00045599">
      <w:pPr>
        <w:spacing w:line="240" w:lineRule="auto"/>
        <w:rPr>
          <w:rFonts w:ascii="PT Astra Serif" w:hAnsi="PT Astra Serif"/>
        </w:rPr>
      </w:pPr>
    </w:p>
    <w:p w14:paraId="72AE03B0" w14:textId="176C61F8" w:rsidR="00C6652A" w:rsidRPr="002B1CF5" w:rsidRDefault="00C6652A" w:rsidP="00045599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Результаты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размещаются в эл</w:t>
      </w:r>
      <w:r w:rsidR="006369FC" w:rsidRPr="002B1CF5">
        <w:rPr>
          <w:rFonts w:ascii="PT Astra Serif" w:hAnsi="PT Astra Serif"/>
        </w:rPr>
        <w:t xml:space="preserve">ектронном виде </w:t>
      </w:r>
      <w:r w:rsidR="00E3124C" w:rsidRPr="002B1CF5">
        <w:rPr>
          <w:rFonts w:ascii="PT Astra Serif" w:hAnsi="PT Astra Serif"/>
        </w:rPr>
        <w:t>в</w:t>
      </w:r>
      <w:r w:rsidR="006369FC" w:rsidRPr="002B1CF5">
        <w:rPr>
          <w:rFonts w:ascii="PT Astra Serif" w:hAnsi="PT Astra Serif"/>
        </w:rPr>
        <w:t xml:space="preserve"> защищенн</w:t>
      </w:r>
      <w:r w:rsidR="00E3124C" w:rsidRPr="002B1CF5">
        <w:rPr>
          <w:rFonts w:ascii="PT Astra Serif" w:hAnsi="PT Astra Serif"/>
        </w:rPr>
        <w:t xml:space="preserve">ой сети </w:t>
      </w:r>
      <w:r w:rsidRPr="002B1CF5">
        <w:rPr>
          <w:rFonts w:ascii="PT Astra Serif" w:hAnsi="PT Astra Serif"/>
        </w:rPr>
        <w:t xml:space="preserve">РЦОИ по окончании проверки. Результаты предоставляются в виде электронных таблиц, содержащих баллы, полученные участниками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. Образы бланков ответов на </w:t>
      </w:r>
      <w:r w:rsidR="006369FC" w:rsidRPr="002B1CF5">
        <w:rPr>
          <w:rFonts w:ascii="PT Astra Serif" w:hAnsi="PT Astra Serif"/>
          <w:lang w:val="en-US"/>
        </w:rPr>
        <w:t>ftp</w:t>
      </w:r>
      <w:r w:rsidR="006369FC" w:rsidRPr="002B1CF5">
        <w:rPr>
          <w:rFonts w:ascii="PT Astra Serif" w:hAnsi="PT Astra Serif"/>
        </w:rPr>
        <w:t>-сервер</w:t>
      </w:r>
      <w:r w:rsidRPr="002B1CF5">
        <w:rPr>
          <w:rFonts w:ascii="PT Astra Serif" w:hAnsi="PT Astra Serif"/>
        </w:rPr>
        <w:t xml:space="preserve"> не размещаются.</w:t>
      </w:r>
    </w:p>
    <w:p w14:paraId="18D05AAB" w14:textId="7A1F221B" w:rsidR="00C6652A" w:rsidRPr="002B1CF5" w:rsidRDefault="00C6652A" w:rsidP="00045599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 окончании проверки результаты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и бланки ответов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выдаются координатору района для последующего анализа результатов в ОО.</w:t>
      </w:r>
    </w:p>
    <w:p w14:paraId="7789AEC3" w14:textId="56AC07E8" w:rsidR="0043765E" w:rsidRPr="002B1CF5" w:rsidRDefault="00C6652A" w:rsidP="00045599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Материалы </w:t>
      </w:r>
      <w:r w:rsidR="006369FC" w:rsidRPr="002B1CF5">
        <w:rPr>
          <w:rFonts w:ascii="PT Astra Serif" w:hAnsi="PT Astra Serif"/>
        </w:rPr>
        <w:t xml:space="preserve">ТМ хранятся в ОО до 1 </w:t>
      </w:r>
      <w:r w:rsidR="002E68CD" w:rsidRPr="002B1CF5">
        <w:rPr>
          <w:rFonts w:ascii="PT Astra Serif" w:hAnsi="PT Astra Serif"/>
        </w:rPr>
        <w:t>апреля</w:t>
      </w:r>
      <w:r w:rsidR="006369FC" w:rsidRPr="002B1CF5">
        <w:rPr>
          <w:rFonts w:ascii="PT Astra Serif" w:hAnsi="PT Astra Serif"/>
        </w:rPr>
        <w:t xml:space="preserve"> 202</w:t>
      </w:r>
      <w:r w:rsidR="004C301B">
        <w:rPr>
          <w:rFonts w:ascii="PT Astra Serif" w:hAnsi="PT Astra Serif"/>
        </w:rPr>
        <w:t>5</w:t>
      </w:r>
      <w:r w:rsidRPr="002B1CF5">
        <w:rPr>
          <w:rFonts w:ascii="PT Astra Serif" w:hAnsi="PT Astra Serif"/>
        </w:rPr>
        <w:t xml:space="preserve"> года.</w:t>
      </w:r>
    </w:p>
    <w:p w14:paraId="244FBF33" w14:textId="5C741413" w:rsidR="00B919C6" w:rsidRPr="002B1CF5" w:rsidRDefault="00B919C6" w:rsidP="006369FC">
      <w:pPr>
        <w:ind w:firstLine="0"/>
        <w:rPr>
          <w:rFonts w:ascii="PT Astra Serif" w:hAnsi="PT Astra Serif"/>
        </w:rPr>
      </w:pPr>
      <w:r w:rsidRPr="002B1CF5">
        <w:rPr>
          <w:rFonts w:ascii="PT Astra Serif" w:hAnsi="PT Astra Serif"/>
        </w:rPr>
        <w:br w:type="page"/>
      </w:r>
    </w:p>
    <w:p w14:paraId="6EAEC87B" w14:textId="6F0D10C7" w:rsidR="00601F82" w:rsidRPr="002B1CF5" w:rsidRDefault="00601F82" w:rsidP="006369FC">
      <w:pPr>
        <w:pStyle w:val="11"/>
        <w:jc w:val="both"/>
        <w:rPr>
          <w:rFonts w:ascii="PT Astra Serif" w:hAnsi="PT Astra Serif"/>
        </w:rPr>
      </w:pPr>
      <w:bookmarkStart w:id="16" w:name="_Toc448310448"/>
      <w:bookmarkStart w:id="17" w:name="_Toc188870936"/>
      <w:r w:rsidRPr="002B1CF5">
        <w:rPr>
          <w:rFonts w:ascii="PT Astra Serif" w:hAnsi="PT Astra Serif"/>
        </w:rPr>
        <w:t xml:space="preserve">Правила заполнения бланков ответов участников </w:t>
      </w:r>
      <w:bookmarkEnd w:id="16"/>
      <w:r w:rsidR="006369FC" w:rsidRPr="002B1CF5">
        <w:rPr>
          <w:rFonts w:ascii="PT Astra Serif" w:hAnsi="PT Astra Serif"/>
        </w:rPr>
        <w:t>тренировочных мероприятий</w:t>
      </w:r>
      <w:bookmarkEnd w:id="17"/>
    </w:p>
    <w:p w14:paraId="424E0C06" w14:textId="252F536E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Настоящие правила предназначены для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а также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для организаторов </w:t>
      </w:r>
      <w:r w:rsidR="003D32D7" w:rsidRPr="002B1CF5">
        <w:rPr>
          <w:rFonts w:ascii="PT Astra Serif" w:hAnsi="PT Astra Serif"/>
        </w:rPr>
        <w:t>ОО</w:t>
      </w:r>
      <w:r w:rsidRPr="002B1CF5">
        <w:rPr>
          <w:rFonts w:ascii="PT Astra Serif" w:hAnsi="PT Astra Serif"/>
        </w:rPr>
        <w:t xml:space="preserve">, осуществляющих инструктаж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в день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. В целях обеспечения единых условий для всех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при проведении и обработке результатов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используются унифицированные ЭМ, которые состоят из КИМ и бланков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: бланков ответов №1, предназначенных для внесения кратких ответов, бланков ответов №2, предназначенных для внесения развернутых ответов.</w:t>
      </w:r>
    </w:p>
    <w:p w14:paraId="4730070A" w14:textId="27EAD244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Бланки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внесенная в поля бланков информация</w:t>
      </w:r>
      <w:r w:rsidR="006369FC" w:rsidRPr="002B1CF5">
        <w:rPr>
          <w:rFonts w:ascii="PT Astra Serif" w:hAnsi="PT Astra Serif"/>
        </w:rPr>
        <w:t>,</w:t>
      </w:r>
      <w:r w:rsidRPr="002B1CF5">
        <w:rPr>
          <w:rFonts w:ascii="PT Astra Serif" w:hAnsi="PT Astra Serif"/>
        </w:rPr>
        <w:t xml:space="preserve"> посредством программных средств</w:t>
      </w:r>
      <w:r w:rsidR="006369FC" w:rsidRPr="002B1CF5">
        <w:rPr>
          <w:rFonts w:ascii="PT Astra Serif" w:hAnsi="PT Astra Serif"/>
        </w:rPr>
        <w:t>,</w:t>
      </w:r>
      <w:r w:rsidRPr="002B1CF5">
        <w:rPr>
          <w:rFonts w:ascii="PT Astra Serif" w:hAnsi="PT Astra Serif"/>
        </w:rPr>
        <w:t xml:space="preserve"> преобразуется в текст.</w:t>
      </w:r>
    </w:p>
    <w:p w14:paraId="0F10F97E" w14:textId="44C78AD4" w:rsidR="00601F82" w:rsidRPr="002B1CF5" w:rsidRDefault="00601F82" w:rsidP="00601F82">
      <w:pPr>
        <w:pStyle w:val="22"/>
        <w:rPr>
          <w:rFonts w:ascii="PT Astra Serif" w:hAnsi="PT Astra Serif"/>
          <w:shd w:val="clear" w:color="auto" w:fill="FFFFFF"/>
        </w:rPr>
      </w:pPr>
      <w:bookmarkStart w:id="18" w:name="_Toc448310455"/>
      <w:bookmarkStart w:id="19" w:name="_Toc188870937"/>
      <w:r w:rsidRPr="002B1CF5">
        <w:rPr>
          <w:rFonts w:ascii="PT Astra Serif" w:hAnsi="PT Astra Serif"/>
          <w:shd w:val="clear" w:color="auto" w:fill="FFFFFF"/>
        </w:rPr>
        <w:t xml:space="preserve">Правила заполнения бланков </w:t>
      </w:r>
      <w:bookmarkEnd w:id="18"/>
      <w:r w:rsidR="006369FC" w:rsidRPr="002B1CF5">
        <w:rPr>
          <w:rFonts w:ascii="PT Astra Serif" w:hAnsi="PT Astra Serif"/>
          <w:shd w:val="clear" w:color="auto" w:fill="FFFFFF"/>
        </w:rPr>
        <w:t>тренировочных мероприятий</w:t>
      </w:r>
      <w:bookmarkEnd w:id="19"/>
    </w:p>
    <w:p w14:paraId="1940186A" w14:textId="77777777" w:rsidR="00601F82" w:rsidRPr="002B1CF5" w:rsidRDefault="00601F82" w:rsidP="00601F82">
      <w:pPr>
        <w:pStyle w:val="30"/>
        <w:rPr>
          <w:rFonts w:ascii="PT Astra Serif" w:hAnsi="PT Astra Serif"/>
        </w:rPr>
      </w:pPr>
      <w:bookmarkStart w:id="20" w:name="_Toc448310456"/>
      <w:bookmarkStart w:id="21" w:name="_Toc188870938"/>
      <w:r w:rsidRPr="002B1CF5">
        <w:rPr>
          <w:rFonts w:ascii="PT Astra Serif" w:hAnsi="PT Astra Serif"/>
        </w:rPr>
        <w:t>Общая часть</w:t>
      </w:r>
      <w:bookmarkEnd w:id="20"/>
      <w:bookmarkEnd w:id="21"/>
    </w:p>
    <w:p w14:paraId="4AF5527B" w14:textId="11649484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Участники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выполняют работ</w:t>
      </w:r>
      <w:r w:rsidR="00F7746B" w:rsidRPr="002B1CF5">
        <w:rPr>
          <w:rFonts w:ascii="PT Astra Serif" w:hAnsi="PT Astra Serif"/>
        </w:rPr>
        <w:t>у</w:t>
      </w:r>
      <w:r w:rsidRPr="002B1CF5">
        <w:rPr>
          <w:rFonts w:ascii="PT Astra Serif" w:hAnsi="PT Astra Serif"/>
        </w:rPr>
        <w:t xml:space="preserve"> на бланках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формы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и описание правил заполнения которых приведены ниже.</w:t>
      </w:r>
    </w:p>
    <w:p w14:paraId="406A0676" w14:textId="23A07310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При заполнении бланков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необходимо точно соблюдать настоящие правила, так как информация, внесенная в бланки, сканируется и обрабатывается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с использованием специальных аппаратно-программных средств.</w:t>
      </w:r>
    </w:p>
    <w:p w14:paraId="3E86A52C" w14:textId="3606193F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При недостатке места для записи ответов на задания с развернутым ответом </w:t>
      </w:r>
      <w:r w:rsidR="006369FC" w:rsidRPr="002B1CF5">
        <w:rPr>
          <w:rFonts w:ascii="PT Astra Serif" w:hAnsi="PT Astra Serif"/>
        </w:rPr>
        <w:br/>
      </w:r>
      <w:r w:rsidR="00A072BA" w:rsidRPr="002B1CF5">
        <w:rPr>
          <w:rFonts w:ascii="PT Astra Serif" w:hAnsi="PT Astra Serif"/>
        </w:rPr>
        <w:t>на бланке ответов №</w:t>
      </w:r>
      <w:r w:rsidRPr="002B1CF5">
        <w:rPr>
          <w:rFonts w:ascii="PT Astra Serif" w:hAnsi="PT Astra Serif"/>
        </w:rPr>
        <w:t>2 (включая обратную сторону бланка) организатор в аудитории выдает д</w:t>
      </w:r>
      <w:hyperlink r:id="rId17" w:tgtFrame="_blank" w:history="1">
        <w:r w:rsidRPr="002B1CF5">
          <w:rPr>
            <w:rFonts w:ascii="PT Astra Serif" w:hAnsi="PT Astra Serif"/>
          </w:rPr>
          <w:t>ополнительный бланк ответов №2</w:t>
        </w:r>
      </w:hyperlink>
      <w:r w:rsidRPr="002B1CF5">
        <w:rPr>
          <w:rFonts w:ascii="PT Astra Serif" w:hAnsi="PT Astra Serif"/>
        </w:rPr>
        <w:t>.</w:t>
      </w:r>
    </w:p>
    <w:p w14:paraId="4E7B6DB0" w14:textId="5B3AB058" w:rsidR="00601F82" w:rsidRPr="002B1CF5" w:rsidRDefault="00601F82" w:rsidP="00601F82">
      <w:pPr>
        <w:pStyle w:val="30"/>
        <w:rPr>
          <w:rFonts w:ascii="PT Astra Serif" w:hAnsi="PT Astra Serif"/>
        </w:rPr>
      </w:pPr>
      <w:bookmarkStart w:id="22" w:name="_Toc448310457"/>
      <w:bookmarkStart w:id="23" w:name="_Toc188870939"/>
      <w:r w:rsidRPr="002B1CF5">
        <w:rPr>
          <w:rFonts w:ascii="PT Astra Serif" w:hAnsi="PT Astra Serif"/>
        </w:rPr>
        <w:t xml:space="preserve">Основные правила заполнения бланков </w:t>
      </w:r>
      <w:bookmarkEnd w:id="22"/>
      <w:r w:rsidR="006369FC" w:rsidRPr="002B1CF5">
        <w:rPr>
          <w:rFonts w:ascii="PT Astra Serif" w:hAnsi="PT Astra Serif"/>
          <w:shd w:val="clear" w:color="auto" w:fill="FFFFFF"/>
        </w:rPr>
        <w:t>тренировочных мероприятий</w:t>
      </w:r>
      <w:bookmarkEnd w:id="23"/>
    </w:p>
    <w:p w14:paraId="702BD792" w14:textId="23034F18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Все бланки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заполняются черной гелевой или капиллярной ручкой.</w:t>
      </w:r>
    </w:p>
    <w:p w14:paraId="5CF9E5B0" w14:textId="6A27DD37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Участник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должен изображать каждую цифру и букву во всех заполняемых полях бланка ответов №1 и верхней части бланка ответов №2, тщательно копируя образец ее написания из строки с образцами написания символов, расположенной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в верхней части бланка ответов №1.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14:paraId="79ED6F45" w14:textId="165E87A3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Каждое поле в бланках заполняется, начиная с первой позиции.</w:t>
      </w:r>
    </w:p>
    <w:p w14:paraId="24D29E35" w14:textId="1BE6B712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Если участник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не имеет информации для заполнения какого-то конкретного поля, он должен оставить это поле пустым (не делать прочерков).</w:t>
      </w:r>
    </w:p>
    <w:p w14:paraId="3F0C1FB6" w14:textId="77777777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При записи ответов необходимо строго следовать инструкциям по выполнению работы (к группе заданий, отдельным заданиям), указанным в КИМ.</w:t>
      </w:r>
    </w:p>
    <w:p w14:paraId="4F295565" w14:textId="77777777" w:rsidR="00601F82" w:rsidRPr="002B1CF5" w:rsidRDefault="00601F82" w:rsidP="00601F82">
      <w:pPr>
        <w:rPr>
          <w:rFonts w:ascii="PT Astra Serif" w:hAnsi="PT Astra Serif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6"/>
      </w:tblGrid>
      <w:tr w:rsidR="00601F82" w:rsidRPr="002B1CF5" w14:paraId="52912FE8" w14:textId="77777777" w:rsidTr="00601F82">
        <w:trPr>
          <w:trHeight w:val="3015"/>
        </w:trPr>
        <w:tc>
          <w:tcPr>
            <w:tcW w:w="782" w:type="dxa"/>
          </w:tcPr>
          <w:p w14:paraId="7FBDDA15" w14:textId="77777777" w:rsidR="00601F82" w:rsidRPr="002B1CF5" w:rsidRDefault="00601F82" w:rsidP="00601F82">
            <w:pPr>
              <w:ind w:firstLine="0"/>
              <w:rPr>
                <w:rFonts w:ascii="PT Astra Serif" w:hAnsi="PT Astra Serif"/>
                <w:noProof/>
              </w:rPr>
            </w:pPr>
            <w:r w:rsidRPr="002B1CF5">
              <w:rPr>
                <w:rFonts w:ascii="PT Astra Serif" w:hAnsi="PT Astra Serif"/>
                <w:noProof/>
              </w:rPr>
              <w:drawing>
                <wp:inline distT="0" distB="0" distL="0" distR="0" wp14:anchorId="062B2DCB" wp14:editId="41887F57">
                  <wp:extent cx="360000" cy="360000"/>
                  <wp:effectExtent l="0" t="0" r="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6" w:type="dxa"/>
          </w:tcPr>
          <w:p w14:paraId="31644207" w14:textId="77777777" w:rsidR="00601F82" w:rsidRPr="002B1CF5" w:rsidRDefault="00601F82" w:rsidP="00601F82">
            <w:pPr>
              <w:pStyle w:val="a"/>
              <w:numPr>
                <w:ilvl w:val="0"/>
                <w:numId w:val="0"/>
              </w:numPr>
              <w:rPr>
                <w:rFonts w:ascii="PT Astra Serif" w:hAnsi="PT Astra Serif"/>
                <w:i/>
              </w:rPr>
            </w:pPr>
            <w:r w:rsidRPr="002B1CF5">
              <w:rPr>
                <w:rFonts w:ascii="PT Astra Serif" w:hAnsi="PT Astra Serif"/>
                <w:i/>
              </w:rPr>
              <w:t>Категорически запрещается:</w:t>
            </w:r>
          </w:p>
          <w:p w14:paraId="6E45DDAF" w14:textId="55062F86" w:rsidR="00601F82" w:rsidRPr="002B1CF5" w:rsidRDefault="00601F82" w:rsidP="00111AFE">
            <w:pPr>
              <w:pStyle w:val="a"/>
              <w:spacing w:line="240" w:lineRule="auto"/>
              <w:ind w:left="389" w:hanging="389"/>
              <w:rPr>
                <w:rFonts w:ascii="PT Astra Serif" w:hAnsi="PT Astra Serif"/>
                <w:i/>
              </w:rPr>
            </w:pPr>
            <w:r w:rsidRPr="002B1CF5">
              <w:rPr>
                <w:rFonts w:ascii="PT Astra Serif" w:hAnsi="PT Astra Serif"/>
                <w:i/>
              </w:rPr>
              <w:t xml:space="preserve">делать в полях бланков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Pr="002B1CF5">
              <w:rPr>
                <w:rFonts w:ascii="PT Astra Serif" w:hAnsi="PT Astra Serif"/>
                <w:i/>
              </w:rPr>
              <w:t xml:space="preserve">, вне полей бланков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Pr="002B1CF5">
              <w:rPr>
                <w:rFonts w:ascii="PT Astra Serif" w:hAnsi="PT Astra Serif"/>
                <w:i/>
              </w:rPr>
              <w:t xml:space="preserve"> или в полях, заполненных автоматическим способом какие-либо записи и (или) пометки, не относящиеся к содержанию полей бланков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Pr="002B1CF5">
              <w:rPr>
                <w:rFonts w:ascii="PT Astra Serif" w:hAnsi="PT Astra Serif"/>
                <w:i/>
              </w:rPr>
              <w:t>;</w:t>
            </w:r>
          </w:p>
          <w:p w14:paraId="095665EF" w14:textId="31BF2F14" w:rsidR="00601F82" w:rsidRPr="002B1CF5" w:rsidRDefault="00601F82" w:rsidP="00853328">
            <w:pPr>
              <w:pStyle w:val="a"/>
              <w:spacing w:line="240" w:lineRule="auto"/>
              <w:ind w:left="389" w:hanging="389"/>
              <w:rPr>
                <w:rFonts w:ascii="PT Astra Serif" w:hAnsi="PT Astra Serif"/>
              </w:rPr>
            </w:pPr>
            <w:r w:rsidRPr="002B1CF5">
              <w:rPr>
                <w:rFonts w:ascii="PT Astra Serif" w:hAnsi="PT Astra Serif"/>
                <w:i/>
              </w:rPr>
              <w:t xml:space="preserve">использовать для заполнения бланков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Pr="002B1CF5">
              <w:rPr>
                <w:rFonts w:ascii="PT Astra Serif" w:hAnsi="PT Astra Serif"/>
                <w:i/>
              </w:rPr>
              <w:t xml:space="preserve"> цветные ручки вместо черной, карандаш, средства для исправления внесенной в бланки</w:t>
            </w:r>
            <w:r w:rsidR="006369FC" w:rsidRPr="002B1CF5">
              <w:rPr>
                <w:rFonts w:ascii="PT Astra Serif" w:hAnsi="PT Astra Serif"/>
              </w:rPr>
              <w:t xml:space="preserve"> </w:t>
            </w:r>
            <w:r w:rsidR="006369FC" w:rsidRPr="002B1CF5">
              <w:rPr>
                <w:rFonts w:ascii="PT Astra Serif" w:hAnsi="PT Astra Serif"/>
                <w:i/>
              </w:rPr>
              <w:t xml:space="preserve">ТМ </w:t>
            </w:r>
            <w:r w:rsidRPr="002B1CF5">
              <w:rPr>
                <w:rFonts w:ascii="PT Astra Serif" w:hAnsi="PT Astra Serif"/>
                <w:i/>
              </w:rPr>
              <w:t>информации («замазку», «ластик» и др.).</w:t>
            </w:r>
          </w:p>
        </w:tc>
      </w:tr>
    </w:tbl>
    <w:p w14:paraId="26E7A5F5" w14:textId="77777777" w:rsidR="00601F82" w:rsidRPr="002B1CF5" w:rsidRDefault="00601F82" w:rsidP="00601F82">
      <w:pPr>
        <w:pStyle w:val="30"/>
        <w:rPr>
          <w:rFonts w:ascii="PT Astra Serif" w:hAnsi="PT Astra Serif"/>
        </w:rPr>
      </w:pPr>
      <w:bookmarkStart w:id="24" w:name="_Toc448310458"/>
      <w:bookmarkStart w:id="25" w:name="_Toc188870940"/>
      <w:r w:rsidRPr="002B1CF5">
        <w:rPr>
          <w:rFonts w:ascii="PT Astra Serif" w:hAnsi="PT Astra Serif"/>
        </w:rPr>
        <w:t>Заполнение бланка ответов №1</w:t>
      </w:r>
      <w:bookmarkEnd w:id="24"/>
      <w:bookmarkEnd w:id="25"/>
    </w:p>
    <w:p w14:paraId="1FD67735" w14:textId="0E7DD5AB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Бланк ответов №1</w:t>
      </w:r>
      <w:r w:rsidR="00C64D81" w:rsidRPr="002B1CF5">
        <w:rPr>
          <w:rFonts w:ascii="PT Astra Serif" w:hAnsi="PT Astra Serif"/>
        </w:rPr>
        <w:t xml:space="preserve"> (рис.</w:t>
      </w:r>
      <w:r w:rsidRPr="002B1CF5">
        <w:rPr>
          <w:rFonts w:ascii="PT Astra Serif" w:hAnsi="PT Astra Serif"/>
        </w:rPr>
        <w:t>1) предназначен для записи результатов выполнения заданий с кратким ответом.</w:t>
      </w:r>
    </w:p>
    <w:p w14:paraId="01A7DF82" w14:textId="72AFECE1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 верхней части бланка ответов №1 расположены:</w:t>
      </w:r>
    </w:p>
    <w:p w14:paraId="20363AFF" w14:textId="20390010"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данные</w:t>
      </w:r>
      <w:r w:rsidR="006369FC" w:rsidRPr="002B1CF5">
        <w:rPr>
          <w:rFonts w:ascii="PT Astra Serif" w:hAnsi="PT Astra Serif"/>
        </w:rPr>
        <w:t xml:space="preserve"> ТМ </w:t>
      </w:r>
      <w:r w:rsidRPr="002B1CF5">
        <w:rPr>
          <w:rFonts w:ascii="PT Astra Serif" w:hAnsi="PT Astra Serif"/>
        </w:rPr>
        <w:t xml:space="preserve">(предмет, дата) и рассадке участника (аудитория, место) (данные заполняются при </w:t>
      </w:r>
      <w:r w:rsidR="00111AFE" w:rsidRPr="002B1CF5">
        <w:rPr>
          <w:rFonts w:ascii="PT Astra Serif" w:hAnsi="PT Astra Serif"/>
        </w:rPr>
        <w:t>формировании</w:t>
      </w:r>
      <w:r w:rsidRPr="002B1CF5">
        <w:rPr>
          <w:rFonts w:ascii="PT Astra Serif" w:hAnsi="PT Astra Serif"/>
        </w:rPr>
        <w:t xml:space="preserve"> бланков в РЦОИ);</w:t>
      </w:r>
    </w:p>
    <w:p w14:paraId="5B820807" w14:textId="0BF0A134"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персональные данные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(данные заполняются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при </w:t>
      </w:r>
      <w:r w:rsidR="00DF4EE8" w:rsidRPr="002B1CF5">
        <w:rPr>
          <w:rFonts w:ascii="PT Astra Serif" w:hAnsi="PT Astra Serif"/>
        </w:rPr>
        <w:t xml:space="preserve">формировании </w:t>
      </w:r>
      <w:r w:rsidRPr="002B1CF5">
        <w:rPr>
          <w:rFonts w:ascii="PT Astra Serif" w:hAnsi="PT Astra Serif"/>
        </w:rPr>
        <w:t>бланков в РЦОИ);</w:t>
      </w:r>
    </w:p>
    <w:p w14:paraId="532978BC" w14:textId="78923BF8" w:rsidR="00A072BA" w:rsidRPr="002B1CF5" w:rsidRDefault="00601F82" w:rsidP="003754E1">
      <w:pPr>
        <w:pStyle w:val="a"/>
        <w:numPr>
          <w:ilvl w:val="0"/>
          <w:numId w:val="0"/>
        </w:numPr>
        <w:spacing w:line="240" w:lineRule="auto"/>
        <w:ind w:left="786"/>
        <w:rPr>
          <w:rFonts w:ascii="PT Astra Serif" w:hAnsi="PT Astra Serif"/>
        </w:rPr>
      </w:pPr>
      <w:r w:rsidRPr="002B1CF5">
        <w:rPr>
          <w:rFonts w:ascii="PT Astra Serif" w:hAnsi="PT Astra Serif"/>
        </w:rPr>
        <w:t>вертикальный и горизонтальный штрих-коды и их цифровые значения;</w:t>
      </w:r>
      <w:r w:rsidR="00A072BA" w:rsidRPr="002B1CF5">
        <w:rPr>
          <w:rFonts w:ascii="PT Astra Serif" w:hAnsi="PT Astra Serif"/>
        </w:rPr>
        <w:br w:type="page"/>
      </w:r>
    </w:p>
    <w:p w14:paraId="3ACBECC3" w14:textId="77777777" w:rsidR="00A072BA" w:rsidRPr="002B1CF5" w:rsidRDefault="00A072BA" w:rsidP="00A072BA">
      <w:pPr>
        <w:pStyle w:val="a"/>
        <w:numPr>
          <w:ilvl w:val="0"/>
          <w:numId w:val="0"/>
        </w:numPr>
        <w:spacing w:line="240" w:lineRule="auto"/>
        <w:ind w:left="786"/>
        <w:rPr>
          <w:rFonts w:ascii="PT Astra Serif" w:hAnsi="PT Astra Serif"/>
        </w:rPr>
      </w:pPr>
    </w:p>
    <w:p w14:paraId="7B4DDD1C" w14:textId="77777777" w:rsidR="00601F82" w:rsidRPr="002B1CF5" w:rsidRDefault="00601F82" w:rsidP="00601F82">
      <w:pPr>
        <w:ind w:firstLine="0"/>
        <w:jc w:val="center"/>
        <w:rPr>
          <w:rFonts w:ascii="PT Astra Serif" w:hAnsi="PT Astra Serif"/>
        </w:rPr>
      </w:pPr>
      <w:r w:rsidRPr="002B1CF5">
        <w:rPr>
          <w:rFonts w:ascii="PT Astra Serif" w:hAnsi="PT Astra Serif"/>
          <w:noProof/>
        </w:rPr>
        <w:drawing>
          <wp:inline distT="0" distB="0" distL="0" distR="0" wp14:anchorId="2C8A0818" wp14:editId="4665523E">
            <wp:extent cx="5400000" cy="7725600"/>
            <wp:effectExtent l="19050" t="19050" r="10795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6" t="8321" r="33324" b="4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725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5288138" w14:textId="37A64840" w:rsidR="00601F82" w:rsidRPr="002B1CF5" w:rsidRDefault="00601F82" w:rsidP="00601F82">
      <w:pPr>
        <w:ind w:firstLine="0"/>
        <w:jc w:val="center"/>
        <w:rPr>
          <w:rFonts w:ascii="PT Astra Serif" w:hAnsi="PT Astra Serif"/>
        </w:rPr>
      </w:pPr>
      <w:r w:rsidRPr="002B1CF5">
        <w:rPr>
          <w:rFonts w:ascii="PT Astra Serif" w:hAnsi="PT Astra Serif"/>
        </w:rPr>
        <w:t>Рис.1. Бланк ответов №1</w:t>
      </w:r>
    </w:p>
    <w:p w14:paraId="2DF227EC" w14:textId="77777777" w:rsidR="00601F82" w:rsidRPr="002B1CF5" w:rsidRDefault="00601F82" w:rsidP="00601F82">
      <w:pPr>
        <w:rPr>
          <w:rFonts w:ascii="PT Astra Serif" w:hAnsi="PT Astra Serif"/>
        </w:rPr>
      </w:pPr>
    </w:p>
    <w:p w14:paraId="3DF255D6" w14:textId="77777777"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образец написания символов при заполнении бланка.</w:t>
      </w:r>
    </w:p>
    <w:p w14:paraId="14D3C910" w14:textId="77777777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Участники ставят подпись в окне, расположенном в верхней правой части бланка.</w:t>
      </w:r>
    </w:p>
    <w:p w14:paraId="1BD527E2" w14:textId="77777777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Поля нижней части бланка («Вариант», «Неявка», «Удален», «Не закончил») заполняются организатором.</w:t>
      </w:r>
    </w:p>
    <w:p w14:paraId="5B67BE00" w14:textId="77777777" w:rsidR="00601F82" w:rsidRPr="002B1CF5" w:rsidRDefault="00601F82" w:rsidP="00601F82">
      <w:pPr>
        <w:rPr>
          <w:rFonts w:ascii="PT Astra Serif" w:hAnsi="PT Astra Serif"/>
        </w:rPr>
      </w:pPr>
    </w:p>
    <w:p w14:paraId="35F0E8FB" w14:textId="77777777" w:rsidR="00601F82" w:rsidRPr="002B1CF5" w:rsidRDefault="00601F82" w:rsidP="00601F82">
      <w:pPr>
        <w:ind w:firstLine="0"/>
        <w:jc w:val="center"/>
        <w:rPr>
          <w:rFonts w:ascii="PT Astra Serif" w:hAnsi="PT Astra Serif"/>
          <w:noProof/>
        </w:rPr>
      </w:pPr>
      <w:r w:rsidRPr="002B1CF5">
        <w:rPr>
          <w:rFonts w:ascii="PT Astra Serif" w:hAnsi="PT Astra Serif"/>
          <w:noProof/>
        </w:rPr>
        <w:drawing>
          <wp:inline distT="0" distB="0" distL="0" distR="0" wp14:anchorId="3810DFFA" wp14:editId="7A6D5049">
            <wp:extent cx="5400000" cy="4226400"/>
            <wp:effectExtent l="19050" t="19050" r="10795" b="222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6" t="30202" r="33324" b="21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226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626BCFF" w14:textId="7E0C8A22" w:rsidR="00601F82" w:rsidRPr="002B1CF5" w:rsidRDefault="00206121" w:rsidP="00601F82">
      <w:pPr>
        <w:ind w:firstLine="0"/>
        <w:jc w:val="center"/>
        <w:rPr>
          <w:rFonts w:ascii="PT Astra Serif" w:hAnsi="PT Astra Serif"/>
        </w:rPr>
      </w:pPr>
      <w:r w:rsidRPr="002B1CF5">
        <w:rPr>
          <w:rFonts w:ascii="PT Astra Serif" w:hAnsi="PT Astra Serif"/>
        </w:rPr>
        <w:t>Рис.</w:t>
      </w:r>
      <w:r w:rsidR="00601F82" w:rsidRPr="002B1CF5">
        <w:rPr>
          <w:rFonts w:ascii="PT Astra Serif" w:hAnsi="PT Astra Serif"/>
        </w:rPr>
        <w:t>2. Область для записи ответов на задания с кратким ответом</w:t>
      </w:r>
    </w:p>
    <w:p w14:paraId="472D7E58" w14:textId="77777777" w:rsidR="00601F82" w:rsidRPr="002B1CF5" w:rsidRDefault="00601F82" w:rsidP="00601F82">
      <w:pPr>
        <w:rPr>
          <w:rFonts w:ascii="PT Astra Serif" w:hAnsi="PT Astra Serif"/>
        </w:rPr>
      </w:pPr>
    </w:p>
    <w:p w14:paraId="3754CB9D" w14:textId="59C89016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</w:t>
      </w:r>
      <w:r w:rsidR="00206121" w:rsidRPr="002B1CF5">
        <w:rPr>
          <w:rFonts w:ascii="PT Astra Serif" w:hAnsi="PT Astra Serif"/>
        </w:rPr>
        <w:t xml:space="preserve"> средней части бланка ответов №1 (рис.</w:t>
      </w:r>
      <w:r w:rsidRPr="002B1CF5">
        <w:rPr>
          <w:rFonts w:ascii="PT Astra Serif" w:hAnsi="PT Astra Serif"/>
        </w:rPr>
        <w:t xml:space="preserve">2) - краткий ответ записывается справа от номера задания в области ответов с названием «Результаты выполнения заданий с кратким ответом». </w:t>
      </w:r>
    </w:p>
    <w:p w14:paraId="4B14111D" w14:textId="77777777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Ответ на задание с кратким ответом нужно записать в такой форме, в которой требуется в инструкции к данному заданию, размещенной в КИМ перед соответствующим заданием или группой заданий.</w:t>
      </w:r>
    </w:p>
    <w:p w14:paraId="5BE15F86" w14:textId="77777777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Не разрешается использовать при записи ответа на задания с кратким ответом никаких иных символов, кроме символов кириллицы, латиницы, арабских цифр, запятой и знака «дефис» («минус»).</w:t>
      </w:r>
    </w:p>
    <w:p w14:paraId="701A7749" w14:textId="77777777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Краткий ответ, в соответствии с инструкцией к заданию, может быть записан только в виде:</w:t>
      </w:r>
    </w:p>
    <w:p w14:paraId="425F2308" w14:textId="77777777"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слова или словосочетания;</w:t>
      </w:r>
    </w:p>
    <w:p w14:paraId="56CFB8F4" w14:textId="77777777"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одного целого числа;</w:t>
      </w:r>
    </w:p>
    <w:p w14:paraId="79F75AAE" w14:textId="77777777"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комбинации букв и цифр;</w:t>
      </w:r>
    </w:p>
    <w:p w14:paraId="215EB096" w14:textId="29651093"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десятичной дроби (с использованием цифр, запятой и знака «минус»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при необходимости), если в инструкции по выполнению задания указано, что ответ можно дать в виде десятичной дроби;</w:t>
      </w:r>
    </w:p>
    <w:p w14:paraId="48A92935" w14:textId="25399239"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перечисления требуемых в задании пунктов, разделенных запятыми, если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в инструкции к заданию указано, что в ответе элементы необходимо перечислить через запятую.</w:t>
      </w:r>
    </w:p>
    <w:p w14:paraId="1C9EB15F" w14:textId="07F8D131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Каждая цифра, буква, запятая или знак «минус» (если число отрицательное) записывается в отдельную клеточку, строго по образцу из в</w:t>
      </w:r>
      <w:r w:rsidR="00A072BA" w:rsidRPr="002B1CF5">
        <w:rPr>
          <w:rFonts w:ascii="PT Astra Serif" w:hAnsi="PT Astra Serif"/>
        </w:rPr>
        <w:t>ерхней части бланка ответов №1.</w:t>
      </w:r>
    </w:p>
    <w:p w14:paraId="0F073832" w14:textId="1429E36D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При написании ответов, состоящих из двух или более слов, каждое слово записывается в соответствии с инструкциями по записи ответов в КИМ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по соответствующим учебным предметам (на</w:t>
      </w:r>
      <w:r w:rsidR="00917FD1" w:rsidRPr="002B1CF5">
        <w:rPr>
          <w:rFonts w:ascii="PT Astra Serif" w:hAnsi="PT Astra Serif"/>
        </w:rPr>
        <w:t>пример:</w:t>
      </w:r>
      <w:r w:rsidRPr="002B1CF5">
        <w:rPr>
          <w:rFonts w:ascii="PT Astra Serif" w:hAnsi="PT Astra Serif"/>
        </w:rPr>
        <w:t xml:space="preserve"> без пробелов, запятых и других дополнительных символов).</w:t>
      </w:r>
    </w:p>
    <w:p w14:paraId="23038FDC" w14:textId="4B766DDE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Если кратким ответом должно быть слово, пропущенное в тексте задания,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то это слово нужно писать в той форме (род, число, падеж и т.п.), в которой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оно должно стоять в задании.</w:t>
      </w:r>
    </w:p>
    <w:p w14:paraId="5AB2BF84" w14:textId="5A8FCD2A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 ответе, записанном в виде десятичной дроби, в качестве разделителя следует указывать запятую.</w:t>
      </w:r>
    </w:p>
    <w:p w14:paraId="212D457D" w14:textId="1D13982D" w:rsidR="00E82E14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Запрещается записывать ответ в виде математического выражения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или формулы. В ответе не указываются названия единиц измерения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(градусы, проценты, метры, тонны и т.д.)</w:t>
      </w:r>
      <w:r w:rsidR="00852349" w:rsidRPr="002B1CF5">
        <w:rPr>
          <w:rFonts w:ascii="PT Astra Serif" w:hAnsi="PT Astra Serif"/>
        </w:rPr>
        <w:t>,</w:t>
      </w:r>
      <w:r w:rsidRPr="002B1CF5">
        <w:rPr>
          <w:rFonts w:ascii="PT Astra Serif" w:hAnsi="PT Astra Serif"/>
        </w:rPr>
        <w:t xml:space="preserve"> так как они не будут учитываться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при оценивании. Недопустимы заголовки или комментарии к ответу.</w:t>
      </w:r>
    </w:p>
    <w:p w14:paraId="4EAF22AB" w14:textId="60CF8907" w:rsidR="00E82E14" w:rsidRPr="002B1CF5" w:rsidRDefault="00E82E14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 случае, если КИМ не предусматривает записи ответа на бланке №1, поле для записи ответа заполнено символами «ХХХ».</w:t>
      </w:r>
    </w:p>
    <w:p w14:paraId="7CB10CA1" w14:textId="77777777" w:rsidR="00601F82" w:rsidRPr="002B1CF5" w:rsidRDefault="00601F82" w:rsidP="00601F82">
      <w:pPr>
        <w:rPr>
          <w:rFonts w:ascii="PT Astra Serif" w:hAnsi="PT Astra Serif"/>
        </w:rPr>
      </w:pPr>
    </w:p>
    <w:p w14:paraId="2F3E7D37" w14:textId="77777777" w:rsidR="00601F82" w:rsidRPr="002B1CF5" w:rsidRDefault="00601F82" w:rsidP="00601F82">
      <w:pPr>
        <w:ind w:firstLine="0"/>
        <w:jc w:val="center"/>
        <w:rPr>
          <w:rFonts w:ascii="PT Astra Serif" w:hAnsi="PT Astra Serif"/>
        </w:rPr>
      </w:pPr>
      <w:r w:rsidRPr="002B1CF5">
        <w:rPr>
          <w:rFonts w:ascii="PT Astra Serif" w:hAnsi="PT Astra Serif"/>
          <w:noProof/>
        </w:rPr>
        <w:drawing>
          <wp:inline distT="0" distB="0" distL="0" distR="0" wp14:anchorId="4EADF1E3" wp14:editId="02256490">
            <wp:extent cx="5400000" cy="1105200"/>
            <wp:effectExtent l="19050" t="19050" r="10795" b="190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6" t="78197" r="33324" b="9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105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B568339" w14:textId="02F75D69" w:rsidR="00601F82" w:rsidRPr="002B1CF5" w:rsidRDefault="00206121" w:rsidP="00601F82">
      <w:pPr>
        <w:ind w:firstLine="0"/>
        <w:jc w:val="center"/>
        <w:rPr>
          <w:rFonts w:ascii="PT Astra Serif" w:hAnsi="PT Astra Serif"/>
        </w:rPr>
      </w:pPr>
      <w:r w:rsidRPr="002B1CF5">
        <w:rPr>
          <w:rFonts w:ascii="PT Astra Serif" w:hAnsi="PT Astra Serif"/>
        </w:rPr>
        <w:t>Рис.</w:t>
      </w:r>
      <w:r w:rsidR="00601F82" w:rsidRPr="002B1CF5">
        <w:rPr>
          <w:rFonts w:ascii="PT Astra Serif" w:hAnsi="PT Astra Serif"/>
        </w:rPr>
        <w:t>3. Область замены ошибочных ответов на задания с кратким ответом</w:t>
      </w:r>
    </w:p>
    <w:p w14:paraId="10F4C5D3" w14:textId="77777777" w:rsidR="00601F82" w:rsidRPr="002B1CF5" w:rsidRDefault="00601F82" w:rsidP="00601F82">
      <w:pPr>
        <w:rPr>
          <w:rFonts w:ascii="PT Astra Serif" w:hAnsi="PT Astra Serif"/>
        </w:rPr>
      </w:pPr>
    </w:p>
    <w:p w14:paraId="1955F843" w14:textId="4C156B36" w:rsidR="00601F82" w:rsidRPr="002B1CF5" w:rsidRDefault="00206121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 нижней части бланка ответов №</w:t>
      </w:r>
      <w:r w:rsidR="00601F82" w:rsidRPr="002B1CF5">
        <w:rPr>
          <w:rFonts w:ascii="PT Astra Serif" w:hAnsi="PT Astra Serif"/>
        </w:rPr>
        <w:t>1 предусмотрены поля для записи исправленных ответов на задания с кратким ответом в</w:t>
      </w:r>
      <w:r w:rsidRPr="002B1CF5">
        <w:rPr>
          <w:rFonts w:ascii="PT Astra Serif" w:hAnsi="PT Astra Serif"/>
        </w:rPr>
        <w:t>замен ошибочно записанных (рис.</w:t>
      </w:r>
      <w:r w:rsidR="00A072BA" w:rsidRPr="002B1CF5">
        <w:rPr>
          <w:rFonts w:ascii="PT Astra Serif" w:hAnsi="PT Astra Serif"/>
        </w:rPr>
        <w:t>3).</w:t>
      </w:r>
    </w:p>
    <w:p w14:paraId="1221D631" w14:textId="2EAA601C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Для заме</w:t>
      </w:r>
      <w:r w:rsidR="00206121" w:rsidRPr="002B1CF5">
        <w:rPr>
          <w:rFonts w:ascii="PT Astra Serif" w:hAnsi="PT Astra Serif"/>
        </w:rPr>
        <w:t>ны внесенного в бланк ответов №</w:t>
      </w:r>
      <w:r w:rsidRPr="002B1CF5">
        <w:rPr>
          <w:rFonts w:ascii="PT Astra Serif" w:hAnsi="PT Astra Serif"/>
        </w:rPr>
        <w:t xml:space="preserve">1 ответа нужно в соответствующих полях замены проставить номер задания, ответ на который следует исправить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и записать новое значение верного ответа на указанное задание.</w:t>
      </w:r>
    </w:p>
    <w:p w14:paraId="3722E3F4" w14:textId="793C0320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случае если в области замены ошибочных ответов на задания с кратким ответом будет заполнено поле для номера задания, а новый ответ не внесен,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то для оценивания будет использоваться пустой ответ (т.е. задание будет засчитано невыполненным). Поэтому в случае неправильного указания номера задания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в области замены ошибочных ответов неправильный номер задания следует зачеркнуть.</w:t>
      </w:r>
    </w:p>
    <w:p w14:paraId="508FCC6D" w14:textId="77777777" w:rsidR="00601F82" w:rsidRPr="002B1CF5" w:rsidRDefault="00601F82" w:rsidP="00601F82">
      <w:pPr>
        <w:pStyle w:val="30"/>
        <w:rPr>
          <w:rFonts w:ascii="PT Astra Serif" w:hAnsi="PT Astra Serif"/>
        </w:rPr>
      </w:pPr>
      <w:bookmarkStart w:id="26" w:name="_Toc448310459"/>
      <w:bookmarkStart w:id="27" w:name="_Toc188870941"/>
      <w:r w:rsidRPr="002B1CF5">
        <w:rPr>
          <w:rFonts w:ascii="PT Astra Serif" w:hAnsi="PT Astra Serif"/>
        </w:rPr>
        <w:t>Заполнение бланка ответов №2</w:t>
      </w:r>
      <w:bookmarkEnd w:id="26"/>
      <w:bookmarkEnd w:id="27"/>
    </w:p>
    <w:p w14:paraId="37A241B2" w14:textId="63CE2857" w:rsidR="00601F82" w:rsidRPr="002B1CF5" w:rsidRDefault="00206121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Бланк ответов №</w:t>
      </w:r>
      <w:r w:rsidR="00601F82" w:rsidRPr="002B1CF5">
        <w:rPr>
          <w:rFonts w:ascii="PT Astra Serif" w:hAnsi="PT Astra Serif"/>
        </w:rPr>
        <w:t>2 предназначен для записи ответов на задания с развернутым ответом (строго в соответствии с требованиями инструкции к КИМ и к отдельным заданиям КИМ).</w:t>
      </w:r>
    </w:p>
    <w:p w14:paraId="66BF2A2B" w14:textId="34B3998B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</w:t>
      </w:r>
      <w:r w:rsidR="00206121" w:rsidRPr="002B1CF5">
        <w:rPr>
          <w:rFonts w:ascii="PT Astra Serif" w:hAnsi="PT Astra Serif"/>
        </w:rPr>
        <w:t xml:space="preserve"> верхней части бланка ответов №</w:t>
      </w:r>
      <w:r w:rsidRPr="002B1CF5">
        <w:rPr>
          <w:rFonts w:ascii="PT Astra Serif" w:hAnsi="PT Astra Serif"/>
        </w:rPr>
        <w:t>2 расположены:</w:t>
      </w:r>
    </w:p>
    <w:p w14:paraId="4EC1B206" w14:textId="50B02A09"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данные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(предмет, дата) и рассадке участника (аудитория, место) (данные заполняются при </w:t>
      </w:r>
      <w:r w:rsidR="00DF4EE8" w:rsidRPr="002B1CF5">
        <w:rPr>
          <w:rFonts w:ascii="PT Astra Serif" w:hAnsi="PT Astra Serif"/>
        </w:rPr>
        <w:t xml:space="preserve">формировании </w:t>
      </w:r>
      <w:r w:rsidRPr="002B1CF5">
        <w:rPr>
          <w:rFonts w:ascii="PT Astra Serif" w:hAnsi="PT Astra Serif"/>
        </w:rPr>
        <w:t>бланков в РЦОИ);</w:t>
      </w:r>
    </w:p>
    <w:p w14:paraId="77D77A6D" w14:textId="5C18D92A"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персональные данные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(данные заполняются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при </w:t>
      </w:r>
      <w:r w:rsidR="00DF4EE8" w:rsidRPr="002B1CF5">
        <w:rPr>
          <w:rFonts w:ascii="PT Astra Serif" w:hAnsi="PT Astra Serif"/>
        </w:rPr>
        <w:t xml:space="preserve">формировании </w:t>
      </w:r>
      <w:r w:rsidRPr="002B1CF5">
        <w:rPr>
          <w:rFonts w:ascii="PT Astra Serif" w:hAnsi="PT Astra Serif"/>
        </w:rPr>
        <w:t>бланков в РЦОИ);</w:t>
      </w:r>
    </w:p>
    <w:p w14:paraId="2080972B" w14:textId="77777777"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вертикальный и горизонтальный штрих-коды и их цифровые значения;</w:t>
      </w:r>
    </w:p>
    <w:p w14:paraId="003411EF" w14:textId="13A9A85E"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поле для записи цифрового значения штрих-кода д</w:t>
      </w:r>
      <w:r w:rsidR="00206121" w:rsidRPr="002B1CF5">
        <w:rPr>
          <w:rFonts w:ascii="PT Astra Serif" w:hAnsi="PT Astra Serif"/>
        </w:rPr>
        <w:t>ополнительного бланка ответов №</w:t>
      </w:r>
      <w:r w:rsidRPr="002B1CF5">
        <w:rPr>
          <w:rFonts w:ascii="PT Astra Serif" w:hAnsi="PT Astra Serif"/>
        </w:rPr>
        <w:t>2;</w:t>
      </w:r>
    </w:p>
    <w:p w14:paraId="68A0B1F9" w14:textId="6CBEC4C4"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поле для нум</w:t>
      </w:r>
      <w:r w:rsidR="00206121" w:rsidRPr="002B1CF5">
        <w:rPr>
          <w:rFonts w:ascii="PT Astra Serif" w:hAnsi="PT Astra Serif"/>
        </w:rPr>
        <w:t>ерации листов бланков ответов №</w:t>
      </w:r>
      <w:r w:rsidRPr="002B1CF5">
        <w:rPr>
          <w:rFonts w:ascii="PT Astra Serif" w:hAnsi="PT Astra Serif"/>
        </w:rPr>
        <w:t>2</w:t>
      </w:r>
      <w:r w:rsidR="00A072BA" w:rsidRPr="002B1CF5">
        <w:rPr>
          <w:rFonts w:ascii="PT Astra Serif" w:hAnsi="PT Astra Serif"/>
        </w:rPr>
        <w:t>.</w:t>
      </w:r>
    </w:p>
    <w:p w14:paraId="77D8877B" w14:textId="34388231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Поле </w:t>
      </w:r>
      <w:r w:rsidR="00206121" w:rsidRPr="002B1CF5">
        <w:rPr>
          <w:rFonts w:ascii="PT Astra Serif" w:hAnsi="PT Astra Serif"/>
        </w:rPr>
        <w:t>«Дополнительный бланк ответов №</w:t>
      </w:r>
      <w:r w:rsidRPr="002B1CF5">
        <w:rPr>
          <w:rFonts w:ascii="PT Astra Serif" w:hAnsi="PT Astra Serif"/>
        </w:rPr>
        <w:t xml:space="preserve">2» заполняет организатор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в аудитории при выдаче дополнительного бланка ответов №2, вписывая в это поле цифровое значение штрих-кода д</w:t>
      </w:r>
      <w:r w:rsidR="00206121" w:rsidRPr="002B1CF5">
        <w:rPr>
          <w:rFonts w:ascii="PT Astra Serif" w:hAnsi="PT Astra Serif"/>
        </w:rPr>
        <w:t>ополнительного бланка ответов №</w:t>
      </w:r>
      <w:r w:rsidRPr="002B1CF5">
        <w:rPr>
          <w:rFonts w:ascii="PT Astra Serif" w:hAnsi="PT Astra Serif"/>
        </w:rPr>
        <w:t xml:space="preserve">2,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который выдается участнику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. </w:t>
      </w:r>
    </w:p>
    <w:p w14:paraId="48D262BC" w14:textId="256964B6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При недостатке места для ответов на лицевой стороне бланка ответов № 2 участник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должен продолжить записи на оборотной стороне бланка, сделав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в нижней части области ответов лицевой стороны бланка запись «смотри на обороте». </w:t>
      </w:r>
    </w:p>
    <w:p w14:paraId="4A22933F" w14:textId="360D5F35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При недостатке места для ответ</w:t>
      </w:r>
      <w:r w:rsidR="00206121" w:rsidRPr="002B1CF5">
        <w:rPr>
          <w:rFonts w:ascii="PT Astra Serif" w:hAnsi="PT Astra Serif"/>
        </w:rPr>
        <w:t>ов на основном бланке ответов №</w:t>
      </w:r>
      <w:r w:rsidRPr="002B1CF5">
        <w:rPr>
          <w:rFonts w:ascii="PT Astra Serif" w:hAnsi="PT Astra Serif"/>
        </w:rPr>
        <w:t xml:space="preserve">2 участник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должен продолжить записи на </w:t>
      </w:r>
      <w:r w:rsidR="00206121" w:rsidRPr="002B1CF5">
        <w:rPr>
          <w:rFonts w:ascii="PT Astra Serif" w:hAnsi="PT Astra Serif"/>
        </w:rPr>
        <w:t>дополнительном бланке ответов №</w:t>
      </w:r>
      <w:r w:rsidRPr="002B1CF5">
        <w:rPr>
          <w:rFonts w:ascii="PT Astra Serif" w:hAnsi="PT Astra Serif"/>
        </w:rPr>
        <w:t xml:space="preserve">2, выдаваемом организатором в аудитории по требованию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в случае, когда в области отв</w:t>
      </w:r>
      <w:r w:rsidR="00206121" w:rsidRPr="002B1CF5">
        <w:rPr>
          <w:rFonts w:ascii="PT Astra Serif" w:hAnsi="PT Astra Serif"/>
        </w:rPr>
        <w:t>етов основного бланка ответов №</w:t>
      </w:r>
      <w:r w:rsidRPr="002B1CF5">
        <w:rPr>
          <w:rFonts w:ascii="PT Astra Serif" w:hAnsi="PT Astra Serif"/>
        </w:rPr>
        <w:t>2 не осталось места.</w:t>
      </w:r>
    </w:p>
    <w:p w14:paraId="2B77C6A2" w14:textId="77777777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Поля нижней части бланка («Вариант», «Неявка», «Удален», «Не закончил») заполняются организатором.</w:t>
      </w:r>
    </w:p>
    <w:p w14:paraId="2D0BFA29" w14:textId="77777777" w:rsidR="00601F82" w:rsidRPr="002B1CF5" w:rsidRDefault="00601F82" w:rsidP="00601F82">
      <w:pPr>
        <w:spacing w:after="160" w:line="259" w:lineRule="auto"/>
        <w:ind w:firstLine="0"/>
        <w:contextualSpacing w:val="0"/>
        <w:jc w:val="left"/>
        <w:rPr>
          <w:rFonts w:ascii="PT Astra Serif" w:hAnsi="PT Astra Serif"/>
        </w:rPr>
      </w:pPr>
      <w:r w:rsidRPr="002B1CF5">
        <w:rPr>
          <w:rFonts w:ascii="PT Astra Serif" w:hAnsi="PT Astra Serif"/>
        </w:rPr>
        <w:br w:type="page"/>
      </w:r>
    </w:p>
    <w:p w14:paraId="3F88D169" w14:textId="77777777" w:rsidR="00601F82" w:rsidRPr="002B1CF5" w:rsidRDefault="00601F82" w:rsidP="00601F82">
      <w:pPr>
        <w:widowControl w:val="0"/>
        <w:ind w:firstLine="0"/>
        <w:jc w:val="center"/>
        <w:rPr>
          <w:rFonts w:ascii="PT Astra Serif" w:hAnsi="PT Astra Serif"/>
          <w:iCs/>
          <w:color w:val="000000"/>
        </w:rPr>
      </w:pPr>
    </w:p>
    <w:p w14:paraId="7ED66CCD" w14:textId="77777777" w:rsidR="00601F82" w:rsidRPr="002B1CF5" w:rsidRDefault="00601F82" w:rsidP="00601F82">
      <w:pPr>
        <w:widowControl w:val="0"/>
        <w:ind w:firstLine="0"/>
        <w:jc w:val="center"/>
        <w:rPr>
          <w:rFonts w:ascii="PT Astra Serif" w:hAnsi="PT Astra Serif"/>
          <w:iCs/>
          <w:color w:val="000000"/>
        </w:rPr>
      </w:pPr>
      <w:r w:rsidRPr="002B1CF5">
        <w:rPr>
          <w:rFonts w:ascii="PT Astra Serif" w:hAnsi="PT Astra Serif"/>
          <w:noProof/>
          <w:color w:val="000000"/>
        </w:rPr>
        <w:drawing>
          <wp:inline distT="0" distB="0" distL="0" distR="0" wp14:anchorId="6F8FACA5" wp14:editId="75DF28F5">
            <wp:extent cx="5400000" cy="7660800"/>
            <wp:effectExtent l="19050" t="19050" r="10795" b="165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0" t="9076" r="33473" b="3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660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318F581" w14:textId="3457F6B3" w:rsidR="00601F82" w:rsidRPr="002B1CF5" w:rsidRDefault="00601F82" w:rsidP="00601F82">
      <w:pPr>
        <w:widowControl w:val="0"/>
        <w:ind w:firstLine="0"/>
        <w:jc w:val="center"/>
        <w:rPr>
          <w:rFonts w:ascii="PT Astra Serif" w:hAnsi="PT Astra Serif"/>
          <w:iCs/>
          <w:color w:val="000000"/>
        </w:rPr>
      </w:pPr>
      <w:r w:rsidRPr="002B1CF5">
        <w:rPr>
          <w:rFonts w:ascii="PT Astra Serif" w:hAnsi="PT Astra Serif"/>
          <w:iCs/>
          <w:color w:val="000000"/>
        </w:rPr>
        <w:t>Рис.</w:t>
      </w:r>
      <w:r w:rsidR="00917FD1" w:rsidRPr="002B1CF5">
        <w:rPr>
          <w:rFonts w:ascii="PT Astra Serif" w:hAnsi="PT Astra Serif"/>
          <w:iCs/>
          <w:color w:val="000000"/>
        </w:rPr>
        <w:t>4. Бланк ответов №</w:t>
      </w:r>
      <w:r w:rsidRPr="002B1CF5">
        <w:rPr>
          <w:rFonts w:ascii="PT Astra Serif" w:hAnsi="PT Astra Serif"/>
          <w:iCs/>
          <w:color w:val="000000"/>
        </w:rPr>
        <w:t>2</w:t>
      </w:r>
    </w:p>
    <w:p w14:paraId="6F8F013F" w14:textId="77777777" w:rsidR="00601F82" w:rsidRPr="002B1CF5" w:rsidRDefault="00601F82" w:rsidP="00601F82">
      <w:pPr>
        <w:pStyle w:val="30"/>
        <w:rPr>
          <w:rFonts w:ascii="PT Astra Serif" w:hAnsi="PT Astra Serif"/>
        </w:rPr>
      </w:pPr>
      <w:bookmarkStart w:id="28" w:name="_Toc448310460"/>
      <w:bookmarkStart w:id="29" w:name="_Toc188870942"/>
      <w:r w:rsidRPr="002B1CF5">
        <w:rPr>
          <w:rFonts w:ascii="PT Astra Serif" w:hAnsi="PT Astra Serif"/>
        </w:rPr>
        <w:t>Заполнение дополнительного бланка ответов №2</w:t>
      </w:r>
      <w:bookmarkEnd w:id="28"/>
      <w:bookmarkEnd w:id="29"/>
    </w:p>
    <w:p w14:paraId="5C2FAE3F" w14:textId="77777777" w:rsidR="00601F82" w:rsidRPr="002B1CF5" w:rsidRDefault="00601F82" w:rsidP="00601F82">
      <w:pPr>
        <w:widowControl w:val="0"/>
        <w:ind w:firstLine="0"/>
        <w:jc w:val="center"/>
        <w:rPr>
          <w:rFonts w:ascii="PT Astra Serif" w:hAnsi="PT Astra Serif"/>
          <w:noProof/>
          <w:color w:val="000000"/>
        </w:rPr>
      </w:pPr>
      <w:r w:rsidRPr="002B1CF5">
        <w:rPr>
          <w:rFonts w:ascii="PT Astra Serif" w:hAnsi="PT Astra Serif"/>
          <w:noProof/>
          <w:color w:val="000000"/>
        </w:rPr>
        <w:drawing>
          <wp:inline distT="0" distB="0" distL="0" distR="0" wp14:anchorId="0D3328E2" wp14:editId="7EB40C89">
            <wp:extent cx="5400000" cy="7783200"/>
            <wp:effectExtent l="19050" t="19050" r="10795" b="273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7" t="8887" r="33775" b="4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783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C3C8812" w14:textId="17426C03" w:rsidR="00601F82" w:rsidRPr="002B1CF5" w:rsidRDefault="00601F82" w:rsidP="00601F82">
      <w:pPr>
        <w:widowControl w:val="0"/>
        <w:ind w:firstLine="0"/>
        <w:jc w:val="center"/>
        <w:rPr>
          <w:rFonts w:ascii="PT Astra Serif" w:hAnsi="PT Astra Serif"/>
          <w:iCs/>
          <w:color w:val="000000"/>
        </w:rPr>
      </w:pPr>
      <w:r w:rsidRPr="002B1CF5">
        <w:rPr>
          <w:rFonts w:ascii="PT Astra Serif" w:hAnsi="PT Astra Serif"/>
          <w:iCs/>
          <w:color w:val="000000"/>
        </w:rPr>
        <w:t>Рис.5. Дополнительный бланк ответов №2</w:t>
      </w:r>
    </w:p>
    <w:p w14:paraId="293CE492" w14:textId="516450B3" w:rsidR="00601F82" w:rsidRPr="002B1CF5" w:rsidRDefault="00206121" w:rsidP="00111AFE">
      <w:pPr>
        <w:spacing w:before="240"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Дополнительный бланк ответов №</w:t>
      </w:r>
      <w:r w:rsidR="00601F82" w:rsidRPr="002B1CF5">
        <w:rPr>
          <w:rFonts w:ascii="PT Astra Serif" w:hAnsi="PT Astra Serif"/>
        </w:rPr>
        <w:t xml:space="preserve">2 выдается организатором в аудитории </w:t>
      </w:r>
      <w:r w:rsidR="006369FC" w:rsidRPr="002B1CF5">
        <w:rPr>
          <w:rFonts w:ascii="PT Astra Serif" w:hAnsi="PT Astra Serif"/>
        </w:rPr>
        <w:br/>
      </w:r>
      <w:r w:rsidR="00601F82" w:rsidRPr="002B1CF5">
        <w:rPr>
          <w:rFonts w:ascii="PT Astra Serif" w:hAnsi="PT Astra Serif"/>
        </w:rPr>
        <w:t xml:space="preserve">по требованию участника </w:t>
      </w:r>
      <w:r w:rsidR="006369FC" w:rsidRPr="002B1CF5">
        <w:rPr>
          <w:rFonts w:ascii="PT Astra Serif" w:hAnsi="PT Astra Serif"/>
        </w:rPr>
        <w:t>ТМ</w:t>
      </w:r>
      <w:r w:rsidR="00601F82" w:rsidRPr="002B1CF5">
        <w:rPr>
          <w:rFonts w:ascii="PT Astra Serif" w:hAnsi="PT Astra Serif"/>
        </w:rPr>
        <w:t xml:space="preserve"> в случае нехватки места </w:t>
      </w:r>
      <w:r w:rsidRPr="002B1CF5">
        <w:rPr>
          <w:rFonts w:ascii="PT Astra Serif" w:hAnsi="PT Astra Serif"/>
        </w:rPr>
        <w:t>для записи развернутых ответов.</w:t>
      </w:r>
    </w:p>
    <w:p w14:paraId="20197A33" w14:textId="09D9688D" w:rsidR="00601F82" w:rsidRPr="002B1CF5" w:rsidRDefault="00601F82" w:rsidP="00111AFE">
      <w:pPr>
        <w:spacing w:before="240"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 верхней части до</w:t>
      </w:r>
      <w:r w:rsidR="00206121" w:rsidRPr="002B1CF5">
        <w:rPr>
          <w:rFonts w:ascii="PT Astra Serif" w:hAnsi="PT Astra Serif"/>
        </w:rPr>
        <w:t>полнительного бланка ответов №</w:t>
      </w:r>
      <w:r w:rsidRPr="002B1CF5">
        <w:rPr>
          <w:rFonts w:ascii="PT Astra Serif" w:hAnsi="PT Astra Serif"/>
        </w:rPr>
        <w:t xml:space="preserve">2 расположены вертикальный штрих-код, горизонтальный штрих-код и его цифровое значение,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а также поля «Следующий</w:t>
      </w:r>
      <w:r w:rsidR="00206121" w:rsidRPr="002B1CF5">
        <w:rPr>
          <w:rFonts w:ascii="PT Astra Serif" w:hAnsi="PT Astra Serif"/>
        </w:rPr>
        <w:t xml:space="preserve"> дополнительный бланк ответов №</w:t>
      </w:r>
      <w:r w:rsidRPr="002B1CF5">
        <w:rPr>
          <w:rFonts w:ascii="PT Astra Serif" w:hAnsi="PT Astra Serif"/>
        </w:rPr>
        <w:t>2» и «Лист №».</w:t>
      </w:r>
    </w:p>
    <w:p w14:paraId="0C71C31C" w14:textId="422470AC" w:rsidR="00601F82" w:rsidRPr="002B1CF5" w:rsidRDefault="00601F82" w:rsidP="00111AFE">
      <w:pPr>
        <w:spacing w:before="240"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Поле «Следующий</w:t>
      </w:r>
      <w:r w:rsidR="00206121" w:rsidRPr="002B1CF5">
        <w:rPr>
          <w:rFonts w:ascii="PT Astra Serif" w:hAnsi="PT Astra Serif"/>
        </w:rPr>
        <w:t xml:space="preserve"> дополнительный бланк ответов №</w:t>
      </w:r>
      <w:r w:rsidRPr="002B1CF5">
        <w:rPr>
          <w:rFonts w:ascii="PT Astra Serif" w:hAnsi="PT Astra Serif"/>
        </w:rPr>
        <w:t>2» заполняется организатором в аудитории при выдаче следующего д</w:t>
      </w:r>
      <w:r w:rsidR="00206121" w:rsidRPr="002B1CF5">
        <w:rPr>
          <w:rFonts w:ascii="PT Astra Serif" w:hAnsi="PT Astra Serif"/>
        </w:rPr>
        <w:t>ополнительного бланка ответов №</w:t>
      </w:r>
      <w:r w:rsidRPr="002B1CF5">
        <w:rPr>
          <w:rFonts w:ascii="PT Astra Serif" w:hAnsi="PT Astra Serif"/>
        </w:rPr>
        <w:t xml:space="preserve">2, если участнику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не хватило места на р</w:t>
      </w:r>
      <w:r w:rsidR="00206121" w:rsidRPr="002B1CF5">
        <w:rPr>
          <w:rFonts w:ascii="PT Astra Serif" w:hAnsi="PT Astra Serif"/>
        </w:rPr>
        <w:t>анее выданных бланках ответов №</w:t>
      </w:r>
      <w:r w:rsidRPr="002B1CF5">
        <w:rPr>
          <w:rFonts w:ascii="PT Astra Serif" w:hAnsi="PT Astra Serif"/>
        </w:rPr>
        <w:t xml:space="preserve">2.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В этом случае организатор в аудитории вносит в это поле цифровое значение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штрих-кода следующего допо</w:t>
      </w:r>
      <w:r w:rsidR="00206121" w:rsidRPr="002B1CF5">
        <w:rPr>
          <w:rFonts w:ascii="PT Astra Serif" w:hAnsi="PT Astra Serif"/>
        </w:rPr>
        <w:t>лнительного бланка ответов №</w:t>
      </w:r>
      <w:r w:rsidRPr="002B1CF5">
        <w:rPr>
          <w:rFonts w:ascii="PT Astra Serif" w:hAnsi="PT Astra Serif"/>
        </w:rPr>
        <w:t xml:space="preserve">2, который выдает участнику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для заполнения.</w:t>
      </w:r>
    </w:p>
    <w:p w14:paraId="0356AEB7" w14:textId="3A0A38E4" w:rsidR="00601F82" w:rsidRPr="002B1CF5" w:rsidRDefault="00601F82" w:rsidP="00111AFE">
      <w:pPr>
        <w:spacing w:before="240"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 поле «Лист №» организатор в аудитории при выдаче д</w:t>
      </w:r>
      <w:r w:rsidR="00206121" w:rsidRPr="002B1CF5">
        <w:rPr>
          <w:rFonts w:ascii="PT Astra Serif" w:hAnsi="PT Astra Serif"/>
        </w:rPr>
        <w:t>ополнительного бланка ответов №</w:t>
      </w:r>
      <w:r w:rsidRPr="002B1CF5">
        <w:rPr>
          <w:rFonts w:ascii="PT Astra Serif" w:hAnsi="PT Astra Serif"/>
        </w:rPr>
        <w:t xml:space="preserve">2 вносит порядковый номер листа работы участника </w:t>
      </w:r>
      <w:r w:rsidR="006369FC" w:rsidRPr="002B1CF5">
        <w:rPr>
          <w:rFonts w:ascii="PT Astra Serif" w:hAnsi="PT Astra Serif"/>
        </w:rPr>
        <w:t xml:space="preserve">ТМ </w:t>
      </w:r>
      <w:r w:rsidR="006369FC" w:rsidRPr="002B1CF5">
        <w:rPr>
          <w:rFonts w:ascii="PT Astra Serif" w:hAnsi="PT Astra Serif"/>
        </w:rPr>
        <w:br/>
      </w:r>
      <w:r w:rsidR="00206121" w:rsidRPr="002B1CF5">
        <w:rPr>
          <w:rFonts w:ascii="PT Astra Serif" w:hAnsi="PT Astra Serif"/>
        </w:rPr>
        <w:t>(при этом листом №</w:t>
      </w:r>
      <w:r w:rsidRPr="002B1CF5">
        <w:rPr>
          <w:rFonts w:ascii="PT Astra Serif" w:hAnsi="PT Astra Serif"/>
        </w:rPr>
        <w:t xml:space="preserve">1 является основной именной </w:t>
      </w:r>
      <w:r w:rsidR="00206121" w:rsidRPr="002B1CF5">
        <w:rPr>
          <w:rFonts w:ascii="PT Astra Serif" w:hAnsi="PT Astra Serif"/>
        </w:rPr>
        <w:t>бланк ответов №</w:t>
      </w:r>
      <w:r w:rsidRPr="002B1CF5">
        <w:rPr>
          <w:rFonts w:ascii="PT Astra Serif" w:hAnsi="PT Astra Serif"/>
        </w:rPr>
        <w:t>2).</w:t>
      </w:r>
    </w:p>
    <w:p w14:paraId="2F795608" w14:textId="77777777"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 верхней части оборотной стороны бланка №2 и дополнительного бланка №2 расположены два горизонтальных штрих-кода.</w:t>
      </w:r>
    </w:p>
    <w:p w14:paraId="5CE6498C" w14:textId="77777777" w:rsidR="00601F82" w:rsidRPr="002B1CF5" w:rsidRDefault="00601F82" w:rsidP="00601F82">
      <w:pPr>
        <w:ind w:firstLine="0"/>
        <w:jc w:val="center"/>
        <w:rPr>
          <w:rFonts w:ascii="PT Astra Serif" w:hAnsi="PT Astra Serif"/>
        </w:rPr>
      </w:pPr>
      <w:r w:rsidRPr="002B1CF5">
        <w:rPr>
          <w:rFonts w:ascii="PT Astra Serif" w:hAnsi="PT Astra Serif"/>
          <w:noProof/>
        </w:rPr>
        <w:drawing>
          <wp:inline distT="0" distB="0" distL="0" distR="0" wp14:anchorId="5C51EAF0" wp14:editId="4DAEED1A">
            <wp:extent cx="5400000" cy="2084400"/>
            <wp:effectExtent l="19050" t="19050" r="10795" b="1143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Без имени-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0844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A05522" w14:textId="669C5A55" w:rsidR="00601F82" w:rsidRPr="002B1CF5" w:rsidRDefault="00917FD1" w:rsidP="00601F82">
      <w:pPr>
        <w:ind w:firstLine="0"/>
        <w:jc w:val="center"/>
        <w:rPr>
          <w:rFonts w:ascii="PT Astra Serif" w:hAnsi="PT Astra Serif"/>
          <w:iCs/>
          <w:color w:val="000000"/>
        </w:rPr>
      </w:pPr>
      <w:r w:rsidRPr="002B1CF5">
        <w:rPr>
          <w:rFonts w:ascii="PT Astra Serif" w:hAnsi="PT Astra Serif"/>
          <w:iCs/>
          <w:color w:val="000000"/>
        </w:rPr>
        <w:t>Рис.</w:t>
      </w:r>
      <w:r w:rsidR="00601F82" w:rsidRPr="002B1CF5">
        <w:rPr>
          <w:rFonts w:ascii="PT Astra Serif" w:hAnsi="PT Astra Serif"/>
          <w:iCs/>
          <w:color w:val="000000"/>
        </w:rPr>
        <w:t>6. Оборотная сторона бланков №2</w:t>
      </w:r>
    </w:p>
    <w:p w14:paraId="7BEEEAAA" w14:textId="016F43CD" w:rsidR="00601F82" w:rsidRPr="002B1CF5" w:rsidRDefault="00601F82" w:rsidP="0066772C">
      <w:pPr>
        <w:spacing w:after="160" w:line="259" w:lineRule="auto"/>
        <w:ind w:firstLine="0"/>
        <w:contextualSpacing w:val="0"/>
        <w:jc w:val="left"/>
        <w:rPr>
          <w:rFonts w:ascii="PT Astra Serif" w:hAnsi="PT Astra Serif"/>
        </w:rPr>
      </w:pPr>
      <w:r w:rsidRPr="002B1CF5">
        <w:rPr>
          <w:rFonts w:ascii="PT Astra Serif" w:hAnsi="PT Astra Serif"/>
          <w:iCs/>
          <w:color w:val="000000"/>
        </w:rPr>
        <w:br w:type="page"/>
      </w:r>
    </w:p>
    <w:p w14:paraId="4029C2AA" w14:textId="6C558048" w:rsidR="00601F82" w:rsidRPr="002B1CF5" w:rsidRDefault="00601F82" w:rsidP="00601F82">
      <w:pPr>
        <w:pStyle w:val="11"/>
        <w:rPr>
          <w:rFonts w:ascii="PT Astra Serif" w:hAnsi="PT Astra Serif"/>
        </w:rPr>
      </w:pPr>
      <w:bookmarkStart w:id="30" w:name="_Toc448310463"/>
      <w:bookmarkStart w:id="31" w:name="_Toc188870943"/>
      <w:r w:rsidRPr="002B1CF5">
        <w:rPr>
          <w:rFonts w:ascii="PT Astra Serif" w:hAnsi="PT Astra Serif"/>
        </w:rPr>
        <w:t>Инструктивные материалы для лиц, привлекаемых</w:t>
      </w:r>
      <w:r w:rsidRPr="002B1CF5">
        <w:rPr>
          <w:rFonts w:ascii="PT Astra Serif" w:hAnsi="PT Astra Serif"/>
        </w:rPr>
        <w:br/>
        <w:t>к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 xml:space="preserve">проведению </w:t>
      </w:r>
      <w:bookmarkEnd w:id="30"/>
      <w:r w:rsidR="006369FC" w:rsidRPr="002B1CF5">
        <w:rPr>
          <w:rFonts w:ascii="PT Astra Serif" w:hAnsi="PT Astra Serif"/>
        </w:rPr>
        <w:t>тренировочны</w:t>
      </w:r>
      <w:r w:rsidR="0066772C" w:rsidRPr="002B1CF5">
        <w:rPr>
          <w:rFonts w:ascii="PT Astra Serif" w:hAnsi="PT Astra Serif"/>
        </w:rPr>
        <w:t>х мероприятий</w:t>
      </w:r>
      <w:bookmarkEnd w:id="31"/>
    </w:p>
    <w:p w14:paraId="1D1DC4E8" w14:textId="33BBD266" w:rsidR="00601F82" w:rsidRPr="002B1CF5" w:rsidRDefault="00601F82" w:rsidP="00601F82">
      <w:pPr>
        <w:pStyle w:val="22"/>
        <w:rPr>
          <w:rFonts w:ascii="PT Astra Serif" w:hAnsi="PT Astra Serif"/>
        </w:rPr>
      </w:pPr>
      <w:bookmarkStart w:id="32" w:name="_Toc448310464"/>
      <w:bookmarkStart w:id="33" w:name="_Toc188870944"/>
      <w:r w:rsidRPr="002B1CF5">
        <w:rPr>
          <w:rFonts w:ascii="PT Astra Serif" w:hAnsi="PT Astra Serif"/>
        </w:rPr>
        <w:t xml:space="preserve">Инструкция для </w:t>
      </w:r>
      <w:r w:rsidR="00D955C2">
        <w:rPr>
          <w:rFonts w:ascii="PT Astra Serif" w:hAnsi="PT Astra Serif"/>
        </w:rPr>
        <w:t>ответственного от</w:t>
      </w:r>
      <w:r w:rsidRPr="002B1CF5">
        <w:rPr>
          <w:rFonts w:ascii="PT Astra Serif" w:hAnsi="PT Astra Serif"/>
        </w:rPr>
        <w:t xml:space="preserve"> </w:t>
      </w:r>
      <w:bookmarkEnd w:id="32"/>
      <w:r w:rsidR="00DF4EE8" w:rsidRPr="002B1CF5">
        <w:rPr>
          <w:rFonts w:ascii="PT Astra Serif" w:hAnsi="PT Astra Serif"/>
        </w:rPr>
        <w:t>ОО</w:t>
      </w:r>
      <w:bookmarkEnd w:id="33"/>
    </w:p>
    <w:p w14:paraId="3A39E6F4" w14:textId="5481BF58" w:rsidR="00601F82" w:rsidRPr="002B1CF5" w:rsidRDefault="00601F82" w:rsidP="00601F82">
      <w:pPr>
        <w:pStyle w:val="30"/>
        <w:rPr>
          <w:rFonts w:ascii="PT Astra Serif" w:hAnsi="PT Astra Serif"/>
        </w:rPr>
      </w:pPr>
      <w:bookmarkStart w:id="34" w:name="_Toc448310465"/>
      <w:bookmarkStart w:id="35" w:name="_Toc188870945"/>
      <w:r w:rsidRPr="002B1CF5">
        <w:rPr>
          <w:rFonts w:ascii="PT Astra Serif" w:hAnsi="PT Astra Serif"/>
        </w:rPr>
        <w:t xml:space="preserve">Подготовка к проведению </w:t>
      </w:r>
      <w:bookmarkEnd w:id="34"/>
      <w:r w:rsidR="006369FC" w:rsidRPr="002B1CF5">
        <w:rPr>
          <w:rFonts w:ascii="PT Astra Serif" w:hAnsi="PT Astra Serif"/>
        </w:rPr>
        <w:t>тренировочных мероприятий</w:t>
      </w:r>
      <w:bookmarkEnd w:id="35"/>
    </w:p>
    <w:p w14:paraId="270B1341" w14:textId="00C1067B" w:rsidR="00DF4868" w:rsidRPr="002B1CF5" w:rsidRDefault="00DF4868" w:rsidP="00DF4868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 xml:space="preserve">Не позднее, чем за один календарный день до проведения </w:t>
      </w:r>
      <w:r w:rsidR="006369FC" w:rsidRPr="002B1CF5">
        <w:rPr>
          <w:rFonts w:ascii="PT Astra Serif" w:hAnsi="PT Astra Serif"/>
          <w:b/>
        </w:rPr>
        <w:t>ТМ</w:t>
      </w:r>
      <w:r w:rsidRPr="002B1CF5">
        <w:rPr>
          <w:rFonts w:ascii="PT Astra Serif" w:hAnsi="PT Astra Serif"/>
          <w:b/>
        </w:rPr>
        <w:t xml:space="preserve">, </w:t>
      </w:r>
      <w:r w:rsidR="00D955C2">
        <w:rPr>
          <w:rFonts w:ascii="PT Astra Serif" w:hAnsi="PT Astra Serif"/>
          <w:b/>
        </w:rPr>
        <w:t>ответственный от</w:t>
      </w:r>
      <w:r w:rsidRPr="002B1CF5">
        <w:rPr>
          <w:rFonts w:ascii="PT Astra Serif" w:hAnsi="PT Astra Serif"/>
          <w:b/>
        </w:rPr>
        <w:t xml:space="preserve"> ОО обязан: </w:t>
      </w:r>
    </w:p>
    <w:p w14:paraId="6EEE77DB" w14:textId="3DE5E8D9" w:rsidR="00DF4868" w:rsidRPr="002B1CF5" w:rsidRDefault="00DF4868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  <w:color w:val="000000"/>
        </w:rPr>
        <w:t xml:space="preserve">Назначить организаторов в аудиторию(и)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  <w:color w:val="000000"/>
        </w:rPr>
        <w:t xml:space="preserve"> из расчета один организатор на 15-20 участников.</w:t>
      </w:r>
      <w:r w:rsidR="008B3096" w:rsidRPr="002B1CF5">
        <w:rPr>
          <w:rFonts w:ascii="PT Astra Serif" w:hAnsi="PT Astra Serif"/>
          <w:color w:val="000000"/>
        </w:rPr>
        <w:t xml:space="preserve"> </w:t>
      </w:r>
      <w:r w:rsidRPr="002B1CF5">
        <w:rPr>
          <w:rFonts w:ascii="PT Astra Serif" w:hAnsi="PT Astra Serif"/>
          <w:color w:val="000000"/>
        </w:rPr>
        <w:t xml:space="preserve">Других сотрудников руководитель ОО назначает по своему усмотрению, исходя из условий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  <w:color w:val="000000"/>
        </w:rPr>
        <w:t xml:space="preserve"> в ОО.</w:t>
      </w:r>
    </w:p>
    <w:p w14:paraId="4D790531" w14:textId="75121F67" w:rsidR="00DF4868" w:rsidRDefault="00DF4868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Проверить наличие и готовность помещений (</w:t>
      </w:r>
      <w:r w:rsidR="00F16B2D">
        <w:rPr>
          <w:rFonts w:ascii="PT Astra Serif" w:hAnsi="PT Astra Serif"/>
        </w:rPr>
        <w:t xml:space="preserve">штаба и </w:t>
      </w:r>
      <w:r w:rsidRPr="002B1CF5">
        <w:rPr>
          <w:rFonts w:ascii="PT Astra Serif" w:hAnsi="PT Astra Serif"/>
        </w:rPr>
        <w:t xml:space="preserve">аудиторий), необходимых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для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;</w:t>
      </w:r>
    </w:p>
    <w:p w14:paraId="7F4339DD" w14:textId="73E16166" w:rsidR="00F16B2D" w:rsidRDefault="00F16B2D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>
        <w:rPr>
          <w:rFonts w:ascii="PT Astra Serif" w:hAnsi="PT Astra Serif"/>
        </w:rPr>
        <w:t>Проверить установку программного модуля для печати КИМ на ПК в Штабе;</w:t>
      </w:r>
    </w:p>
    <w:p w14:paraId="2FE95024" w14:textId="07036185" w:rsidR="00F16B2D" w:rsidRPr="002B1CF5" w:rsidRDefault="00F16B2D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>
        <w:rPr>
          <w:rFonts w:ascii="PT Astra Serif" w:hAnsi="PT Astra Serif"/>
        </w:rPr>
        <w:t>Проверить наличие скачанного архива с КИМ;</w:t>
      </w:r>
    </w:p>
    <w:p w14:paraId="36C913B9" w14:textId="3F73A42C" w:rsidR="00DF4868" w:rsidRPr="002B1CF5" w:rsidRDefault="00DF4868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Проверить готовность рабочих мест для организаторов в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аудитории;</w:t>
      </w:r>
    </w:p>
    <w:p w14:paraId="5B0681C3" w14:textId="7B5ACEB5" w:rsidR="00DF4868" w:rsidRPr="002B1CF5" w:rsidRDefault="00DF4868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Обеспечить каждую аудиторию функционирующими часами, находящимися в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 xml:space="preserve">поле зрения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;</w:t>
      </w:r>
    </w:p>
    <w:p w14:paraId="23AD02B6" w14:textId="62A89866" w:rsidR="00DF4868" w:rsidRPr="002B1CF5" w:rsidRDefault="00DF4868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Убрать (закрыть) в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аудиториях стенды, плакаты и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 xml:space="preserve">иные материалы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со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справочно-познавательной информацией;</w:t>
      </w:r>
    </w:p>
    <w:p w14:paraId="3F4DD709" w14:textId="77777777" w:rsidR="00DF4868" w:rsidRPr="002B1CF5" w:rsidRDefault="00DF4868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Проверить наличие отдельного места (помещения) для хранения личных вещей участников;</w:t>
      </w:r>
    </w:p>
    <w:p w14:paraId="283F42B9" w14:textId="34EF12F2" w:rsidR="00DF4868" w:rsidRPr="002B1CF5" w:rsidRDefault="00DF4868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Подготовить листы бумаги для черновиков со штампом образовательной </w:t>
      </w:r>
      <w:r w:rsidR="00A072BA" w:rsidRPr="002B1CF5">
        <w:rPr>
          <w:rFonts w:ascii="PT Astra Serif" w:hAnsi="PT Astra Serif"/>
        </w:rPr>
        <w:t xml:space="preserve">организации, из </w:t>
      </w:r>
      <w:r w:rsidRPr="002B1CF5">
        <w:rPr>
          <w:rFonts w:ascii="PT Astra Serif" w:hAnsi="PT Astra Serif"/>
        </w:rPr>
        <w:t>расчета по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два листа на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 xml:space="preserve">каждого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;</w:t>
      </w:r>
    </w:p>
    <w:p w14:paraId="1DEF6D81" w14:textId="77777777" w:rsidR="00DF4868" w:rsidRPr="002B1CF5" w:rsidRDefault="00DF4868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Подготовить в необходимом количестве:</w:t>
      </w:r>
    </w:p>
    <w:p w14:paraId="0548AD7B" w14:textId="616CB8FC" w:rsidR="00DF4868" w:rsidRPr="002B1CF5" w:rsidRDefault="00DF4868" w:rsidP="005B14F7">
      <w:pPr>
        <w:pStyle w:val="a"/>
        <w:numPr>
          <w:ilvl w:val="0"/>
          <w:numId w:val="16"/>
        </w:numPr>
        <w:tabs>
          <w:tab w:val="clear" w:pos="1134"/>
          <w:tab w:val="left" w:pos="1276"/>
        </w:tabs>
        <w:spacing w:line="276" w:lineRule="auto"/>
        <w:ind w:left="1276" w:hanging="283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инструкции для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зачитываемые организаторами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в</w:t>
      </w:r>
      <w:r w:rsidR="006369FC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 xml:space="preserve">аудитории перед началом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(одна инструкция на одну аудиторию);</w:t>
      </w:r>
    </w:p>
    <w:p w14:paraId="16896063" w14:textId="0AF80A07" w:rsidR="00914CF9" w:rsidRPr="002B1CF5" w:rsidRDefault="00914CF9" w:rsidP="005B14F7">
      <w:pPr>
        <w:pStyle w:val="a"/>
        <w:numPr>
          <w:ilvl w:val="0"/>
          <w:numId w:val="16"/>
        </w:numPr>
        <w:tabs>
          <w:tab w:val="clear" w:pos="1134"/>
          <w:tab w:val="left" w:pos="1276"/>
        </w:tabs>
        <w:spacing w:line="276" w:lineRule="auto"/>
        <w:ind w:left="1276" w:hanging="283"/>
        <w:rPr>
          <w:rFonts w:ascii="PT Astra Serif" w:hAnsi="PT Astra Serif"/>
        </w:rPr>
      </w:pPr>
      <w:r w:rsidRPr="002B1CF5">
        <w:rPr>
          <w:rFonts w:ascii="PT Astra Serif" w:hAnsi="PT Astra Serif"/>
        </w:rPr>
        <w:t>ведомость коррекции персональных данных (форма ППЭ-12-02) – в необходимом количестве;</w:t>
      </w:r>
    </w:p>
    <w:p w14:paraId="50340353" w14:textId="09093657" w:rsidR="00DF4868" w:rsidRDefault="00DF4868" w:rsidP="005B14F7">
      <w:pPr>
        <w:pStyle w:val="a"/>
        <w:numPr>
          <w:ilvl w:val="0"/>
          <w:numId w:val="16"/>
        </w:numPr>
        <w:tabs>
          <w:tab w:val="clear" w:pos="1134"/>
          <w:tab w:val="left" w:pos="1276"/>
        </w:tabs>
        <w:spacing w:line="276" w:lineRule="auto"/>
        <w:ind w:left="1276" w:hanging="283"/>
        <w:rPr>
          <w:rFonts w:ascii="PT Astra Serif" w:hAnsi="PT Astra Serif"/>
        </w:rPr>
      </w:pPr>
      <w:r w:rsidRPr="002B1CF5">
        <w:rPr>
          <w:rFonts w:ascii="PT Astra Serif" w:hAnsi="PT Astra Serif"/>
        </w:rPr>
        <w:t>ведомость использования дополнительных бланков ответов №2 (форма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 xml:space="preserve">ППЭ-12-03) – </w:t>
      </w:r>
      <w:r w:rsidR="009E253E" w:rsidRPr="002B1CF5">
        <w:rPr>
          <w:rFonts w:ascii="PT Astra Serif" w:hAnsi="PT Astra Serif"/>
        </w:rPr>
        <w:t>в необходимом количестве</w:t>
      </w:r>
      <w:r w:rsidRPr="002B1CF5">
        <w:rPr>
          <w:rFonts w:ascii="PT Astra Serif" w:hAnsi="PT Astra Serif"/>
        </w:rPr>
        <w:t>;</w:t>
      </w:r>
    </w:p>
    <w:p w14:paraId="534B9DF0" w14:textId="2740E2A2" w:rsidR="00F16B2D" w:rsidRPr="002B1CF5" w:rsidRDefault="00F16B2D" w:rsidP="005B14F7">
      <w:pPr>
        <w:pStyle w:val="a"/>
        <w:numPr>
          <w:ilvl w:val="0"/>
          <w:numId w:val="16"/>
        </w:numPr>
        <w:tabs>
          <w:tab w:val="clear" w:pos="1134"/>
          <w:tab w:val="left" w:pos="1276"/>
        </w:tabs>
        <w:spacing w:line="276" w:lineRule="auto"/>
        <w:ind w:left="1276" w:hanging="283"/>
        <w:rPr>
          <w:rFonts w:ascii="PT Astra Serif" w:hAnsi="PT Astra Serif"/>
        </w:rPr>
      </w:pPr>
      <w:r>
        <w:rPr>
          <w:rFonts w:ascii="PT Astra Serif" w:hAnsi="PT Astra Serif"/>
        </w:rPr>
        <w:t>конверты и сопроводительные бланки для упаковки КИМ.</w:t>
      </w:r>
    </w:p>
    <w:p w14:paraId="1B04396C" w14:textId="77777777" w:rsidR="00806676" w:rsidRPr="002B1CF5" w:rsidRDefault="00806676" w:rsidP="008B3096">
      <w:pPr>
        <w:tabs>
          <w:tab w:val="left" w:pos="1134"/>
        </w:tabs>
        <w:spacing w:line="240" w:lineRule="auto"/>
        <w:ind w:left="66" w:firstLine="0"/>
        <w:rPr>
          <w:rFonts w:ascii="PT Astra Serif" w:hAnsi="PT Astra Serif"/>
        </w:rPr>
      </w:pPr>
    </w:p>
    <w:p w14:paraId="4E4B698C" w14:textId="0C1B9F82" w:rsidR="00DF4868" w:rsidRPr="002B1CF5" w:rsidRDefault="00DF4868" w:rsidP="004F1721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Получить от районного координатора в бумажном виде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именные бланки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(</w:t>
      </w:r>
      <w:r w:rsidRPr="002B1CF5">
        <w:rPr>
          <w:rFonts w:ascii="PT Astra Serif" w:hAnsi="PT Astra Serif"/>
          <w:b/>
        </w:rPr>
        <w:t xml:space="preserve">бланки всех участников </w:t>
      </w:r>
      <w:r w:rsidR="0066772C" w:rsidRPr="002B1CF5">
        <w:rPr>
          <w:rFonts w:ascii="PT Astra Serif" w:hAnsi="PT Astra Serif"/>
          <w:b/>
        </w:rPr>
        <w:t>по классам</w:t>
      </w:r>
      <w:r w:rsidR="006369FC" w:rsidRPr="002B1CF5">
        <w:rPr>
          <w:rFonts w:ascii="PT Astra Serif" w:hAnsi="PT Astra Serif"/>
          <w:b/>
        </w:rPr>
        <w:br/>
      </w:r>
      <w:r w:rsidRPr="002B1CF5">
        <w:rPr>
          <w:rFonts w:ascii="PT Astra Serif" w:hAnsi="PT Astra Serif"/>
          <w:b/>
        </w:rPr>
        <w:t>в алфавитном порядке</w:t>
      </w:r>
      <w:r w:rsidRPr="002B1CF5">
        <w:rPr>
          <w:rFonts w:ascii="PT Astra Serif" w:hAnsi="PT Astra Serif"/>
        </w:rPr>
        <w:t>), формы ППЭ-05-02, ППЭ-13.</w:t>
      </w:r>
    </w:p>
    <w:p w14:paraId="6647D4CA" w14:textId="41FA8375" w:rsidR="00DD5D56" w:rsidRPr="002B1CF5" w:rsidRDefault="00F928B2" w:rsidP="004F1721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Получить от районного администратора </w:t>
      </w:r>
      <w:r w:rsidR="00DF4868" w:rsidRPr="002B1CF5">
        <w:rPr>
          <w:rFonts w:ascii="PT Astra Serif" w:hAnsi="PT Astra Serif"/>
        </w:rPr>
        <w:t xml:space="preserve">ДБО </w:t>
      </w:r>
      <w:r w:rsidRPr="002B1CF5">
        <w:rPr>
          <w:rFonts w:ascii="PT Astra Serif" w:hAnsi="PT Astra Serif"/>
        </w:rPr>
        <w:t xml:space="preserve">в электронном виде. Обеспечить </w:t>
      </w:r>
      <w:r w:rsidR="00D431B0" w:rsidRPr="002B1CF5">
        <w:rPr>
          <w:rFonts w:ascii="PT Astra Serif" w:hAnsi="PT Astra Serif"/>
        </w:rPr>
        <w:t xml:space="preserve">печать и </w:t>
      </w:r>
      <w:r w:rsidRPr="002B1CF5">
        <w:rPr>
          <w:rFonts w:ascii="PT Astra Serif" w:hAnsi="PT Astra Serif"/>
        </w:rPr>
        <w:t xml:space="preserve">хранение ДБО </w:t>
      </w:r>
      <w:r w:rsidR="00DF4868" w:rsidRPr="002B1CF5">
        <w:rPr>
          <w:rFonts w:ascii="PT Astra Serif" w:hAnsi="PT Astra Serif"/>
        </w:rPr>
        <w:t>(</w:t>
      </w:r>
      <w:r w:rsidR="00DF4868" w:rsidRPr="002B1CF5">
        <w:rPr>
          <w:rFonts w:ascii="PT Astra Serif" w:hAnsi="PT Astra Serif"/>
          <w:b/>
        </w:rPr>
        <w:t>не</w:t>
      </w:r>
      <w:r w:rsidR="00917FD1" w:rsidRPr="002B1CF5">
        <w:rPr>
          <w:rFonts w:ascii="PT Astra Serif" w:hAnsi="PT Astra Serif"/>
          <w:b/>
        </w:rPr>
        <w:t xml:space="preserve"> </w:t>
      </w:r>
      <w:r w:rsidR="00DF4868" w:rsidRPr="002B1CF5">
        <w:rPr>
          <w:rFonts w:ascii="PT Astra Serif" w:hAnsi="PT Astra Serif"/>
          <w:b/>
        </w:rPr>
        <w:t>допускается использование ДБО с одинаковы</w:t>
      </w:r>
      <w:r w:rsidR="002E68CD" w:rsidRPr="002B1CF5">
        <w:rPr>
          <w:rFonts w:ascii="PT Astra Serif" w:hAnsi="PT Astra Serif"/>
          <w:b/>
        </w:rPr>
        <w:t>ми номерами разными участниками</w:t>
      </w:r>
      <w:r w:rsidR="00DF4868" w:rsidRPr="002B1CF5">
        <w:rPr>
          <w:rFonts w:ascii="PT Astra Serif" w:hAnsi="PT Astra Serif"/>
        </w:rPr>
        <w:t>).</w:t>
      </w:r>
    </w:p>
    <w:p w14:paraId="69FF587E" w14:textId="77777777" w:rsidR="004F1721" w:rsidRPr="002B1CF5" w:rsidRDefault="004F1721" w:rsidP="004F1721">
      <w:pPr>
        <w:spacing w:line="240" w:lineRule="auto"/>
        <w:rPr>
          <w:rFonts w:ascii="PT Astra Serif" w:hAnsi="PT Astra Serif"/>
        </w:rPr>
      </w:pPr>
    </w:p>
    <w:p w14:paraId="3158BE08" w14:textId="3696954D" w:rsidR="00601F82" w:rsidRPr="002B1CF5" w:rsidRDefault="00601F82" w:rsidP="005B14F7">
      <w:pPr>
        <w:pStyle w:val="30"/>
        <w:numPr>
          <w:ilvl w:val="2"/>
          <w:numId w:val="12"/>
        </w:numPr>
        <w:ind w:left="0" w:hanging="11"/>
        <w:rPr>
          <w:rFonts w:ascii="PT Astra Serif" w:hAnsi="PT Astra Serif"/>
        </w:rPr>
      </w:pPr>
      <w:bookmarkStart w:id="36" w:name="_Toc448310466"/>
      <w:bookmarkStart w:id="37" w:name="_Toc188870946"/>
      <w:r w:rsidRPr="002B1CF5">
        <w:rPr>
          <w:rFonts w:ascii="PT Astra Serif" w:hAnsi="PT Astra Serif"/>
        </w:rPr>
        <w:t xml:space="preserve">Проведение </w:t>
      </w:r>
      <w:bookmarkEnd w:id="36"/>
      <w:r w:rsidR="006369FC" w:rsidRPr="002B1CF5">
        <w:rPr>
          <w:rFonts w:ascii="PT Astra Serif" w:hAnsi="PT Astra Serif"/>
        </w:rPr>
        <w:t>тренировочных мероприятий</w:t>
      </w:r>
      <w:bookmarkEnd w:id="37"/>
    </w:p>
    <w:p w14:paraId="3C80A11C" w14:textId="4483C86C" w:rsidR="00DF6794" w:rsidRPr="002B1CF5" w:rsidRDefault="00D955C2" w:rsidP="004F1721">
      <w:pPr>
        <w:spacing w:line="240" w:lineRule="auto"/>
        <w:rPr>
          <w:rFonts w:ascii="PT Astra Serif" w:hAnsi="PT Astra Serif"/>
        </w:rPr>
      </w:pPr>
      <w:r>
        <w:rPr>
          <w:rFonts w:ascii="PT Astra Serif" w:hAnsi="PT Astra Serif"/>
        </w:rPr>
        <w:t>Ответственному</w:t>
      </w:r>
      <w:r w:rsidR="00DF6794" w:rsidRPr="002B1CF5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 xml:space="preserve">от </w:t>
      </w:r>
      <w:r w:rsidR="004F1721" w:rsidRPr="002B1CF5">
        <w:rPr>
          <w:rFonts w:ascii="PT Astra Serif" w:hAnsi="PT Astra Serif"/>
        </w:rPr>
        <w:t>ОО</w:t>
      </w:r>
      <w:r w:rsidR="00DF6794" w:rsidRPr="002B1CF5">
        <w:rPr>
          <w:rFonts w:ascii="PT Astra Serif" w:hAnsi="PT Astra Serif"/>
        </w:rPr>
        <w:t xml:space="preserve"> необходимо помнить, что </w:t>
      </w:r>
      <w:r w:rsidR="004F1721" w:rsidRPr="002B1CF5">
        <w:rPr>
          <w:rFonts w:ascii="PT Astra Serif" w:hAnsi="PT Astra Serif"/>
        </w:rPr>
        <w:t xml:space="preserve">работа </w:t>
      </w:r>
      <w:r w:rsidR="00DF6794" w:rsidRPr="002B1CF5">
        <w:rPr>
          <w:rFonts w:ascii="PT Astra Serif" w:hAnsi="PT Astra Serif"/>
        </w:rPr>
        <w:t xml:space="preserve">проводится в спокойной </w:t>
      </w:r>
      <w:r w:rsidR="006369FC" w:rsidRPr="002B1CF5">
        <w:rPr>
          <w:rFonts w:ascii="PT Astra Serif" w:hAnsi="PT Astra Serif"/>
        </w:rPr>
        <w:br/>
      </w:r>
      <w:r w:rsidR="00DF6794" w:rsidRPr="002B1CF5">
        <w:rPr>
          <w:rFonts w:ascii="PT Astra Serif" w:hAnsi="PT Astra Serif"/>
        </w:rPr>
        <w:t>и доброжелательной обстановке.</w:t>
      </w:r>
    </w:p>
    <w:p w14:paraId="18636C55" w14:textId="238A31F5" w:rsidR="00DF6794" w:rsidRPr="002B1CF5" w:rsidRDefault="00DF6794" w:rsidP="004F1721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день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</w:t>
      </w:r>
      <w:r w:rsidR="00D955C2">
        <w:rPr>
          <w:rFonts w:ascii="PT Astra Serif" w:hAnsi="PT Astra Serif"/>
        </w:rPr>
        <w:t xml:space="preserve">ответственному </w:t>
      </w:r>
      <w:r w:rsidR="004F1721" w:rsidRPr="002B1CF5">
        <w:rPr>
          <w:rFonts w:ascii="PT Astra Serif" w:hAnsi="PT Astra Serif"/>
          <w:b/>
        </w:rPr>
        <w:t>запрещается</w:t>
      </w:r>
      <w:r w:rsidR="004F1721" w:rsidRPr="002B1CF5">
        <w:rPr>
          <w:rFonts w:ascii="PT Astra Serif" w:hAnsi="PT Astra Serif"/>
        </w:rPr>
        <w:t xml:space="preserve"> оказывать содействие участникам </w:t>
      </w:r>
      <w:r w:rsidR="006369FC" w:rsidRPr="002B1CF5">
        <w:rPr>
          <w:rFonts w:ascii="PT Astra Serif" w:hAnsi="PT Astra Serif"/>
        </w:rPr>
        <w:t>ТМ</w:t>
      </w:r>
      <w:r w:rsidR="00917FD1" w:rsidRPr="002B1CF5">
        <w:rPr>
          <w:rFonts w:ascii="PT Astra Serif" w:hAnsi="PT Astra Serif"/>
        </w:rPr>
        <w:t xml:space="preserve">, в том числе передавать им </w:t>
      </w:r>
      <w:r w:rsidR="004F1721" w:rsidRPr="002B1CF5">
        <w:rPr>
          <w:rFonts w:ascii="PT Astra Serif" w:hAnsi="PT Astra Serif"/>
        </w:rPr>
        <w:t xml:space="preserve">средства связи, </w:t>
      </w:r>
      <w:r w:rsidR="006369FC" w:rsidRPr="002B1CF5">
        <w:rPr>
          <w:rFonts w:ascii="PT Astra Serif" w:hAnsi="PT Astra Serif"/>
        </w:rPr>
        <w:br/>
      </w:r>
      <w:r w:rsidR="004F1721" w:rsidRPr="002B1CF5">
        <w:rPr>
          <w:rFonts w:ascii="PT Astra Serif" w:hAnsi="PT Astra Serif"/>
        </w:rPr>
        <w:t>электронно-вычислительную технику, фото-, аудио- и</w:t>
      </w:r>
      <w:r w:rsidR="00917FD1" w:rsidRPr="002B1CF5">
        <w:rPr>
          <w:rFonts w:ascii="PT Astra Serif" w:hAnsi="PT Astra Serif"/>
        </w:rPr>
        <w:t xml:space="preserve"> </w:t>
      </w:r>
      <w:r w:rsidR="004F1721" w:rsidRPr="002B1CF5">
        <w:rPr>
          <w:rFonts w:ascii="PT Astra Serif" w:hAnsi="PT Astra Serif"/>
        </w:rPr>
        <w:t>видеоаппаратуру, справочные материалы, письменные заметки и</w:t>
      </w:r>
      <w:r w:rsidR="00917FD1" w:rsidRPr="002B1CF5">
        <w:rPr>
          <w:rFonts w:ascii="PT Astra Serif" w:hAnsi="PT Astra Serif"/>
        </w:rPr>
        <w:t xml:space="preserve"> </w:t>
      </w:r>
      <w:r w:rsidR="004F1721" w:rsidRPr="002B1CF5">
        <w:rPr>
          <w:rFonts w:ascii="PT Astra Serif" w:hAnsi="PT Astra Serif"/>
        </w:rPr>
        <w:t>иные средства хранения и</w:t>
      </w:r>
      <w:r w:rsidR="00917FD1" w:rsidRPr="002B1CF5">
        <w:rPr>
          <w:rFonts w:ascii="PT Astra Serif" w:hAnsi="PT Astra Serif"/>
        </w:rPr>
        <w:t xml:space="preserve"> </w:t>
      </w:r>
      <w:r w:rsidR="004F1721" w:rsidRPr="002B1CF5">
        <w:rPr>
          <w:rFonts w:ascii="PT Astra Serif" w:hAnsi="PT Astra Serif"/>
        </w:rPr>
        <w:t>передачи информации.</w:t>
      </w:r>
    </w:p>
    <w:p w14:paraId="07EBBFBF" w14:textId="72E81545" w:rsidR="00467ABA" w:rsidRPr="002B1CF5" w:rsidRDefault="00467ABA" w:rsidP="00467AB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день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</w:t>
      </w:r>
      <w:r w:rsidR="00D955C2">
        <w:rPr>
          <w:rFonts w:ascii="PT Astra Serif" w:hAnsi="PT Astra Serif"/>
        </w:rPr>
        <w:t>ответственный от</w:t>
      </w:r>
      <w:r w:rsidRPr="002B1CF5">
        <w:rPr>
          <w:rFonts w:ascii="PT Astra Serif" w:hAnsi="PT Astra Serif"/>
        </w:rPr>
        <w:t xml:space="preserve"> ОО должен явиться в ОО </w:t>
      </w:r>
      <w:r w:rsidRPr="002B1CF5">
        <w:rPr>
          <w:rFonts w:ascii="PT Astra Serif" w:hAnsi="PT Astra Serif"/>
          <w:b/>
        </w:rPr>
        <w:t>не позднее 7:50</w:t>
      </w:r>
      <w:r w:rsidRPr="002B1CF5">
        <w:rPr>
          <w:rFonts w:ascii="PT Astra Serif" w:hAnsi="PT Astra Serif"/>
        </w:rPr>
        <w:t>.</w:t>
      </w:r>
    </w:p>
    <w:p w14:paraId="7A27A4C7" w14:textId="3276C80E" w:rsidR="00467ABA" w:rsidRPr="002B1CF5" w:rsidRDefault="00467ABA" w:rsidP="00467AB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  <w:b/>
        </w:rPr>
        <w:t xml:space="preserve">До начала </w:t>
      </w:r>
      <w:r w:rsidR="006369FC" w:rsidRPr="002B1CF5">
        <w:rPr>
          <w:rFonts w:ascii="PT Astra Serif" w:hAnsi="PT Astra Serif"/>
          <w:b/>
        </w:rPr>
        <w:t>ТМ</w:t>
      </w:r>
      <w:r w:rsidRPr="002B1CF5">
        <w:rPr>
          <w:rFonts w:ascii="PT Astra Serif" w:hAnsi="PT Astra Serif"/>
          <w:b/>
        </w:rPr>
        <w:t xml:space="preserve"> </w:t>
      </w:r>
      <w:r w:rsidR="00D955C2">
        <w:rPr>
          <w:rFonts w:ascii="PT Astra Serif" w:hAnsi="PT Astra Serif"/>
          <w:b/>
        </w:rPr>
        <w:t>ответственный от</w:t>
      </w:r>
      <w:r w:rsidRPr="002B1CF5">
        <w:rPr>
          <w:rFonts w:ascii="PT Astra Serif" w:hAnsi="PT Astra Serif"/>
          <w:b/>
        </w:rPr>
        <w:t xml:space="preserve"> ОО должен </w:t>
      </w:r>
      <w:r w:rsidRPr="002B1CF5">
        <w:rPr>
          <w:rFonts w:ascii="PT Astra Serif" w:hAnsi="PT Astra Serif"/>
        </w:rPr>
        <w:t xml:space="preserve">проверить готовность всех аудиторий к проведению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, в том числе сверку часов во всех аудиториях.</w:t>
      </w:r>
    </w:p>
    <w:p w14:paraId="5DE94E71" w14:textId="1F312932" w:rsidR="00467ABA" w:rsidRPr="002B1CF5" w:rsidRDefault="006369FC" w:rsidP="00467AB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С 8:</w:t>
      </w:r>
      <w:r w:rsidR="00C90919">
        <w:rPr>
          <w:rFonts w:ascii="PT Astra Serif" w:hAnsi="PT Astra Serif"/>
        </w:rPr>
        <w:t>3</w:t>
      </w:r>
      <w:r w:rsidR="00467ABA" w:rsidRPr="002B1CF5">
        <w:rPr>
          <w:rFonts w:ascii="PT Astra Serif" w:hAnsi="PT Astra Serif"/>
        </w:rPr>
        <w:t xml:space="preserve">0, после получения </w:t>
      </w:r>
      <w:r w:rsidR="00C90919">
        <w:rPr>
          <w:rFonts w:ascii="PT Astra Serif" w:hAnsi="PT Astra Serif"/>
        </w:rPr>
        <w:t xml:space="preserve">ключа доступа к </w:t>
      </w:r>
      <w:r w:rsidR="00467ABA" w:rsidRPr="002B1CF5">
        <w:rPr>
          <w:rFonts w:ascii="PT Astra Serif" w:hAnsi="PT Astra Serif"/>
        </w:rPr>
        <w:t xml:space="preserve">КИМ, </w:t>
      </w:r>
      <w:r w:rsidR="00C32C38">
        <w:rPr>
          <w:rFonts w:ascii="PT Astra Serif" w:hAnsi="PT Astra Serif"/>
        </w:rPr>
        <w:t>ответственный в</w:t>
      </w:r>
      <w:r w:rsidR="00467ABA" w:rsidRPr="002B1CF5">
        <w:rPr>
          <w:rFonts w:ascii="PT Astra Serif" w:hAnsi="PT Astra Serif"/>
        </w:rPr>
        <w:t xml:space="preserve"> ОО организует печать КИМ в необходимом количестве.</w:t>
      </w:r>
    </w:p>
    <w:p w14:paraId="3000DE63" w14:textId="77777777" w:rsidR="00C32C38" w:rsidRDefault="00C32C38" w:rsidP="00C32C38">
      <w:pPr>
        <w:spacing w:line="240" w:lineRule="auto"/>
        <w:rPr>
          <w:rFonts w:ascii="PT Astra Serif" w:hAnsi="PT Astra Serif"/>
        </w:rPr>
      </w:pPr>
      <w:r>
        <w:rPr>
          <w:rFonts w:ascii="PT Astra Serif" w:hAnsi="PT Astra Serif"/>
        </w:rPr>
        <w:t>Распечатанный на аудиторию комплект КИМ ответственный в ОО запечатывает в конверт, наклеивает сопроводительный лист.</w:t>
      </w:r>
    </w:p>
    <w:p w14:paraId="030DB1F6" w14:textId="05BA5DAB" w:rsidR="00C81D3C" w:rsidRPr="002B1CF5" w:rsidRDefault="00C32C38" w:rsidP="00C32C38">
      <w:pPr>
        <w:spacing w:line="240" w:lineRule="auto"/>
        <w:rPr>
          <w:rFonts w:ascii="PT Astra Serif" w:hAnsi="PT Astra Serif"/>
        </w:rPr>
      </w:pPr>
      <w:r>
        <w:rPr>
          <w:rFonts w:ascii="PT Astra Serif" w:hAnsi="PT Astra Serif"/>
        </w:rPr>
        <w:t>Количество распечатанных экземпляров КИМ отражается в форме ППЭ-13: ответственный в ОО вписывает количество в соответствующий столбец формы.</w:t>
      </w:r>
    </w:p>
    <w:p w14:paraId="79199709" w14:textId="0A3C479F" w:rsidR="00467ABA" w:rsidRPr="002B1CF5" w:rsidRDefault="00467ABA" w:rsidP="00467AB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Не позднее, чем в 9:15, </w:t>
      </w:r>
      <w:r w:rsidR="00C32C38">
        <w:rPr>
          <w:rFonts w:ascii="PT Astra Serif" w:hAnsi="PT Astra Serif"/>
        </w:rPr>
        <w:t>ответственный от</w:t>
      </w:r>
      <w:r w:rsidRPr="002B1CF5">
        <w:rPr>
          <w:rFonts w:ascii="PT Astra Serif" w:hAnsi="PT Astra Serif"/>
        </w:rPr>
        <w:t xml:space="preserve"> ОО выдает организатору (организаторам) в аудиторию(и) проведения </w:t>
      </w:r>
      <w:r w:rsidR="006369FC" w:rsidRPr="002B1CF5">
        <w:rPr>
          <w:rFonts w:ascii="PT Astra Serif" w:hAnsi="PT Astra Serif"/>
        </w:rPr>
        <w:t>ТМ</w:t>
      </w:r>
    </w:p>
    <w:p w14:paraId="65C42FAD" w14:textId="102B6D47" w:rsidR="00467ABA" w:rsidRPr="002B1CF5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именные бланки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;</w:t>
      </w:r>
    </w:p>
    <w:p w14:paraId="3265F6E9" w14:textId="77777777" w:rsidR="00467ABA" w:rsidRPr="002B1CF5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ведомость учета участников ГИА и экзаменационных материалов в аудитории (форма ППЭ-05-02);</w:t>
      </w:r>
    </w:p>
    <w:p w14:paraId="0CBE142D" w14:textId="1D4E0CEC" w:rsidR="00467ABA" w:rsidRPr="002B1CF5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К</w:t>
      </w:r>
      <w:r w:rsidR="006369FC" w:rsidRPr="002B1CF5">
        <w:rPr>
          <w:rFonts w:ascii="PT Astra Serif" w:hAnsi="PT Astra Serif"/>
        </w:rPr>
        <w:t>ИМ</w:t>
      </w:r>
      <w:r w:rsidR="00C90919">
        <w:rPr>
          <w:rFonts w:ascii="PT Astra Serif" w:hAnsi="PT Astra Serif"/>
        </w:rPr>
        <w:t xml:space="preserve"> (если они уже распечатаны для всех аудиторий)</w:t>
      </w:r>
      <w:r w:rsidR="00C90919" w:rsidRPr="002B1CF5">
        <w:rPr>
          <w:rFonts w:ascii="PT Astra Serif" w:hAnsi="PT Astra Serif"/>
        </w:rPr>
        <w:t>;</w:t>
      </w:r>
    </w:p>
    <w:p w14:paraId="7318B96B" w14:textId="77777777" w:rsidR="00467ABA" w:rsidRPr="002B1CF5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дополнительные бланки ответов;</w:t>
      </w:r>
    </w:p>
    <w:p w14:paraId="168E2B1F" w14:textId="77777777" w:rsidR="00467ABA" w:rsidRPr="002B1CF5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ведомость использования дополнительных бланков ответов №2 (форма ППЭ-12-03);</w:t>
      </w:r>
    </w:p>
    <w:p w14:paraId="28ED16B8" w14:textId="2A8D4CDD" w:rsidR="00E9514F" w:rsidRPr="002B1CF5" w:rsidRDefault="00E9514F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ведомость коррекции персональных данных (форма ППЭ-12-02)</w:t>
      </w:r>
    </w:p>
    <w:p w14:paraId="0F3DDA75" w14:textId="77777777" w:rsidR="00467ABA" w:rsidRPr="002B1CF5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черновики;</w:t>
      </w:r>
    </w:p>
    <w:p w14:paraId="52F26942" w14:textId="77777777" w:rsidR="00467ABA" w:rsidRPr="002B1CF5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инструкцию для участников.</w:t>
      </w:r>
    </w:p>
    <w:p w14:paraId="38BCF001" w14:textId="77777777" w:rsidR="00467ABA" w:rsidRPr="002B1CF5" w:rsidRDefault="00467ABA" w:rsidP="00467ABA">
      <w:pPr>
        <w:rPr>
          <w:rFonts w:ascii="PT Astra Serif" w:hAnsi="PT Astra Serif"/>
          <w:b/>
          <w:highlight w:val="yellow"/>
          <w:lang w:eastAsia="en-US"/>
        </w:rPr>
      </w:pPr>
    </w:p>
    <w:p w14:paraId="435026D6" w14:textId="258EA82D" w:rsidR="00467ABA" w:rsidRPr="002B1CF5" w:rsidRDefault="00467ABA" w:rsidP="00467AB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  <w:b/>
        </w:rPr>
        <w:t>Не позднее 9:30</w:t>
      </w:r>
      <w:r w:rsidRPr="002B1CF5">
        <w:rPr>
          <w:rFonts w:ascii="PT Astra Serif" w:hAnsi="PT Astra Serif"/>
        </w:rPr>
        <w:t xml:space="preserve"> </w:t>
      </w:r>
      <w:r w:rsidR="00C90919">
        <w:rPr>
          <w:rFonts w:ascii="PT Astra Serif" w:hAnsi="PT Astra Serif"/>
        </w:rPr>
        <w:t>ответственный от</w:t>
      </w:r>
      <w:r w:rsidRPr="002B1CF5">
        <w:rPr>
          <w:rFonts w:ascii="PT Astra Serif" w:hAnsi="PT Astra Serif"/>
        </w:rPr>
        <w:t xml:space="preserve"> ОО обеспечивает допуск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согласно форме ППЭ-05-02;</w:t>
      </w:r>
    </w:p>
    <w:p w14:paraId="05CB155F" w14:textId="47DB6F60" w:rsidR="00467ABA" w:rsidRDefault="00467ABA" w:rsidP="006369FC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При отсутствии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в списках распределения участник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не допускается.</w:t>
      </w:r>
    </w:p>
    <w:p w14:paraId="2554C621" w14:textId="7DB8868B" w:rsidR="00C90919" w:rsidRPr="002B1CF5" w:rsidRDefault="00C90919" w:rsidP="006369FC">
      <w:pPr>
        <w:spacing w:line="240" w:lineRule="auto"/>
        <w:rPr>
          <w:rFonts w:ascii="PT Astra Serif" w:hAnsi="PT Astra Serif"/>
        </w:rPr>
      </w:pPr>
      <w:r w:rsidRPr="00C90919">
        <w:rPr>
          <w:rFonts w:ascii="PT Astra Serif" w:hAnsi="PT Astra Serif"/>
          <w:b/>
        </w:rPr>
        <w:t>Не позднее 9:50</w:t>
      </w:r>
      <w:r>
        <w:rPr>
          <w:rFonts w:ascii="PT Astra Serif" w:hAnsi="PT Astra Serif"/>
        </w:rPr>
        <w:t xml:space="preserve"> ответственный от ОО должен доставить комплекты КИМ в аудитории проведения.</w:t>
      </w:r>
    </w:p>
    <w:p w14:paraId="5AFFA345" w14:textId="2E49484D" w:rsidR="00467ABA" w:rsidRPr="002B1CF5" w:rsidRDefault="00467ABA" w:rsidP="00467ABA">
      <w:pPr>
        <w:spacing w:line="240" w:lineRule="auto"/>
        <w:rPr>
          <w:rFonts w:ascii="PT Astra Serif" w:hAnsi="PT Astra Serif"/>
        </w:rPr>
      </w:pPr>
      <w:proofErr w:type="gramStart"/>
      <w:r w:rsidRPr="002B1CF5">
        <w:rPr>
          <w:rFonts w:ascii="PT Astra Serif" w:hAnsi="PT Astra Serif"/>
          <w:b/>
        </w:rPr>
        <w:t>Во время</w:t>
      </w:r>
      <w:proofErr w:type="gramEnd"/>
      <w:r w:rsidRPr="002B1CF5">
        <w:rPr>
          <w:rFonts w:ascii="PT Astra Serif" w:hAnsi="PT Astra Serif"/>
          <w:b/>
        </w:rPr>
        <w:t xml:space="preserve"> </w:t>
      </w:r>
      <w:r w:rsidR="006369FC" w:rsidRPr="002B1CF5">
        <w:rPr>
          <w:rFonts w:ascii="PT Astra Serif" w:hAnsi="PT Astra Serif"/>
          <w:b/>
        </w:rPr>
        <w:t>ТМ</w:t>
      </w:r>
      <w:r w:rsidRPr="002B1CF5">
        <w:rPr>
          <w:rFonts w:ascii="PT Astra Serif" w:hAnsi="PT Astra Serif"/>
        </w:rPr>
        <w:t xml:space="preserve"> </w:t>
      </w:r>
      <w:r w:rsidR="00907387">
        <w:rPr>
          <w:rFonts w:ascii="PT Astra Serif" w:hAnsi="PT Astra Serif"/>
        </w:rPr>
        <w:t>ответственный от</w:t>
      </w:r>
      <w:r w:rsidRPr="002B1CF5">
        <w:rPr>
          <w:rFonts w:ascii="PT Astra Serif" w:hAnsi="PT Astra Serif"/>
        </w:rPr>
        <w:t xml:space="preserve"> ОО должен осуществлять контроль за ходом проведения, решать вопросы, не предусмотренные настоящей инструкцией.</w:t>
      </w:r>
    </w:p>
    <w:p w14:paraId="43E531C0" w14:textId="7E3FC1F5" w:rsidR="00601F82" w:rsidRPr="002B1CF5" w:rsidRDefault="00601F82" w:rsidP="00601F82">
      <w:pPr>
        <w:pStyle w:val="30"/>
        <w:rPr>
          <w:rFonts w:ascii="PT Astra Serif" w:hAnsi="PT Astra Serif"/>
        </w:rPr>
      </w:pPr>
      <w:bookmarkStart w:id="38" w:name="_Toc448310467"/>
      <w:bookmarkStart w:id="39" w:name="_Toc188870947"/>
      <w:r w:rsidRPr="002B1CF5">
        <w:rPr>
          <w:rFonts w:ascii="PT Astra Serif" w:hAnsi="PT Astra Serif"/>
        </w:rPr>
        <w:t xml:space="preserve">Завершение проведения </w:t>
      </w:r>
      <w:bookmarkEnd w:id="38"/>
      <w:r w:rsidR="006369FC" w:rsidRPr="002B1CF5">
        <w:rPr>
          <w:rFonts w:ascii="PT Astra Serif" w:hAnsi="PT Astra Serif"/>
        </w:rPr>
        <w:t>тренировочных мероприятий</w:t>
      </w:r>
      <w:bookmarkEnd w:id="39"/>
    </w:p>
    <w:p w14:paraId="63C34BE1" w14:textId="185C6CC7" w:rsidR="00467ABA" w:rsidRPr="002B1CF5" w:rsidRDefault="00BC0C19" w:rsidP="00467ABA">
      <w:pPr>
        <w:spacing w:line="240" w:lineRule="auto"/>
        <w:rPr>
          <w:rFonts w:ascii="PT Astra Serif" w:hAnsi="PT Astra Serif"/>
        </w:rPr>
      </w:pPr>
      <w:r>
        <w:rPr>
          <w:rFonts w:ascii="PT Astra Serif" w:hAnsi="PT Astra Serif"/>
        </w:rPr>
        <w:t>Ответственный от</w:t>
      </w:r>
      <w:r w:rsidR="00467ABA" w:rsidRPr="002B1CF5">
        <w:rPr>
          <w:rFonts w:ascii="PT Astra Serif" w:hAnsi="PT Astra Serif"/>
        </w:rPr>
        <w:t xml:space="preserve"> ОО получает из аудитории(й) бланки участников, пересчитывает, сверяясь с формами ППЭ-05-02 и ППЭ-12-03</w:t>
      </w:r>
      <w:r w:rsidR="006817D1" w:rsidRPr="002B1CF5">
        <w:rPr>
          <w:rFonts w:ascii="PT Astra Serif" w:hAnsi="PT Astra Serif"/>
        </w:rPr>
        <w:t xml:space="preserve">, </w:t>
      </w:r>
      <w:r w:rsidR="00467ABA" w:rsidRPr="002B1CF5">
        <w:rPr>
          <w:rFonts w:ascii="PT Astra Serif" w:hAnsi="PT Astra Serif"/>
        </w:rPr>
        <w:t>и проверяет последовательность: бланки должны лежать комплектами по участникам: бланк ответов №1, бланк ответов №2, дополнительный бланк ответов №2 (сразу за основным).</w:t>
      </w:r>
    </w:p>
    <w:p w14:paraId="5642EDA6" w14:textId="0FCDF080" w:rsidR="00467ABA" w:rsidRPr="002B1CF5" w:rsidRDefault="00467ABA" w:rsidP="00467ABA">
      <w:pPr>
        <w:spacing w:line="240" w:lineRule="auto"/>
        <w:rPr>
          <w:rFonts w:ascii="PT Astra Serif" w:hAnsi="PT Astra Serif"/>
          <w:i/>
        </w:rPr>
      </w:pPr>
      <w:r w:rsidRPr="002B1CF5">
        <w:rPr>
          <w:rFonts w:ascii="PT Astra Serif" w:hAnsi="PT Astra Serif"/>
          <w:i/>
        </w:rPr>
        <w:t xml:space="preserve">На обработку в РЦОИ передаются все именные бланки, в том числе удаленных, завершивших досрочно и неявившихся участников </w:t>
      </w:r>
      <w:r w:rsidR="006369FC" w:rsidRPr="002B1CF5">
        <w:rPr>
          <w:rFonts w:ascii="PT Astra Serif" w:hAnsi="PT Astra Serif"/>
          <w:i/>
        </w:rPr>
        <w:t>ТМ</w:t>
      </w:r>
      <w:r w:rsidRPr="002B1CF5">
        <w:rPr>
          <w:rFonts w:ascii="PT Astra Serif" w:hAnsi="PT Astra Serif"/>
          <w:i/>
        </w:rPr>
        <w:t>.</w:t>
      </w:r>
    </w:p>
    <w:p w14:paraId="60A3DD42" w14:textId="3073E9A0" w:rsidR="00467ABA" w:rsidRPr="002B1CF5" w:rsidRDefault="00BC0C19" w:rsidP="00467ABA">
      <w:pPr>
        <w:spacing w:line="240" w:lineRule="auto"/>
        <w:rPr>
          <w:rFonts w:ascii="PT Astra Serif" w:hAnsi="PT Astra Serif"/>
        </w:rPr>
      </w:pPr>
      <w:r>
        <w:rPr>
          <w:rFonts w:ascii="PT Astra Serif" w:hAnsi="PT Astra Serif"/>
        </w:rPr>
        <w:t>Ответственный от</w:t>
      </w:r>
      <w:r w:rsidR="00467ABA" w:rsidRPr="002B1CF5">
        <w:rPr>
          <w:rFonts w:ascii="PT Astra Serif" w:hAnsi="PT Astra Serif"/>
        </w:rPr>
        <w:t xml:space="preserve"> ОО заполняет форму ППЭ-13 «Протокол учета и передачи </w:t>
      </w:r>
      <w:r w:rsidR="006369FC" w:rsidRPr="002B1CF5">
        <w:rPr>
          <w:rFonts w:ascii="PT Astra Serif" w:hAnsi="PT Astra Serif"/>
        </w:rPr>
        <w:br/>
      </w:r>
      <w:r w:rsidR="00467ABA" w:rsidRPr="002B1CF5">
        <w:rPr>
          <w:rFonts w:ascii="PT Astra Serif" w:hAnsi="PT Astra Serif"/>
        </w:rPr>
        <w:t>на обработку экзаменационных материалов ОО» и упаковывает в пакет:</w:t>
      </w:r>
    </w:p>
    <w:p w14:paraId="096C12A8" w14:textId="2167FD45" w:rsidR="00467ABA" w:rsidRPr="002B1CF5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бланки участников </w:t>
      </w:r>
      <w:r w:rsidR="006369FC" w:rsidRPr="002B1CF5">
        <w:rPr>
          <w:rFonts w:ascii="PT Astra Serif" w:hAnsi="PT Astra Serif"/>
        </w:rPr>
        <w:t>ТМ</w:t>
      </w:r>
    </w:p>
    <w:p w14:paraId="12147D2B" w14:textId="77528FA7" w:rsidR="00467ABA" w:rsidRPr="002B1CF5" w:rsidRDefault="00467ABA" w:rsidP="00467ABA">
      <w:pPr>
        <w:spacing w:line="240" w:lineRule="auto"/>
        <w:rPr>
          <w:rFonts w:ascii="PT Astra Serif" w:hAnsi="PT Astra Serif"/>
          <w:i/>
          <w:lang w:eastAsia="en-US"/>
        </w:rPr>
      </w:pPr>
      <w:r w:rsidRPr="002B1CF5">
        <w:rPr>
          <w:rFonts w:ascii="PT Astra Serif" w:hAnsi="PT Astra Serif"/>
          <w:i/>
          <w:lang w:eastAsia="en-US"/>
        </w:rPr>
        <w:t>При упаковке бланков ответов участников</w:t>
      </w:r>
      <w:r w:rsidR="006369FC" w:rsidRPr="002B1CF5">
        <w:rPr>
          <w:rFonts w:ascii="PT Astra Serif" w:hAnsi="PT Astra Serif"/>
        </w:rPr>
        <w:t xml:space="preserve"> </w:t>
      </w:r>
      <w:r w:rsidR="006369FC" w:rsidRPr="002B1CF5">
        <w:rPr>
          <w:rFonts w:ascii="PT Astra Serif" w:hAnsi="PT Astra Serif"/>
          <w:i/>
        </w:rPr>
        <w:t>ТМ</w:t>
      </w:r>
      <w:r w:rsidR="006369FC" w:rsidRPr="002B1CF5">
        <w:rPr>
          <w:rFonts w:ascii="PT Astra Serif" w:hAnsi="PT Astra Serif"/>
          <w:i/>
          <w:lang w:eastAsia="en-US"/>
        </w:rPr>
        <w:t xml:space="preserve"> </w:t>
      </w:r>
      <w:r w:rsidRPr="002B1CF5">
        <w:rPr>
          <w:rFonts w:ascii="PT Astra Serif" w:hAnsi="PT Astra Serif"/>
          <w:i/>
          <w:lang w:eastAsia="en-US"/>
        </w:rPr>
        <w:t>запрещается:</w:t>
      </w:r>
    </w:p>
    <w:p w14:paraId="37128EB2" w14:textId="5897ECCF" w:rsidR="00467ABA" w:rsidRPr="002B1CF5" w:rsidRDefault="00467ABA" w:rsidP="005B14F7">
      <w:pPr>
        <w:pStyle w:val="a0"/>
        <w:numPr>
          <w:ilvl w:val="0"/>
          <w:numId w:val="17"/>
        </w:numPr>
        <w:spacing w:line="240" w:lineRule="auto"/>
        <w:rPr>
          <w:rFonts w:ascii="PT Astra Serif" w:hAnsi="PT Astra Serif"/>
          <w:i/>
          <w:lang w:eastAsia="en-US"/>
        </w:rPr>
      </w:pPr>
      <w:r w:rsidRPr="002B1CF5">
        <w:rPr>
          <w:rFonts w:ascii="PT Astra Serif" w:hAnsi="PT Astra Serif"/>
          <w:i/>
          <w:lang w:eastAsia="en-US"/>
        </w:rPr>
        <w:t>вкладывать вместе с бланками какие-либо другие материалы;</w:t>
      </w:r>
    </w:p>
    <w:p w14:paraId="5DF925B8" w14:textId="48BC6A64" w:rsidR="00467ABA" w:rsidRPr="002B1CF5" w:rsidRDefault="00467ABA" w:rsidP="005B14F7">
      <w:pPr>
        <w:pStyle w:val="a0"/>
        <w:numPr>
          <w:ilvl w:val="0"/>
          <w:numId w:val="17"/>
        </w:numPr>
        <w:spacing w:line="240" w:lineRule="auto"/>
        <w:rPr>
          <w:rFonts w:ascii="PT Astra Serif" w:hAnsi="PT Astra Serif"/>
          <w:i/>
          <w:lang w:eastAsia="en-US"/>
        </w:rPr>
      </w:pPr>
      <w:r w:rsidRPr="002B1CF5">
        <w:rPr>
          <w:rFonts w:ascii="PT Astra Serif" w:hAnsi="PT Astra Serif"/>
          <w:i/>
          <w:lang w:eastAsia="en-US"/>
        </w:rPr>
        <w:t>скреплять бланки (скрепками, степлерами и т.п.);</w:t>
      </w:r>
    </w:p>
    <w:p w14:paraId="3A28E2A1" w14:textId="6441A2FA" w:rsidR="00467ABA" w:rsidRPr="002B1CF5" w:rsidRDefault="00467ABA" w:rsidP="005B14F7">
      <w:pPr>
        <w:pStyle w:val="a0"/>
        <w:numPr>
          <w:ilvl w:val="0"/>
          <w:numId w:val="17"/>
        </w:numPr>
        <w:spacing w:line="240" w:lineRule="auto"/>
        <w:rPr>
          <w:rFonts w:ascii="PT Astra Serif" w:hAnsi="PT Astra Serif"/>
          <w:i/>
          <w:lang w:eastAsia="en-US"/>
        </w:rPr>
      </w:pPr>
      <w:r w:rsidRPr="002B1CF5">
        <w:rPr>
          <w:rFonts w:ascii="PT Astra Serif" w:hAnsi="PT Astra Serif"/>
          <w:i/>
          <w:lang w:eastAsia="en-US"/>
        </w:rPr>
        <w:t>менять ориентацию бланков в пакете (верх-низ, лицевая-оборотная сторона).</w:t>
      </w:r>
    </w:p>
    <w:p w14:paraId="6A4D1B0F" w14:textId="518F20CA" w:rsidR="00467ABA" w:rsidRPr="002B1CF5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форму ППЭ-05-02 «Ведомость учета участников ГИА и экзаменационных материалов в аудитории»; </w:t>
      </w:r>
    </w:p>
    <w:p w14:paraId="2B13F567" w14:textId="13C67B8A" w:rsidR="00467ABA" w:rsidRPr="002B1CF5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форму ППЭ-12-03 «Ведомость использования дополнительных бланков ответов №2» (если заполнялась)</w:t>
      </w:r>
      <w:r w:rsidR="00022852" w:rsidRPr="002B1CF5">
        <w:rPr>
          <w:rFonts w:ascii="PT Astra Serif" w:hAnsi="PT Astra Serif"/>
        </w:rPr>
        <w:t>.</w:t>
      </w:r>
    </w:p>
    <w:p w14:paraId="4BDACD4E" w14:textId="77777777" w:rsidR="00467ABA" w:rsidRPr="002B1CF5" w:rsidRDefault="00467ABA" w:rsidP="006369FC">
      <w:pPr>
        <w:ind w:firstLine="0"/>
        <w:rPr>
          <w:rFonts w:ascii="PT Astra Serif" w:hAnsi="PT Astra Serif"/>
          <w:highlight w:val="yellow"/>
          <w:lang w:eastAsia="en-US"/>
        </w:rPr>
      </w:pPr>
    </w:p>
    <w:p w14:paraId="6285D7FE" w14:textId="3369D214" w:rsidR="00616648" w:rsidRPr="002B1CF5" w:rsidRDefault="00616648" w:rsidP="00616648">
      <w:pPr>
        <w:spacing w:line="240" w:lineRule="auto"/>
        <w:ind w:firstLine="708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Заполненные формы ППЭ-12-02 </w:t>
      </w:r>
      <w:r w:rsidRPr="002B1CF5">
        <w:rPr>
          <w:rFonts w:ascii="PT Astra Serif" w:hAnsi="PT Astra Serif"/>
          <w:color w:val="000000"/>
        </w:rPr>
        <w:t>«Ведомость коррекции персональных данных участников ГИА в аудитории», п</w:t>
      </w:r>
      <w:r w:rsidRPr="002B1CF5">
        <w:rPr>
          <w:rFonts w:ascii="PT Astra Serif" w:hAnsi="PT Astra Serif"/>
        </w:rPr>
        <w:t xml:space="preserve">осле окончания ТМ, </w:t>
      </w:r>
      <w:r w:rsidRPr="002B1CF5">
        <w:rPr>
          <w:rFonts w:ascii="PT Astra Serif" w:hAnsi="PT Astra Serif"/>
          <w:b/>
        </w:rPr>
        <w:t>обрабатываются в ОО</w:t>
      </w:r>
      <w:r w:rsidRPr="002B1CF5">
        <w:rPr>
          <w:rFonts w:ascii="PT Astra Serif" w:hAnsi="PT Astra Serif"/>
        </w:rPr>
        <w:t xml:space="preserve"> – вносятся исправления в подсистему «Параграф», после чего </w:t>
      </w:r>
      <w:r w:rsidRPr="002B1CF5">
        <w:rPr>
          <w:rFonts w:ascii="PT Astra Serif" w:hAnsi="PT Astra Serif"/>
          <w:b/>
        </w:rPr>
        <w:t>передаются Администратору ГИА района</w:t>
      </w:r>
      <w:r w:rsidRPr="002B1CF5">
        <w:rPr>
          <w:rFonts w:ascii="PT Astra Serif" w:hAnsi="PT Astra Serif"/>
        </w:rPr>
        <w:t>, для внесения изменений в подсистему «Экзамен».</w:t>
      </w:r>
    </w:p>
    <w:p w14:paraId="2402FBD6" w14:textId="44E977FB" w:rsidR="00467ABA" w:rsidRPr="002B1CF5" w:rsidRDefault="00467ABA" w:rsidP="00467ABA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 xml:space="preserve">КИМ и черновики остаются на хранении в ОО (координатору </w:t>
      </w:r>
      <w:r w:rsidR="006369FC" w:rsidRPr="002B1CF5">
        <w:rPr>
          <w:rFonts w:ascii="PT Astra Serif" w:hAnsi="PT Astra Serif"/>
          <w:b/>
        </w:rPr>
        <w:br/>
      </w:r>
      <w:r w:rsidRPr="002B1CF5">
        <w:rPr>
          <w:rFonts w:ascii="PT Astra Serif" w:hAnsi="PT Astra Serif"/>
          <w:b/>
        </w:rPr>
        <w:t>не передаются!).</w:t>
      </w:r>
    </w:p>
    <w:p w14:paraId="3ED148D5" w14:textId="58475510" w:rsidR="00601F82" w:rsidRPr="002B1CF5" w:rsidRDefault="00BC0C19" w:rsidP="006369FC">
      <w:pPr>
        <w:spacing w:line="240" w:lineRule="auto"/>
        <w:rPr>
          <w:rFonts w:ascii="PT Astra Serif" w:hAnsi="PT Astra Serif"/>
        </w:rPr>
      </w:pPr>
      <w:r>
        <w:rPr>
          <w:rFonts w:ascii="PT Astra Serif" w:hAnsi="PT Astra Serif"/>
        </w:rPr>
        <w:t>Ответственный от</w:t>
      </w:r>
      <w:r w:rsidR="00467ABA" w:rsidRPr="002B1CF5">
        <w:rPr>
          <w:rFonts w:ascii="PT Astra Serif" w:hAnsi="PT Astra Serif"/>
        </w:rPr>
        <w:t xml:space="preserve"> ОО передает районному координатору в день </w:t>
      </w:r>
      <w:r w:rsidR="006369FC" w:rsidRPr="002B1CF5">
        <w:rPr>
          <w:rFonts w:ascii="PT Astra Serif" w:hAnsi="PT Astra Serif"/>
        </w:rPr>
        <w:t xml:space="preserve">ТМ </w:t>
      </w:r>
      <w:r w:rsidR="00467ABA" w:rsidRPr="002B1CF5">
        <w:rPr>
          <w:rFonts w:ascii="PT Astra Serif" w:hAnsi="PT Astra Serif"/>
        </w:rPr>
        <w:t xml:space="preserve">пакет </w:t>
      </w:r>
      <w:r w:rsidR="006369FC" w:rsidRPr="002B1CF5">
        <w:rPr>
          <w:rFonts w:ascii="PT Astra Serif" w:hAnsi="PT Astra Serif"/>
        </w:rPr>
        <w:br/>
      </w:r>
      <w:r w:rsidR="00467ABA" w:rsidRPr="002B1CF5">
        <w:rPr>
          <w:rFonts w:ascii="PT Astra Serif" w:hAnsi="PT Astra Serif"/>
        </w:rPr>
        <w:t xml:space="preserve">с комплектом именных бланков участников и документацией по проведению </w:t>
      </w:r>
      <w:r w:rsidR="006369FC" w:rsidRPr="002B1CF5">
        <w:rPr>
          <w:rFonts w:ascii="PT Astra Serif" w:hAnsi="PT Astra Serif"/>
        </w:rPr>
        <w:t>ТМ.</w:t>
      </w:r>
    </w:p>
    <w:p w14:paraId="3FB4D0FD" w14:textId="0903A0F9" w:rsidR="00601F82" w:rsidRPr="002B1CF5" w:rsidRDefault="00601F82" w:rsidP="00601F82">
      <w:pPr>
        <w:pStyle w:val="22"/>
        <w:rPr>
          <w:rFonts w:ascii="PT Astra Serif" w:hAnsi="PT Astra Serif"/>
        </w:rPr>
      </w:pPr>
      <w:bookmarkStart w:id="40" w:name="_Toc448310477"/>
      <w:bookmarkStart w:id="41" w:name="_Toc188870948"/>
      <w:r w:rsidRPr="002B1CF5">
        <w:rPr>
          <w:rFonts w:ascii="PT Astra Serif" w:hAnsi="PT Astra Serif"/>
        </w:rPr>
        <w:t>Инструкция для организаторов в аудитории</w:t>
      </w:r>
      <w:bookmarkEnd w:id="40"/>
      <w:bookmarkEnd w:id="41"/>
    </w:p>
    <w:p w14:paraId="445D911F" w14:textId="199434C9" w:rsidR="00601F82" w:rsidRPr="002B1CF5" w:rsidRDefault="00601F82" w:rsidP="00601F82">
      <w:pPr>
        <w:pStyle w:val="30"/>
        <w:rPr>
          <w:rFonts w:ascii="PT Astra Serif" w:hAnsi="PT Astra Serif"/>
        </w:rPr>
      </w:pPr>
      <w:bookmarkStart w:id="42" w:name="_Toc448310479"/>
      <w:bookmarkStart w:id="43" w:name="_Toc188870949"/>
      <w:r w:rsidRPr="002B1CF5">
        <w:rPr>
          <w:rFonts w:ascii="PT Astra Serif" w:hAnsi="PT Astra Serif"/>
        </w:rPr>
        <w:t xml:space="preserve">Подготовка к проведению </w:t>
      </w:r>
      <w:bookmarkEnd w:id="42"/>
      <w:r w:rsidR="006369FC" w:rsidRPr="002B1CF5">
        <w:rPr>
          <w:rFonts w:ascii="PT Astra Serif" w:hAnsi="PT Astra Serif"/>
        </w:rPr>
        <w:t>тренировочных мероприятий</w:t>
      </w:r>
      <w:bookmarkEnd w:id="43"/>
    </w:p>
    <w:p w14:paraId="06B5D53E" w14:textId="7888F6C5" w:rsidR="00580212" w:rsidRPr="002B1CF5" w:rsidRDefault="00580212" w:rsidP="00467AB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Организатору необходимо помнить, что </w:t>
      </w:r>
      <w:r w:rsidR="006369FC" w:rsidRPr="002B1CF5">
        <w:rPr>
          <w:rFonts w:ascii="PT Astra Serif" w:hAnsi="PT Astra Serif"/>
        </w:rPr>
        <w:t>ТМ</w:t>
      </w:r>
      <w:r w:rsidR="00917FD1" w:rsidRPr="002B1CF5">
        <w:rPr>
          <w:rFonts w:ascii="PT Astra Serif" w:hAnsi="PT Astra Serif"/>
        </w:rPr>
        <w:t xml:space="preserve"> проводится в спокойной и </w:t>
      </w:r>
      <w:r w:rsidRPr="002B1CF5">
        <w:rPr>
          <w:rFonts w:ascii="PT Astra Serif" w:hAnsi="PT Astra Serif"/>
        </w:rPr>
        <w:t>доброжелательной обстановке.</w:t>
      </w:r>
    </w:p>
    <w:p w14:paraId="08C26812" w14:textId="3D14447F" w:rsidR="00580212" w:rsidRPr="002B1CF5" w:rsidRDefault="00580212" w:rsidP="00467ABA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</w:rPr>
        <w:t xml:space="preserve">В день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(в период с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момента входа в</w:t>
      </w:r>
      <w:r w:rsidR="00917FD1" w:rsidRPr="002B1CF5">
        <w:rPr>
          <w:rFonts w:ascii="PT Astra Serif" w:hAnsi="PT Astra Serif"/>
        </w:rPr>
        <w:t xml:space="preserve"> </w:t>
      </w:r>
      <w:r w:rsidR="00467ABA" w:rsidRPr="002B1CF5">
        <w:rPr>
          <w:rFonts w:ascii="PT Astra Serif" w:hAnsi="PT Astra Serif"/>
        </w:rPr>
        <w:t>ОО</w:t>
      </w:r>
      <w:r w:rsidR="00917FD1" w:rsidRPr="002B1CF5">
        <w:rPr>
          <w:rFonts w:ascii="PT Astra Serif" w:hAnsi="PT Astra Serif"/>
        </w:rPr>
        <w:t xml:space="preserve"> и </w:t>
      </w:r>
      <w:r w:rsidRPr="002B1CF5">
        <w:rPr>
          <w:rFonts w:ascii="PT Astra Serif" w:hAnsi="PT Astra Serif"/>
        </w:rPr>
        <w:t xml:space="preserve">до окончания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) организатору в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 xml:space="preserve">аудитории </w:t>
      </w:r>
      <w:r w:rsidRPr="002B1CF5">
        <w:rPr>
          <w:rFonts w:ascii="PT Astra Serif" w:hAnsi="PT Astra Serif"/>
          <w:b/>
        </w:rPr>
        <w:t>запрещается:</w:t>
      </w:r>
    </w:p>
    <w:p w14:paraId="251F2506" w14:textId="57DC64CF" w:rsidR="00580212" w:rsidRPr="002B1CF5" w:rsidRDefault="00580212" w:rsidP="00467AB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а) иметь при себе средства связи, электронно-вычислительную технику, </w:t>
      </w:r>
      <w:r w:rsidR="006369FC" w:rsidRPr="002B1CF5">
        <w:rPr>
          <w:rFonts w:ascii="PT Astra Serif" w:hAnsi="PT Astra Serif"/>
        </w:rPr>
        <w:br/>
      </w:r>
      <w:r w:rsidR="00917FD1" w:rsidRPr="002B1CF5">
        <w:rPr>
          <w:rFonts w:ascii="PT Astra Serif" w:hAnsi="PT Astra Serif"/>
        </w:rPr>
        <w:t xml:space="preserve">фото-, аудио- и </w:t>
      </w:r>
      <w:r w:rsidRPr="002B1CF5">
        <w:rPr>
          <w:rFonts w:ascii="PT Astra Serif" w:hAnsi="PT Astra Serif"/>
        </w:rPr>
        <w:t>видеоаппаратуру, справочные материалы, письменные заметки и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иные средства хранения и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передачи информации, художественную литературу и</w:t>
      </w:r>
      <w:r w:rsidR="00917FD1" w:rsidRPr="002B1CF5">
        <w:rPr>
          <w:rFonts w:ascii="PT Astra Serif" w:hAnsi="PT Astra Serif"/>
        </w:rPr>
        <w:t xml:space="preserve"> т.д.;</w:t>
      </w:r>
    </w:p>
    <w:p w14:paraId="36DC30A5" w14:textId="5EEDCB2A" w:rsidR="00580212" w:rsidRPr="002B1CF5" w:rsidRDefault="00580212" w:rsidP="00467AB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б) оказывать содействие участникам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, в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том числе передавать им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средства связи, электронно-вычислительную технику, фото-, аудио- и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видеоаппаратуру, справочные материалы, письменные заметки и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иные средства хранения и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передачи информации;</w:t>
      </w:r>
    </w:p>
    <w:p w14:paraId="7D218411" w14:textId="6BC22929" w:rsidR="00580212" w:rsidRPr="002B1CF5" w:rsidRDefault="00580212" w:rsidP="00467AB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в) выносить из</w:t>
      </w:r>
      <w:r w:rsidR="00917FD1" w:rsidRPr="002B1CF5">
        <w:rPr>
          <w:rFonts w:ascii="PT Astra Serif" w:hAnsi="PT Astra Serif"/>
        </w:rPr>
        <w:t xml:space="preserve"> </w:t>
      </w:r>
      <w:r w:rsidR="00206121" w:rsidRPr="002B1CF5">
        <w:rPr>
          <w:rFonts w:ascii="PT Astra Serif" w:hAnsi="PT Astra Serif"/>
        </w:rPr>
        <w:t xml:space="preserve">аудиторий и </w:t>
      </w:r>
      <w:r w:rsidR="00467ABA" w:rsidRPr="002B1CF5">
        <w:rPr>
          <w:rFonts w:ascii="PT Astra Serif" w:hAnsi="PT Astra Serif"/>
        </w:rPr>
        <w:t>ОО</w:t>
      </w:r>
      <w:r w:rsidRPr="002B1CF5">
        <w:rPr>
          <w:rFonts w:ascii="PT Astra Serif" w:hAnsi="PT Astra Serif"/>
        </w:rPr>
        <w:t xml:space="preserve"> ЭМ на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бумажном или электронном носителях, фотографировать ЭМ.</w:t>
      </w:r>
    </w:p>
    <w:p w14:paraId="54952AFA" w14:textId="7AA4F8AC" w:rsidR="00601F82" w:rsidRPr="002B1CF5" w:rsidRDefault="00601F82" w:rsidP="00A41E78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день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организатор в аудитории </w:t>
      </w:r>
      <w:r w:rsidR="003D32D7" w:rsidRPr="002B1CF5">
        <w:rPr>
          <w:rFonts w:ascii="PT Astra Serif" w:hAnsi="PT Astra Serif"/>
        </w:rPr>
        <w:t>ОО</w:t>
      </w:r>
      <w:r w:rsidRPr="002B1CF5">
        <w:rPr>
          <w:rFonts w:ascii="PT Astra Serif" w:hAnsi="PT Astra Serif"/>
        </w:rPr>
        <w:t xml:space="preserve"> должен:</w:t>
      </w:r>
    </w:p>
    <w:p w14:paraId="799E950E" w14:textId="2831FA0A" w:rsidR="00601F82" w:rsidRPr="002B1CF5" w:rsidRDefault="00601F82" w:rsidP="005B14F7">
      <w:pPr>
        <w:pStyle w:val="a"/>
        <w:numPr>
          <w:ilvl w:val="0"/>
          <w:numId w:val="18"/>
        </w:num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явиться в </w:t>
      </w:r>
      <w:r w:rsidR="00467ABA" w:rsidRPr="002B1CF5">
        <w:rPr>
          <w:rFonts w:ascii="PT Astra Serif" w:hAnsi="PT Astra Serif"/>
        </w:rPr>
        <w:t>ОО</w:t>
      </w:r>
      <w:r w:rsidR="006369FC" w:rsidRPr="002B1CF5">
        <w:rPr>
          <w:rFonts w:ascii="PT Astra Serif" w:hAnsi="PT Astra Serif"/>
        </w:rPr>
        <w:t xml:space="preserve"> не позднее, чем в 8:</w:t>
      </w:r>
      <w:r w:rsidRPr="002B1CF5">
        <w:rPr>
          <w:rFonts w:ascii="PT Astra Serif" w:hAnsi="PT Astra Serif"/>
        </w:rPr>
        <w:t>15;</w:t>
      </w:r>
    </w:p>
    <w:p w14:paraId="155B1B7B" w14:textId="2402E84F" w:rsidR="00580212" w:rsidRPr="002B1CF5" w:rsidRDefault="00580212" w:rsidP="005B14F7">
      <w:pPr>
        <w:pStyle w:val="a"/>
        <w:numPr>
          <w:ilvl w:val="0"/>
          <w:numId w:val="18"/>
        </w:num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оставить личные вещи в месте хран</w:t>
      </w:r>
      <w:r w:rsidR="00467ABA" w:rsidRPr="002B1CF5">
        <w:rPr>
          <w:rFonts w:ascii="PT Astra Serif" w:hAnsi="PT Astra Serif"/>
        </w:rPr>
        <w:t>ения личных вещей организаторов</w:t>
      </w:r>
      <w:r w:rsidRPr="002B1CF5">
        <w:rPr>
          <w:rFonts w:ascii="PT Astra Serif" w:hAnsi="PT Astra Serif"/>
        </w:rPr>
        <w:t>;</w:t>
      </w:r>
    </w:p>
    <w:p w14:paraId="6780B537" w14:textId="6948F950" w:rsidR="00601F82" w:rsidRPr="002B1CF5" w:rsidRDefault="00580212" w:rsidP="005B14F7">
      <w:pPr>
        <w:pStyle w:val="a"/>
        <w:numPr>
          <w:ilvl w:val="0"/>
          <w:numId w:val="18"/>
        </w:num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получить у руководителя </w:t>
      </w:r>
      <w:r w:rsidR="00467ABA" w:rsidRPr="002B1CF5">
        <w:rPr>
          <w:rFonts w:ascii="PT Astra Serif" w:hAnsi="PT Astra Serif"/>
        </w:rPr>
        <w:t>ОО</w:t>
      </w:r>
      <w:r w:rsidRPr="002B1CF5">
        <w:rPr>
          <w:rFonts w:ascii="PT Astra Serif" w:hAnsi="PT Astra Serif"/>
        </w:rPr>
        <w:t xml:space="preserve"> информацию распределении по аудиториям </w:t>
      </w:r>
      <w:r w:rsidR="00467ABA" w:rsidRPr="002B1CF5">
        <w:rPr>
          <w:rFonts w:ascii="PT Astra Serif" w:hAnsi="PT Astra Serif"/>
        </w:rPr>
        <w:t>ОО</w:t>
      </w:r>
      <w:r w:rsidR="00601F82" w:rsidRPr="002B1CF5">
        <w:rPr>
          <w:rFonts w:ascii="PT Astra Serif" w:hAnsi="PT Astra Serif"/>
        </w:rPr>
        <w:t>.</w:t>
      </w:r>
    </w:p>
    <w:p w14:paraId="4FB4E721" w14:textId="1974E107" w:rsidR="00601F82" w:rsidRPr="002B1CF5" w:rsidRDefault="00601F82" w:rsidP="00A41E78">
      <w:pPr>
        <w:spacing w:line="240" w:lineRule="auto"/>
        <w:rPr>
          <w:rFonts w:ascii="PT Astra Serif" w:hAnsi="PT Astra Serif"/>
          <w:color w:val="000000"/>
        </w:rPr>
      </w:pPr>
      <w:r w:rsidRPr="002B1CF5">
        <w:rPr>
          <w:rFonts w:ascii="PT Astra Serif" w:hAnsi="PT Astra Serif"/>
        </w:rPr>
        <w:t xml:space="preserve">Не позднее, чем за 45 минут до начала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организатор в аудитории должен </w:t>
      </w:r>
      <w:r w:rsidRPr="002B1CF5">
        <w:rPr>
          <w:rFonts w:ascii="PT Astra Serif" w:hAnsi="PT Astra Serif"/>
          <w:color w:val="000000"/>
        </w:rPr>
        <w:t xml:space="preserve">получить у руководителя </w:t>
      </w:r>
      <w:r w:rsidR="00A41E78" w:rsidRPr="002B1CF5">
        <w:rPr>
          <w:rFonts w:ascii="PT Astra Serif" w:hAnsi="PT Astra Serif"/>
          <w:color w:val="000000"/>
        </w:rPr>
        <w:t>ОО</w:t>
      </w:r>
      <w:r w:rsidRPr="002B1CF5">
        <w:rPr>
          <w:rFonts w:ascii="PT Astra Serif" w:hAnsi="PT Astra Serif"/>
          <w:color w:val="000000"/>
        </w:rPr>
        <w:t>:</w:t>
      </w:r>
    </w:p>
    <w:p w14:paraId="141CD4E0" w14:textId="52B03909" w:rsidR="00601F82" w:rsidRPr="002B1CF5" w:rsidRDefault="00601F82" w:rsidP="00A41E7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форму ППЭ-12-03 «Ведомость использования д</w:t>
      </w:r>
      <w:r w:rsidR="00206121" w:rsidRPr="002B1CF5">
        <w:rPr>
          <w:rFonts w:ascii="PT Astra Serif" w:hAnsi="PT Astra Serif"/>
        </w:rPr>
        <w:t>ополнительных бланков ответов №</w:t>
      </w:r>
      <w:r w:rsidRPr="002B1CF5">
        <w:rPr>
          <w:rFonts w:ascii="PT Astra Serif" w:hAnsi="PT Astra Serif"/>
        </w:rPr>
        <w:t>2»;</w:t>
      </w:r>
    </w:p>
    <w:p w14:paraId="23834B01" w14:textId="77777777" w:rsidR="009D09C6" w:rsidRPr="002B1CF5" w:rsidRDefault="009D09C6" w:rsidP="00A41E7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дополнительные бланки ответов №2;</w:t>
      </w:r>
    </w:p>
    <w:p w14:paraId="7EE12AE5" w14:textId="2205FC9E" w:rsidR="009D09C6" w:rsidRPr="002B1CF5" w:rsidRDefault="009D09C6" w:rsidP="00A41E7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краткую инструкцию для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;</w:t>
      </w:r>
    </w:p>
    <w:p w14:paraId="311F5E6E" w14:textId="6F0EA434" w:rsidR="00601F82" w:rsidRPr="002B1CF5" w:rsidRDefault="00601F82" w:rsidP="00A41E7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КИМ</w:t>
      </w:r>
      <w:r w:rsidR="00BC0C19">
        <w:rPr>
          <w:rFonts w:ascii="PT Astra Serif" w:hAnsi="PT Astra Serif"/>
        </w:rPr>
        <w:t xml:space="preserve"> (если КИМ уже распечатаны для всех аудиторий)</w:t>
      </w:r>
      <w:r w:rsidRPr="002B1CF5">
        <w:rPr>
          <w:rFonts w:ascii="PT Astra Serif" w:hAnsi="PT Astra Serif"/>
        </w:rPr>
        <w:t>;</w:t>
      </w:r>
    </w:p>
    <w:p w14:paraId="363C3241" w14:textId="4EDC6DD3" w:rsidR="00601F82" w:rsidRPr="002B1CF5" w:rsidRDefault="00601F82" w:rsidP="00A41E7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форму ППЭ-05-02 «Ведомость учета участников ГИА и экзаменационных материалов в аудитории»;</w:t>
      </w:r>
    </w:p>
    <w:p w14:paraId="6A6B20D1" w14:textId="2AD6D8CE" w:rsidR="00E9514F" w:rsidRPr="002B1CF5" w:rsidRDefault="00E9514F" w:rsidP="00A41E7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ведомость коррекции персональных данных (форма ППЭ-12-02)</w:t>
      </w:r>
    </w:p>
    <w:p w14:paraId="3E60C8F2" w14:textId="77777777" w:rsidR="00601F82" w:rsidRPr="002B1CF5" w:rsidRDefault="00601F82" w:rsidP="00A41E7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именные бланки ответов;</w:t>
      </w:r>
    </w:p>
    <w:p w14:paraId="2209C3E2" w14:textId="754EB279" w:rsidR="00601F82" w:rsidRPr="002B1CF5" w:rsidRDefault="00A41E78" w:rsidP="00A41E7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черновики</w:t>
      </w:r>
      <w:r w:rsidR="00601F82" w:rsidRPr="002B1CF5">
        <w:rPr>
          <w:rFonts w:ascii="PT Astra Serif" w:hAnsi="PT Astra Serif"/>
        </w:rPr>
        <w:t>.</w:t>
      </w:r>
    </w:p>
    <w:p w14:paraId="63CA600A" w14:textId="0E59084A" w:rsidR="00601F82" w:rsidRPr="002B1CF5" w:rsidRDefault="00601F82" w:rsidP="00A41E78">
      <w:pPr>
        <w:spacing w:line="240" w:lineRule="auto"/>
        <w:rPr>
          <w:rFonts w:ascii="PT Astra Serif" w:hAnsi="PT Astra Serif"/>
          <w:color w:val="000000"/>
        </w:rPr>
      </w:pPr>
      <w:r w:rsidRPr="002B1CF5">
        <w:rPr>
          <w:rFonts w:ascii="PT Astra Serif" w:hAnsi="PT Astra Serif"/>
          <w:color w:val="000000"/>
        </w:rPr>
        <w:t xml:space="preserve">Не позднее, чем за 45 минут до начала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  <w:color w:val="000000"/>
        </w:rPr>
        <w:t xml:space="preserve"> организаторы должны пройти в</w:t>
      </w:r>
      <w:r w:rsidR="00917FD1" w:rsidRPr="002B1CF5">
        <w:rPr>
          <w:rFonts w:ascii="PT Astra Serif" w:hAnsi="PT Astra Serif"/>
          <w:color w:val="000000"/>
        </w:rPr>
        <w:t xml:space="preserve"> </w:t>
      </w:r>
      <w:r w:rsidRPr="002B1CF5">
        <w:rPr>
          <w:rFonts w:ascii="PT Astra Serif" w:hAnsi="PT Astra Serif"/>
          <w:color w:val="000000"/>
        </w:rPr>
        <w:t>свою аудиторию, проверить ее готовность и приступить к выполнению своих обязанностей:</w:t>
      </w:r>
    </w:p>
    <w:p w14:paraId="1DBC122A" w14:textId="0C71CEB6" w:rsidR="00601F82" w:rsidRPr="002B1CF5" w:rsidRDefault="00601F82" w:rsidP="00A41E7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раздать на рабочие места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черновики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(минимальное количество – два листа) на каждого участника </w:t>
      </w:r>
      <w:r w:rsidR="006369FC" w:rsidRPr="002B1CF5">
        <w:rPr>
          <w:rFonts w:ascii="PT Astra Serif" w:hAnsi="PT Astra Serif"/>
        </w:rPr>
        <w:t>ТМ.</w:t>
      </w:r>
    </w:p>
    <w:p w14:paraId="60BD3554" w14:textId="77777777" w:rsidR="00BC0C19" w:rsidRDefault="00BC0C19" w:rsidP="00BC0C19">
      <w:pPr>
        <w:spacing w:line="240" w:lineRule="auto"/>
        <w:rPr>
          <w:rFonts w:ascii="PT Astra Serif" w:hAnsi="PT Astra Serif"/>
        </w:rPr>
      </w:pPr>
    </w:p>
    <w:p w14:paraId="78224B09" w14:textId="6D9014B9" w:rsidR="00BC0C19" w:rsidRPr="002B1CF5" w:rsidRDefault="00BC0C19" w:rsidP="00BC0C19">
      <w:pPr>
        <w:spacing w:line="240" w:lineRule="auto"/>
        <w:rPr>
          <w:rFonts w:ascii="PT Astra Serif" w:hAnsi="PT Astra Serif"/>
        </w:rPr>
      </w:pPr>
      <w:r>
        <w:rPr>
          <w:rFonts w:ascii="PT Astra Serif" w:hAnsi="PT Astra Serif"/>
        </w:rPr>
        <w:t xml:space="preserve">Если КИМ не были выданы вместе с бланками, </w:t>
      </w:r>
      <w:r w:rsidRPr="00BC0C19">
        <w:rPr>
          <w:rFonts w:ascii="PT Astra Serif" w:hAnsi="PT Astra Serif"/>
        </w:rPr>
        <w:t>не позднее 9:50</w:t>
      </w:r>
      <w:r>
        <w:rPr>
          <w:rFonts w:ascii="PT Astra Serif" w:hAnsi="PT Astra Serif"/>
        </w:rPr>
        <w:t xml:space="preserve"> ответственный от ОО должен доставить комплекты КИМ в аудиторию проведения.</w:t>
      </w:r>
    </w:p>
    <w:p w14:paraId="62E563E6" w14:textId="291A7C61" w:rsidR="00601F82" w:rsidRPr="002B1CF5" w:rsidRDefault="00601F82" w:rsidP="00A41E78">
      <w:pPr>
        <w:pStyle w:val="a"/>
        <w:numPr>
          <w:ilvl w:val="0"/>
          <w:numId w:val="0"/>
        </w:numPr>
        <w:tabs>
          <w:tab w:val="clear" w:pos="1134"/>
        </w:tabs>
        <w:spacing w:line="240" w:lineRule="auto"/>
        <w:ind w:firstLine="709"/>
        <w:rPr>
          <w:rFonts w:ascii="PT Astra Serif" w:hAnsi="PT Astra Serif"/>
        </w:rPr>
      </w:pPr>
    </w:p>
    <w:p w14:paraId="6010CA84" w14:textId="2D20899C" w:rsidR="00601F82" w:rsidRPr="002B1CF5" w:rsidRDefault="00601F82" w:rsidP="00601F82">
      <w:pPr>
        <w:pStyle w:val="30"/>
        <w:rPr>
          <w:rFonts w:ascii="PT Astra Serif" w:hAnsi="PT Astra Serif"/>
        </w:rPr>
      </w:pPr>
      <w:bookmarkStart w:id="44" w:name="_Toc448310480"/>
      <w:bookmarkStart w:id="45" w:name="_Toc188870950"/>
      <w:r w:rsidRPr="002B1CF5">
        <w:rPr>
          <w:rFonts w:ascii="PT Astra Serif" w:hAnsi="PT Astra Serif"/>
        </w:rPr>
        <w:t xml:space="preserve">Проведение </w:t>
      </w:r>
      <w:r w:rsidR="006369FC" w:rsidRPr="002B1CF5">
        <w:rPr>
          <w:rFonts w:ascii="PT Astra Serif" w:hAnsi="PT Astra Serif"/>
        </w:rPr>
        <w:t>тренировочных мероприятий</w:t>
      </w:r>
      <w:r w:rsidRPr="002B1CF5">
        <w:rPr>
          <w:rFonts w:ascii="PT Astra Serif" w:hAnsi="PT Astra Serif"/>
        </w:rPr>
        <w:t xml:space="preserve"> в аудитории</w:t>
      </w:r>
      <w:bookmarkEnd w:id="44"/>
      <w:bookmarkEnd w:id="45"/>
    </w:p>
    <w:p w14:paraId="27B612C9" w14:textId="7D940FF0" w:rsidR="00601F82" w:rsidRPr="002B1CF5" w:rsidRDefault="00601F82" w:rsidP="005B14F7">
      <w:pPr>
        <w:pStyle w:val="4"/>
        <w:numPr>
          <w:ilvl w:val="3"/>
          <w:numId w:val="12"/>
        </w:numPr>
        <w:ind w:left="709" w:firstLine="0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Вход участников в аудиторию </w:t>
      </w:r>
      <w:r w:rsidR="003D32D7" w:rsidRPr="002B1CF5">
        <w:rPr>
          <w:rFonts w:ascii="PT Astra Serif" w:hAnsi="PT Astra Serif"/>
        </w:rPr>
        <w:t xml:space="preserve">проведения </w:t>
      </w:r>
      <w:r w:rsidR="006369FC" w:rsidRPr="002B1CF5">
        <w:rPr>
          <w:rFonts w:ascii="PT Astra Serif" w:hAnsi="PT Astra Serif"/>
        </w:rPr>
        <w:t>тренировочного мероприятия</w:t>
      </w:r>
    </w:p>
    <w:p w14:paraId="0EFB656A" w14:textId="5C0236BD" w:rsidR="00601F82" w:rsidRPr="002B1CF5" w:rsidRDefault="00601F82" w:rsidP="00615386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Ответственный организатор при входе участников </w:t>
      </w:r>
      <w:r w:rsidR="00E9514F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в аудиторию должен:</w:t>
      </w:r>
    </w:p>
    <w:p w14:paraId="5D6E566B" w14:textId="58909B88" w:rsidR="00601F82" w:rsidRPr="002B1CF5" w:rsidRDefault="00601F82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сверить данные документа, удостоверяющего личность участника, с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 xml:space="preserve">данными в форме ППЭ-05-02 «Ведомость учета участников ГИА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и экзаменационных материалов в аудитории ППЭ»;</w:t>
      </w:r>
    </w:p>
    <w:p w14:paraId="6CF62893" w14:textId="77777777" w:rsidR="00601F82" w:rsidRPr="002B1CF5" w:rsidRDefault="00601F82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поставить отметку «</w:t>
      </w:r>
      <w:r w:rsidRPr="002B1CF5">
        <w:rPr>
          <w:rFonts w:ascii="PT Astra Serif" w:hAnsi="PT Astra Serif"/>
          <w:lang w:val="en-US"/>
        </w:rPr>
        <w:t>V</w:t>
      </w:r>
      <w:r w:rsidRPr="002B1CF5">
        <w:rPr>
          <w:rFonts w:ascii="PT Astra Serif" w:hAnsi="PT Astra Serif"/>
        </w:rPr>
        <w:t>» в форме ППЭ-05-02 в графе 6 «Явился».</w:t>
      </w:r>
    </w:p>
    <w:p w14:paraId="3A7F8A36" w14:textId="09FCE220" w:rsidR="00601F82" w:rsidRPr="002B1CF5" w:rsidRDefault="00601F82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случае расхождения персональных данных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в документе, удостоверяющем личность, с данными в форме ППЭ-05-02 «Ведомость учета участников ГИА и ЭМ в аудитории ППЭ» </w:t>
      </w:r>
      <w:r w:rsidR="00615386" w:rsidRPr="002B1CF5">
        <w:rPr>
          <w:rFonts w:ascii="PT Astra Serif" w:hAnsi="PT Astra Serif"/>
        </w:rPr>
        <w:t xml:space="preserve">зафиксировать этот факт </w:t>
      </w:r>
      <w:r w:rsidR="006369FC" w:rsidRPr="002B1CF5">
        <w:rPr>
          <w:rFonts w:ascii="PT Astra Serif" w:hAnsi="PT Astra Serif"/>
        </w:rPr>
        <w:br/>
      </w:r>
      <w:r w:rsidR="00616648" w:rsidRPr="002B1CF5">
        <w:rPr>
          <w:rFonts w:ascii="PT Astra Serif" w:hAnsi="PT Astra Serif"/>
        </w:rPr>
        <w:t xml:space="preserve">заполнив </w:t>
      </w:r>
      <w:r w:rsidR="00616648" w:rsidRPr="002B1CF5">
        <w:rPr>
          <w:rFonts w:ascii="PT Astra Serif" w:hAnsi="PT Astra Serif"/>
          <w:color w:val="000000"/>
        </w:rPr>
        <w:t>форму ППЭ-12-02 «Ведомость коррекции персональных данных участников ГИА в аудитории»</w:t>
      </w:r>
      <w:r w:rsidRPr="002B1CF5">
        <w:rPr>
          <w:rFonts w:ascii="PT Astra Serif" w:hAnsi="PT Astra Serif"/>
        </w:rPr>
        <w:t>;</w:t>
      </w:r>
    </w:p>
    <w:p w14:paraId="49E6085E" w14:textId="2318D44A" w:rsidR="00601F82" w:rsidRPr="002B1CF5" w:rsidRDefault="00616648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направить </w:t>
      </w:r>
      <w:r w:rsidR="00601F82" w:rsidRPr="002B1CF5">
        <w:rPr>
          <w:rFonts w:ascii="PT Astra Serif" w:hAnsi="PT Astra Serif"/>
        </w:rPr>
        <w:t>участник</w:t>
      </w:r>
      <w:r w:rsidRPr="002B1CF5">
        <w:rPr>
          <w:rFonts w:ascii="PT Astra Serif" w:hAnsi="PT Astra Serif"/>
        </w:rPr>
        <w:t xml:space="preserve">а на свободное </w:t>
      </w:r>
      <w:r w:rsidR="006817D1" w:rsidRPr="002B1CF5">
        <w:rPr>
          <w:rFonts w:ascii="PT Astra Serif" w:hAnsi="PT Astra Serif"/>
        </w:rPr>
        <w:t>или назначенное (по усмотрению руководителя ОО)</w:t>
      </w:r>
      <w:r w:rsidRPr="002B1CF5">
        <w:rPr>
          <w:rFonts w:ascii="PT Astra Serif" w:hAnsi="PT Astra Serif"/>
        </w:rPr>
        <w:t xml:space="preserve"> </w:t>
      </w:r>
      <w:r w:rsidR="006817D1" w:rsidRPr="002B1CF5">
        <w:rPr>
          <w:rFonts w:ascii="PT Astra Serif" w:hAnsi="PT Astra Serif"/>
        </w:rPr>
        <w:t xml:space="preserve">место </w:t>
      </w:r>
      <w:r w:rsidR="00601F82" w:rsidRPr="002B1CF5">
        <w:rPr>
          <w:rFonts w:ascii="PT Astra Serif" w:hAnsi="PT Astra Serif"/>
        </w:rPr>
        <w:t>в аудитории.</w:t>
      </w:r>
      <w:r w:rsidR="006817D1" w:rsidRPr="002B1CF5">
        <w:rPr>
          <w:rFonts w:ascii="PT Astra Serif" w:hAnsi="PT Astra Serif"/>
        </w:rPr>
        <w:t xml:space="preserve"> Участники должны размещаться по одному человеку за рабочим столом.</w:t>
      </w:r>
    </w:p>
    <w:p w14:paraId="18DBD452" w14:textId="77777777" w:rsidR="00601F82" w:rsidRPr="002B1CF5" w:rsidRDefault="00601F82" w:rsidP="00601F82">
      <w:pPr>
        <w:rPr>
          <w:rFonts w:ascii="PT Astra Serif" w:hAnsi="PT Astra Serif"/>
          <w:i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7"/>
      </w:tblGrid>
      <w:tr w:rsidR="00601F82" w:rsidRPr="002B1CF5" w14:paraId="510D362B" w14:textId="77777777" w:rsidTr="00615386">
        <w:tc>
          <w:tcPr>
            <w:tcW w:w="782" w:type="dxa"/>
          </w:tcPr>
          <w:p w14:paraId="242FA6E1" w14:textId="77777777" w:rsidR="00601F82" w:rsidRPr="002B1CF5" w:rsidRDefault="00601F82" w:rsidP="00601F82">
            <w:pPr>
              <w:ind w:firstLine="0"/>
              <w:jc w:val="center"/>
              <w:rPr>
                <w:rFonts w:ascii="PT Astra Serif" w:hAnsi="PT Astra Serif"/>
                <w:i/>
                <w:lang w:val="en-US"/>
              </w:rPr>
            </w:pPr>
            <w:r w:rsidRPr="002B1CF5">
              <w:rPr>
                <w:rFonts w:ascii="PT Astra Serif" w:hAnsi="PT Astra Serif"/>
                <w:i/>
                <w:noProof/>
              </w:rPr>
              <w:drawing>
                <wp:inline distT="0" distB="0" distL="0" distR="0" wp14:anchorId="7F2A0DB0" wp14:editId="0B5C0849">
                  <wp:extent cx="360000" cy="360000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4" w:type="dxa"/>
          </w:tcPr>
          <w:p w14:paraId="5321C19B" w14:textId="73EC8963" w:rsidR="00601F82" w:rsidRPr="002B1CF5" w:rsidRDefault="00601F82" w:rsidP="006817D1">
            <w:pPr>
              <w:spacing w:line="240" w:lineRule="auto"/>
              <w:ind w:firstLine="0"/>
              <w:rPr>
                <w:rFonts w:ascii="PT Astra Serif" w:hAnsi="PT Astra Serif"/>
                <w:i/>
              </w:rPr>
            </w:pPr>
            <w:r w:rsidRPr="002B1CF5">
              <w:rPr>
                <w:rFonts w:ascii="PT Astra Serif" w:hAnsi="PT Astra Serif"/>
                <w:i/>
              </w:rPr>
              <w:t xml:space="preserve">Участники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Pr="002B1CF5">
              <w:rPr>
                <w:rFonts w:ascii="PT Astra Serif" w:hAnsi="PT Astra Serif"/>
                <w:i/>
              </w:rPr>
              <w:t xml:space="preserve"> могут взять с собой в аудиторию только документ, удостоверяющий личность, черную </w:t>
            </w:r>
            <w:proofErr w:type="spellStart"/>
            <w:r w:rsidRPr="002B1CF5">
              <w:rPr>
                <w:rFonts w:ascii="PT Astra Serif" w:hAnsi="PT Astra Serif"/>
                <w:i/>
              </w:rPr>
              <w:t>гелевую</w:t>
            </w:r>
            <w:proofErr w:type="spellEnd"/>
            <w:r w:rsidRPr="002B1CF5">
              <w:rPr>
                <w:rFonts w:ascii="PT Astra Serif" w:hAnsi="PT Astra Serif"/>
                <w:i/>
              </w:rPr>
              <w:t xml:space="preserve"> или капиллярную ручку, при необходимости лекарства и питание, а также </w:t>
            </w:r>
            <w:r w:rsidR="006817D1" w:rsidRPr="002B1CF5">
              <w:rPr>
                <w:rFonts w:ascii="PT Astra Serif" w:hAnsi="PT Astra Serif"/>
                <w:i/>
              </w:rPr>
              <w:t>линейку</w:t>
            </w:r>
            <w:r w:rsidRPr="002B1CF5">
              <w:rPr>
                <w:rFonts w:ascii="PT Astra Serif" w:hAnsi="PT Astra Serif"/>
                <w:i/>
              </w:rPr>
              <w:t>.</w:t>
            </w:r>
          </w:p>
        </w:tc>
      </w:tr>
    </w:tbl>
    <w:p w14:paraId="02E3E7D1" w14:textId="77777777" w:rsidR="00601F82" w:rsidRPr="002B1CF5" w:rsidRDefault="00601F82" w:rsidP="00601F82">
      <w:pPr>
        <w:rPr>
          <w:rFonts w:ascii="PT Astra Serif" w:hAnsi="PT Astra Serif"/>
        </w:rPr>
      </w:pPr>
    </w:p>
    <w:p w14:paraId="7C40E861" w14:textId="77777777" w:rsidR="00601F82" w:rsidRPr="002B1CF5" w:rsidRDefault="00601F82" w:rsidP="00601F82">
      <w:pPr>
        <w:rPr>
          <w:rFonts w:ascii="PT Astra Serif" w:hAnsi="PT Astra Serif"/>
        </w:rPr>
      </w:pPr>
      <w:r w:rsidRPr="002B1CF5">
        <w:rPr>
          <w:rFonts w:ascii="PT Astra Serif" w:hAnsi="PT Astra Serif"/>
        </w:rPr>
        <w:t>Организатор должен:</w:t>
      </w:r>
    </w:p>
    <w:p w14:paraId="4715EEA7" w14:textId="0A2E8144" w:rsidR="00615386" w:rsidRPr="002B1CF5" w:rsidRDefault="00615386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помочь участнику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занять отведенное ему место, при этом следить, чтобы участники не менялись местами;</w:t>
      </w:r>
    </w:p>
    <w:p w14:paraId="2F715AC7" w14:textId="1F58DA25" w:rsidR="00615386" w:rsidRPr="002B1CF5" w:rsidRDefault="00615386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напомнить участникам о запрете иметь при себе во время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средства связи, электронно-вычислительную технику, фото-, аудио- и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видеоаппаратуру, справочные материалы, письменные заметки и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иные средства хранения и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передачи информации;</w:t>
      </w:r>
    </w:p>
    <w:p w14:paraId="2AB46387" w14:textId="193E89C2" w:rsidR="00615386" w:rsidRPr="002B1CF5" w:rsidRDefault="00615386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проверить, что черная гелевая или капиллярная ручка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пишет неразрывной черной линией (при необходимости заменить ручку).</w:t>
      </w:r>
    </w:p>
    <w:p w14:paraId="13A8FBBE" w14:textId="5D94201C" w:rsidR="00601F82" w:rsidRPr="002B1CF5" w:rsidRDefault="00601F82" w:rsidP="005B14F7">
      <w:pPr>
        <w:pStyle w:val="4"/>
        <w:numPr>
          <w:ilvl w:val="3"/>
          <w:numId w:val="12"/>
        </w:numPr>
        <w:ind w:left="709" w:firstLine="0"/>
        <w:rPr>
          <w:rFonts w:ascii="PT Astra Serif" w:hAnsi="PT Astra Serif"/>
        </w:rPr>
      </w:pPr>
      <w:r w:rsidRPr="002B1CF5">
        <w:rPr>
          <w:rFonts w:ascii="PT Astra Serif" w:hAnsi="PT Astra Serif"/>
        </w:rPr>
        <w:t>И</w:t>
      </w:r>
      <w:r w:rsidR="00615386" w:rsidRPr="002B1CF5">
        <w:rPr>
          <w:rFonts w:ascii="PT Astra Serif" w:hAnsi="PT Astra Serif"/>
        </w:rPr>
        <w:t>нструктаж участников</w:t>
      </w:r>
    </w:p>
    <w:p w14:paraId="5F554710" w14:textId="1A1D5640" w:rsidR="009B38D7" w:rsidRPr="002B1CF5" w:rsidRDefault="00615386" w:rsidP="00615386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Инструктаж состоит из двух частей. Первая ча</w:t>
      </w:r>
      <w:r w:rsidR="006369FC" w:rsidRPr="002B1CF5">
        <w:rPr>
          <w:rFonts w:ascii="PT Astra Serif" w:hAnsi="PT Astra Serif"/>
        </w:rPr>
        <w:t xml:space="preserve">сть инструктажа проводится </w:t>
      </w:r>
      <w:r w:rsidR="006369FC" w:rsidRPr="002B1CF5">
        <w:rPr>
          <w:rFonts w:ascii="PT Astra Serif" w:hAnsi="PT Astra Serif"/>
        </w:rPr>
        <w:br/>
        <w:t>с 09:</w:t>
      </w:r>
      <w:r w:rsidRPr="002B1CF5">
        <w:rPr>
          <w:rFonts w:ascii="PT Astra Serif" w:hAnsi="PT Astra Serif"/>
        </w:rPr>
        <w:t xml:space="preserve">50 и включает в себя информирование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 порядке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правилах оформления работы, продолжительности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о случаях удаления с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а также о том, что записи на КИМ и листах бумаги для черновиков не</w:t>
      </w:r>
      <w:r w:rsidR="0020612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обрабатываются и не проверяются.</w:t>
      </w:r>
    </w:p>
    <w:p w14:paraId="54CE5F9F" w14:textId="208E5913" w:rsidR="00601F82" w:rsidRPr="002B1CF5" w:rsidRDefault="00601F82" w:rsidP="00601F82">
      <w:pPr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 xml:space="preserve">Выдача </w:t>
      </w:r>
      <w:r w:rsidR="009B38D7" w:rsidRPr="002B1CF5">
        <w:rPr>
          <w:rFonts w:ascii="PT Astra Serif" w:hAnsi="PT Astra Serif"/>
          <w:b/>
        </w:rPr>
        <w:t xml:space="preserve">материалов (бланков и </w:t>
      </w:r>
      <w:r w:rsidRPr="002B1CF5">
        <w:rPr>
          <w:rFonts w:ascii="PT Astra Serif" w:hAnsi="PT Astra Serif"/>
          <w:b/>
        </w:rPr>
        <w:t>КИМ</w:t>
      </w:r>
      <w:r w:rsidR="009B38D7" w:rsidRPr="002B1CF5">
        <w:rPr>
          <w:rFonts w:ascii="PT Astra Serif" w:hAnsi="PT Astra Serif"/>
          <w:b/>
        </w:rPr>
        <w:t>)</w:t>
      </w:r>
      <w:r w:rsidR="006369FC" w:rsidRPr="002B1CF5">
        <w:rPr>
          <w:rFonts w:ascii="PT Astra Serif" w:hAnsi="PT Astra Serif"/>
          <w:b/>
        </w:rPr>
        <w:t xml:space="preserve"> не ранее 10:</w:t>
      </w:r>
      <w:r w:rsidRPr="002B1CF5">
        <w:rPr>
          <w:rFonts w:ascii="PT Astra Serif" w:hAnsi="PT Astra Serif"/>
          <w:b/>
        </w:rPr>
        <w:t>00.</w:t>
      </w:r>
    </w:p>
    <w:p w14:paraId="0C372810" w14:textId="513AE748" w:rsidR="00601F82" w:rsidRPr="002B1CF5" w:rsidRDefault="00601F82" w:rsidP="00615386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Организаторы </w:t>
      </w:r>
      <w:r w:rsidR="009B38D7" w:rsidRPr="002B1CF5">
        <w:rPr>
          <w:rFonts w:ascii="PT Astra Serif" w:hAnsi="PT Astra Serif"/>
        </w:rPr>
        <w:t xml:space="preserve">по ходу инструктажа </w:t>
      </w:r>
      <w:r w:rsidRPr="002B1CF5">
        <w:rPr>
          <w:rFonts w:ascii="PT Astra Serif" w:hAnsi="PT Astra Serif"/>
        </w:rPr>
        <w:t xml:space="preserve">должны раздать участникам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именные бланки ответов.</w:t>
      </w:r>
    </w:p>
    <w:p w14:paraId="215442D3" w14:textId="31DCFE0D" w:rsidR="009B38D7" w:rsidRPr="002B1CF5" w:rsidRDefault="00601F82" w:rsidP="00615386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  <w:b/>
        </w:rPr>
        <w:t>Организаторы</w:t>
      </w:r>
      <w:r w:rsidRPr="002B1CF5">
        <w:rPr>
          <w:rFonts w:ascii="PT Astra Serif" w:hAnsi="PT Astra Serif"/>
        </w:rPr>
        <w:t xml:space="preserve"> должны проконтролировать, чтобы все участники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расписались в бланке ответов №1.</w:t>
      </w:r>
    </w:p>
    <w:p w14:paraId="50557073" w14:textId="3C5C0949" w:rsidR="009B38D7" w:rsidRPr="002B1CF5" w:rsidRDefault="009B38D7" w:rsidP="00615386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</w:rPr>
        <w:t>В случае если участник отказывается ставить личную подпись на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бланке №1</w:t>
      </w:r>
      <w:r w:rsidR="00917FD1" w:rsidRPr="002B1CF5">
        <w:rPr>
          <w:rFonts w:ascii="PT Astra Serif" w:hAnsi="PT Astra Serif"/>
        </w:rPr>
        <w:t xml:space="preserve">, организатор в </w:t>
      </w:r>
      <w:r w:rsidRPr="002B1CF5">
        <w:rPr>
          <w:rFonts w:ascii="PT Astra Serif" w:hAnsi="PT Astra Serif"/>
        </w:rPr>
        <w:t>аудитории ставит в</w:t>
      </w:r>
      <w:r w:rsidR="00F24AC4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бланке №1 свою подпись.</w:t>
      </w:r>
    </w:p>
    <w:p w14:paraId="2ADBB5A6" w14:textId="44F89819" w:rsidR="009B38D7" w:rsidRPr="002B1CF5" w:rsidRDefault="00601F82" w:rsidP="00615386">
      <w:pPr>
        <w:tabs>
          <w:tab w:val="left" w:pos="851"/>
          <w:tab w:val="left" w:pos="1134"/>
        </w:tabs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  <w:b/>
        </w:rPr>
        <w:t xml:space="preserve">Организаторы </w:t>
      </w:r>
      <w:r w:rsidRPr="002B1CF5">
        <w:rPr>
          <w:rFonts w:ascii="PT Astra Serif" w:hAnsi="PT Astra Serif"/>
        </w:rPr>
        <w:t xml:space="preserve">должны раздать участникам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варианты КИМ в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свободном порядке</w:t>
      </w:r>
      <w:r w:rsidR="009B38D7" w:rsidRPr="002B1CF5">
        <w:rPr>
          <w:rFonts w:ascii="PT Astra Serif" w:hAnsi="PT Astra Serif"/>
        </w:rPr>
        <w:t>,</w:t>
      </w:r>
      <w:r w:rsidR="009B38D7" w:rsidRPr="002B1CF5">
        <w:rPr>
          <w:rFonts w:ascii="PT Astra Serif" w:eastAsia="Calibri" w:hAnsi="PT Astra Serif"/>
        </w:rPr>
        <w:t xml:space="preserve"> дать указание участникам </w:t>
      </w:r>
      <w:r w:rsidR="006369FC" w:rsidRPr="002B1CF5">
        <w:rPr>
          <w:rFonts w:ascii="PT Astra Serif" w:hAnsi="PT Astra Serif"/>
        </w:rPr>
        <w:t>ТМ</w:t>
      </w:r>
      <w:r w:rsidR="009B38D7" w:rsidRPr="002B1CF5">
        <w:rPr>
          <w:rFonts w:ascii="PT Astra Serif" w:eastAsia="Calibri" w:hAnsi="PT Astra Serif"/>
        </w:rPr>
        <w:t xml:space="preserve"> проверить качество КИМ;</w:t>
      </w:r>
      <w:r w:rsidR="009B38D7" w:rsidRPr="002B1CF5">
        <w:rPr>
          <w:rFonts w:ascii="PT Astra Serif" w:hAnsi="PT Astra Serif"/>
        </w:rPr>
        <w:t xml:space="preserve"> в случае обнаружения брака или некомплектности КИМ</w:t>
      </w:r>
      <w:r w:rsidR="00917FD1" w:rsidRPr="002B1CF5">
        <w:rPr>
          <w:rFonts w:ascii="PT Astra Serif" w:hAnsi="PT Astra Serif"/>
        </w:rPr>
        <w:t xml:space="preserve"> </w:t>
      </w:r>
      <w:r w:rsidR="009B38D7" w:rsidRPr="002B1CF5">
        <w:rPr>
          <w:rFonts w:ascii="PT Astra Serif" w:hAnsi="PT Astra Serif"/>
        </w:rPr>
        <w:t>организаторы выдают участнику другой экземпляр КИМ.</w:t>
      </w:r>
    </w:p>
    <w:p w14:paraId="7068895D" w14:textId="77777777" w:rsidR="00601F82" w:rsidRPr="002B1CF5" w:rsidRDefault="00601F82" w:rsidP="00601F82">
      <w:pPr>
        <w:rPr>
          <w:rFonts w:ascii="PT Astra Serif" w:hAnsi="PT Astra Serif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7"/>
      </w:tblGrid>
      <w:tr w:rsidR="00601F82" w:rsidRPr="002B1CF5" w14:paraId="772D0B42" w14:textId="77777777" w:rsidTr="00601F82">
        <w:tc>
          <w:tcPr>
            <w:tcW w:w="704" w:type="dxa"/>
          </w:tcPr>
          <w:p w14:paraId="756AB4E9" w14:textId="77777777" w:rsidR="00601F82" w:rsidRPr="002B1CF5" w:rsidRDefault="00601F82" w:rsidP="00601F82">
            <w:pPr>
              <w:ind w:firstLine="0"/>
              <w:jc w:val="center"/>
              <w:rPr>
                <w:rFonts w:ascii="PT Astra Serif" w:hAnsi="PT Astra Serif"/>
                <w:lang w:val="en-US"/>
              </w:rPr>
            </w:pPr>
            <w:r w:rsidRPr="002B1CF5">
              <w:rPr>
                <w:rFonts w:ascii="PT Astra Serif" w:hAnsi="PT Astra Serif"/>
                <w:noProof/>
              </w:rPr>
              <w:drawing>
                <wp:inline distT="0" distB="0" distL="0" distR="0" wp14:anchorId="61C42F76" wp14:editId="3E5DA778">
                  <wp:extent cx="360000" cy="360000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4" w:type="dxa"/>
          </w:tcPr>
          <w:p w14:paraId="19AB3FDD" w14:textId="77777777" w:rsidR="00601F82" w:rsidRPr="002B1CF5" w:rsidRDefault="00601F82" w:rsidP="00601F82">
            <w:pPr>
              <w:ind w:firstLine="0"/>
              <w:rPr>
                <w:rFonts w:ascii="PT Astra Serif" w:hAnsi="PT Astra Serif"/>
                <w:b/>
                <w:sz w:val="40"/>
              </w:rPr>
            </w:pPr>
            <w:r w:rsidRPr="002B1CF5">
              <w:rPr>
                <w:rFonts w:ascii="PT Astra Serif" w:hAnsi="PT Astra Serif"/>
                <w:b/>
                <w:sz w:val="40"/>
              </w:rPr>
              <w:t>ВНИМАНИЕ</w:t>
            </w:r>
          </w:p>
          <w:p w14:paraId="59BDC671" w14:textId="22252E4B" w:rsidR="00601F82" w:rsidRPr="002B1CF5" w:rsidRDefault="00601F82" w:rsidP="00601F82">
            <w:pPr>
              <w:ind w:firstLine="0"/>
              <w:rPr>
                <w:rFonts w:ascii="PT Astra Serif" w:hAnsi="PT Astra Serif"/>
                <w:i/>
              </w:rPr>
            </w:pPr>
            <w:r w:rsidRPr="002B1CF5">
              <w:rPr>
                <w:rFonts w:ascii="PT Astra Serif" w:hAnsi="PT Astra Serif"/>
                <w:i/>
              </w:rPr>
              <w:t xml:space="preserve">В поле «ВАРИАНТ» на всех именных бланках ответов участников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Pr="002B1CF5">
              <w:rPr>
                <w:rFonts w:ascii="PT Astra Serif" w:hAnsi="PT Astra Serif"/>
                <w:i/>
              </w:rPr>
              <w:t xml:space="preserve"> </w:t>
            </w:r>
            <w:r w:rsidRPr="002B1CF5">
              <w:rPr>
                <w:rFonts w:ascii="PT Astra Serif" w:hAnsi="PT Astra Serif"/>
                <w:b/>
                <w:i/>
              </w:rPr>
              <w:t>организатор</w:t>
            </w:r>
            <w:r w:rsidRPr="002B1CF5">
              <w:rPr>
                <w:rFonts w:ascii="PT Astra Serif" w:hAnsi="PT Astra Serif"/>
                <w:i/>
              </w:rPr>
              <w:t xml:space="preserve"> в аудитории должен </w:t>
            </w:r>
            <w:r w:rsidRPr="002B1CF5">
              <w:rPr>
                <w:rFonts w:ascii="PT Astra Serif" w:hAnsi="PT Astra Serif"/>
                <w:b/>
                <w:i/>
              </w:rPr>
              <w:t>вписать номер варианта</w:t>
            </w:r>
            <w:r w:rsidRPr="002B1CF5">
              <w:rPr>
                <w:rFonts w:ascii="PT Astra Serif" w:hAnsi="PT Astra Serif"/>
                <w:i/>
              </w:rPr>
              <w:t xml:space="preserve">, </w:t>
            </w:r>
            <w:r w:rsidRPr="002B1CF5">
              <w:rPr>
                <w:rFonts w:ascii="PT Astra Serif" w:hAnsi="PT Astra Serif"/>
                <w:b/>
                <w:i/>
              </w:rPr>
              <w:t>фактически выданного</w:t>
            </w:r>
            <w:r w:rsidRPr="002B1CF5">
              <w:rPr>
                <w:rFonts w:ascii="PT Astra Serif" w:hAnsi="PT Astra Serif"/>
                <w:i/>
              </w:rPr>
              <w:t xml:space="preserve"> участнику </w:t>
            </w:r>
            <w:r w:rsidR="00387BE1" w:rsidRPr="002B1CF5">
              <w:rPr>
                <w:rFonts w:ascii="PT Astra Serif" w:hAnsi="PT Astra Serif"/>
                <w:i/>
              </w:rPr>
              <w:t>диагностической работы</w:t>
            </w:r>
            <w:r w:rsidRPr="002B1CF5">
              <w:rPr>
                <w:rFonts w:ascii="PT Astra Serif" w:hAnsi="PT Astra Serif"/>
                <w:i/>
              </w:rPr>
              <w:t>.</w:t>
            </w:r>
          </w:p>
          <w:p w14:paraId="6072CFFD" w14:textId="77777777" w:rsidR="00601F82" w:rsidRPr="002B1CF5" w:rsidRDefault="00601F82" w:rsidP="00601F82">
            <w:pPr>
              <w:ind w:firstLine="0"/>
              <w:rPr>
                <w:rFonts w:ascii="PT Astra Serif" w:hAnsi="PT Astra Serif"/>
                <w:i/>
                <w:u w:val="single"/>
              </w:rPr>
            </w:pPr>
          </w:p>
          <w:p w14:paraId="2FA20F2D" w14:textId="4FB5D84C" w:rsidR="00601F82" w:rsidRPr="002B1CF5" w:rsidRDefault="00601F82" w:rsidP="00615386">
            <w:pPr>
              <w:ind w:firstLine="0"/>
              <w:rPr>
                <w:rFonts w:ascii="PT Astra Serif" w:hAnsi="PT Astra Serif"/>
                <w:i/>
              </w:rPr>
            </w:pPr>
            <w:r w:rsidRPr="002B1CF5">
              <w:rPr>
                <w:rFonts w:ascii="PT Astra Serif" w:hAnsi="PT Astra Serif"/>
                <w:b/>
                <w:i/>
              </w:rPr>
              <w:t>Будьте предельно внимательны: если Вы ошибетесь и не впишете номер варианта или впишете не тот вариант, то после компьютерной проверки все ответы участника будут признаны неверными</w:t>
            </w:r>
            <w:r w:rsidRPr="002B1CF5">
              <w:rPr>
                <w:rFonts w:ascii="PT Astra Serif" w:hAnsi="PT Astra Serif"/>
                <w:i/>
              </w:rPr>
              <w:t>.</w:t>
            </w:r>
          </w:p>
        </w:tc>
      </w:tr>
    </w:tbl>
    <w:p w14:paraId="0C2A1E0F" w14:textId="113970D5" w:rsidR="00615386" w:rsidRPr="002B1CF5" w:rsidRDefault="00615386" w:rsidP="00615386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 окончании инструктажа организатор в аудитории должен объявить начало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продолжительность и время окончания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и зафиксировать на доске (информационном стенде) время начала и окон</w:t>
      </w:r>
      <w:r w:rsidR="006369FC" w:rsidRPr="002B1CF5">
        <w:rPr>
          <w:rFonts w:ascii="PT Astra Serif" w:hAnsi="PT Astra Serif"/>
        </w:rPr>
        <w:t>чания ТМ</w:t>
      </w:r>
      <w:r w:rsidRPr="002B1CF5">
        <w:rPr>
          <w:rFonts w:ascii="PT Astra Serif" w:hAnsi="PT Astra Serif"/>
        </w:rPr>
        <w:t xml:space="preserve">. </w:t>
      </w:r>
    </w:p>
    <w:p w14:paraId="5EBC2269" w14:textId="0D3E48BF" w:rsidR="00F764E3" w:rsidRPr="002B1CF5" w:rsidRDefault="00615386" w:rsidP="00615386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продолжительность выполнения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не</w:t>
      </w:r>
      <w:r w:rsidR="00917FD1" w:rsidRPr="002B1CF5">
        <w:rPr>
          <w:rFonts w:ascii="PT Astra Serif" w:hAnsi="PT Astra Serif"/>
        </w:rPr>
        <w:t xml:space="preserve"> включается время, выделенное на </w:t>
      </w:r>
      <w:r w:rsidRPr="002B1CF5">
        <w:rPr>
          <w:rFonts w:ascii="PT Astra Serif" w:hAnsi="PT Astra Serif"/>
        </w:rPr>
        <w:t xml:space="preserve">подготовительные мероприятия (инструктаж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выдачу им материалов, настройку необходимых технических средств, используемых при проведении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).</w:t>
      </w:r>
    </w:p>
    <w:p w14:paraId="79F5B774" w14:textId="5FC3BCCD" w:rsidR="00601F82" w:rsidRPr="002B1CF5" w:rsidRDefault="009B38D7" w:rsidP="005B14F7">
      <w:pPr>
        <w:pStyle w:val="4"/>
        <w:numPr>
          <w:ilvl w:val="3"/>
          <w:numId w:val="12"/>
        </w:numPr>
        <w:ind w:left="709" w:firstLine="0"/>
        <w:rPr>
          <w:rFonts w:ascii="PT Astra Serif" w:hAnsi="PT Astra Serif"/>
        </w:rPr>
      </w:pPr>
      <w:r w:rsidRPr="002B1CF5">
        <w:rPr>
          <w:rFonts w:ascii="PT Astra Serif" w:hAnsi="PT Astra Serif"/>
        </w:rPr>
        <w:t>Проведение</w:t>
      </w:r>
      <w:r w:rsidR="00601F82" w:rsidRPr="002B1CF5">
        <w:rPr>
          <w:rFonts w:ascii="PT Astra Serif" w:hAnsi="PT Astra Serif"/>
        </w:rPr>
        <w:t xml:space="preserve"> </w:t>
      </w:r>
      <w:r w:rsidR="006369FC" w:rsidRPr="002B1CF5">
        <w:rPr>
          <w:rFonts w:ascii="PT Astra Serif" w:hAnsi="PT Astra Serif"/>
        </w:rPr>
        <w:t>ТМ</w:t>
      </w:r>
    </w:p>
    <w:p w14:paraId="49B87D85" w14:textId="29798CFF" w:rsidR="00615386" w:rsidRPr="002B1CF5" w:rsidRDefault="00616648" w:rsidP="00615386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Во время</w:t>
      </w:r>
      <w:r w:rsidR="00615386" w:rsidRPr="002B1CF5">
        <w:rPr>
          <w:rFonts w:ascii="PT Astra Serif" w:hAnsi="PT Astra Serif"/>
        </w:rPr>
        <w:t xml:space="preserve"> </w:t>
      </w:r>
      <w:r w:rsidR="006369FC" w:rsidRPr="002B1CF5">
        <w:rPr>
          <w:rFonts w:ascii="PT Astra Serif" w:hAnsi="PT Astra Serif"/>
        </w:rPr>
        <w:t>ТМ</w:t>
      </w:r>
      <w:r w:rsidR="00615386" w:rsidRPr="002B1CF5">
        <w:rPr>
          <w:rFonts w:ascii="PT Astra Serif" w:hAnsi="PT Astra Serif"/>
        </w:rPr>
        <w:t xml:space="preserve"> организатор в аудитории должен следить за порядком в аудитории и не допускать:</w:t>
      </w:r>
    </w:p>
    <w:p w14:paraId="45B422C5" w14:textId="1A45E2DE" w:rsidR="00615386" w:rsidRPr="002B1CF5" w:rsidRDefault="00615386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разговоров участников</w:t>
      </w:r>
      <w:r w:rsidR="006369FC" w:rsidRPr="002B1CF5">
        <w:rPr>
          <w:rFonts w:ascii="PT Astra Serif" w:hAnsi="PT Astra Serif"/>
        </w:rPr>
        <w:t xml:space="preserve"> ТМ </w:t>
      </w:r>
      <w:r w:rsidRPr="002B1CF5">
        <w:rPr>
          <w:rFonts w:ascii="PT Astra Serif" w:hAnsi="PT Astra Serif"/>
        </w:rPr>
        <w:t>между собой;</w:t>
      </w:r>
    </w:p>
    <w:p w14:paraId="2AA6B609" w14:textId="2691CD2D" w:rsidR="00615386" w:rsidRPr="002B1CF5" w:rsidRDefault="00615386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обмена любыми материалами и предметами между участниками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;</w:t>
      </w:r>
    </w:p>
    <w:p w14:paraId="58A24246" w14:textId="3722E2A9" w:rsidR="00615386" w:rsidRPr="002B1CF5" w:rsidRDefault="00615386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наличия средств связи, электронно-вычислительной техники, фото-, аудио- и видеоаппаратуры, справочных материалов, кроме разрешенных, которые содержатся </w:t>
      </w:r>
      <w:r w:rsidRPr="002B1CF5">
        <w:rPr>
          <w:rFonts w:ascii="PT Astra Serif" w:hAnsi="PT Astra Serif"/>
        </w:rPr>
        <w:br/>
        <w:t>в КИМ, письменных заметок и иных средств хранения и передачи информации;</w:t>
      </w:r>
    </w:p>
    <w:p w14:paraId="63D54A73" w14:textId="505E46EF" w:rsidR="00615386" w:rsidRPr="002B1CF5" w:rsidRDefault="00615386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произвольного выхода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из аудитории и перемещения по ОО без сопровождения организатора вне аудитории;</w:t>
      </w:r>
    </w:p>
    <w:p w14:paraId="08960183" w14:textId="60CBE696" w:rsidR="00615386" w:rsidRPr="002B1CF5" w:rsidRDefault="00615386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выноса из аудиторий и ОО </w:t>
      </w:r>
      <w:r w:rsidR="00F16B2D">
        <w:rPr>
          <w:rFonts w:ascii="PT Astra Serif" w:hAnsi="PT Astra Serif"/>
        </w:rPr>
        <w:t>материалов</w:t>
      </w:r>
      <w:r w:rsidRPr="002B1CF5">
        <w:rPr>
          <w:rFonts w:ascii="PT Astra Serif" w:hAnsi="PT Astra Serif"/>
        </w:rPr>
        <w:t xml:space="preserve"> на бумажном или электронном носителях, фотографирования </w:t>
      </w:r>
      <w:r w:rsidR="00F16B2D">
        <w:rPr>
          <w:rFonts w:ascii="PT Astra Serif" w:hAnsi="PT Astra Serif"/>
        </w:rPr>
        <w:t>материалов</w:t>
      </w:r>
      <w:r w:rsidRPr="002B1CF5">
        <w:rPr>
          <w:rFonts w:ascii="PT Astra Serif" w:hAnsi="PT Astra Serif"/>
        </w:rPr>
        <w:t xml:space="preserve"> участниками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14:paraId="7DC4A8FF" w14:textId="4BD41AFC" w:rsidR="00615386" w:rsidRPr="002B1CF5" w:rsidRDefault="00615386" w:rsidP="00615386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Также запрещается оказывать содействие участникам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, в том числе передавать им средства связи, электронно-вычислительную технику, фото, аудио- и видеоаппаратуру, справочные материалы, письменные заметки и иные средства хранения и передачи информации.</w:t>
      </w:r>
    </w:p>
    <w:p w14:paraId="7C94377E" w14:textId="08EE3EF7" w:rsidR="00615386" w:rsidRPr="002B1CF5" w:rsidRDefault="00615386" w:rsidP="00615386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Организатор в аудитории должен следить за состоянием участников</w:t>
      </w:r>
      <w:r w:rsidR="006369FC" w:rsidRPr="002B1CF5">
        <w:rPr>
          <w:rFonts w:ascii="PT Astra Serif" w:hAnsi="PT Astra Serif"/>
        </w:rPr>
        <w:t xml:space="preserve"> ТМ </w:t>
      </w:r>
      <w:r w:rsidRPr="002B1CF5">
        <w:rPr>
          <w:rFonts w:ascii="PT Astra Serif" w:hAnsi="PT Astra Serif"/>
        </w:rPr>
        <w:t xml:space="preserve">и при ухудшении самочувствия направлять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в сопровождении организаторов вне аудиторий в медицинский кабинет. При согласии участника </w:t>
      </w:r>
      <w:r w:rsidR="006369FC" w:rsidRPr="002B1CF5">
        <w:rPr>
          <w:rFonts w:ascii="PT Astra Serif" w:hAnsi="PT Astra Serif"/>
        </w:rPr>
        <w:t xml:space="preserve">ТМ </w:t>
      </w:r>
      <w:r w:rsidRPr="002B1CF5">
        <w:rPr>
          <w:rFonts w:ascii="PT Astra Serif" w:hAnsi="PT Astra Serif"/>
        </w:rPr>
        <w:t xml:space="preserve">досрочно завершить работу по состоянию здоровья организатор ставит в соответствующем поле именных бланков ответов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соответствующую отметку.</w:t>
      </w:r>
    </w:p>
    <w:p w14:paraId="7715F557" w14:textId="46B262C0" w:rsidR="00615386" w:rsidRPr="002B1CF5" w:rsidRDefault="00615386" w:rsidP="00615386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Организатор в аудитории должен подойти к каждому участнику </w:t>
      </w:r>
      <w:r w:rsidR="006369FC" w:rsidRPr="002B1CF5">
        <w:rPr>
          <w:rFonts w:ascii="PT Astra Serif" w:hAnsi="PT Astra Serif"/>
        </w:rPr>
        <w:t xml:space="preserve">ТМ </w:t>
      </w:r>
      <w:r w:rsidRPr="002B1CF5">
        <w:rPr>
          <w:rFonts w:ascii="PT Astra Serif" w:hAnsi="PT Astra Serif"/>
        </w:rPr>
        <w:t>и вписать номер выданного варианта КИМ в именные бланки участника. А также указать номер выданного варианта в соответствующей графе формы ППЭ-05-02.</w:t>
      </w:r>
    </w:p>
    <w:p w14:paraId="7AC6CED1" w14:textId="52F564B8" w:rsidR="00F764E3" w:rsidRPr="002B1CF5" w:rsidRDefault="00615386" w:rsidP="00615386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случае удаления участника за нарушение порядка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или в случае досрочного завершения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по состоянию здоровья организатор ставит метки в соответствующих полях именных бланков ответов и заполняет форму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ППЭ-05-02.</w:t>
      </w:r>
    </w:p>
    <w:p w14:paraId="71A2BCF7" w14:textId="77777777" w:rsidR="00601F82" w:rsidRPr="002B1CF5" w:rsidRDefault="00601F82" w:rsidP="00803510">
      <w:pPr>
        <w:pStyle w:val="4"/>
        <w:keepNext/>
        <w:numPr>
          <w:ilvl w:val="3"/>
          <w:numId w:val="12"/>
        </w:numPr>
        <w:ind w:left="709" w:firstLine="0"/>
        <w:rPr>
          <w:rFonts w:ascii="PT Astra Serif" w:hAnsi="PT Astra Serif"/>
        </w:rPr>
      </w:pPr>
      <w:r w:rsidRPr="002B1CF5">
        <w:rPr>
          <w:rFonts w:ascii="PT Astra Serif" w:hAnsi="PT Astra Serif"/>
        </w:rPr>
        <w:t>Выдача дополнительных бланков.</w:t>
      </w:r>
    </w:p>
    <w:p w14:paraId="0B38339D" w14:textId="7EF3CC9C" w:rsidR="00601F82" w:rsidRPr="002B1CF5" w:rsidRDefault="00601F82" w:rsidP="008435A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 случае если участник полностью заполнил бланк ответов №2, организатор должен:</w:t>
      </w:r>
    </w:p>
    <w:p w14:paraId="0620C676" w14:textId="571DEE70" w:rsidR="00601F82" w:rsidRPr="002B1CF5" w:rsidRDefault="00601F82" w:rsidP="008435A5">
      <w:pPr>
        <w:pStyle w:val="a"/>
        <w:spacing w:line="240" w:lineRule="auto"/>
        <w:rPr>
          <w:rFonts w:ascii="PT Astra Serif" w:hAnsi="PT Astra Serif"/>
          <w:u w:val="single"/>
        </w:rPr>
      </w:pPr>
      <w:r w:rsidRPr="002B1CF5">
        <w:rPr>
          <w:rFonts w:ascii="PT Astra Serif" w:hAnsi="PT Astra Serif"/>
        </w:rPr>
        <w:t xml:space="preserve">убедиться, чтобы обе стороны </w:t>
      </w:r>
      <w:r w:rsidR="000A43D0" w:rsidRPr="002B1CF5">
        <w:rPr>
          <w:rFonts w:ascii="PT Astra Serif" w:hAnsi="PT Astra Serif"/>
        </w:rPr>
        <w:t>именного</w:t>
      </w:r>
      <w:r w:rsidRPr="002B1CF5">
        <w:rPr>
          <w:rFonts w:ascii="PT Astra Serif" w:hAnsi="PT Astra Serif"/>
        </w:rPr>
        <w:t xml:space="preserve"> бланка ответов №2 были полностью заполнены, в противном случае ответы, внесенные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на дополнительный бланк ответов №2, оцениваться не будут; </w:t>
      </w:r>
    </w:p>
    <w:p w14:paraId="326A47BA" w14:textId="69FD8ACF" w:rsidR="00601F82" w:rsidRPr="002B1CF5" w:rsidRDefault="00601F82" w:rsidP="008435A5">
      <w:pPr>
        <w:pStyle w:val="a"/>
        <w:spacing w:line="240" w:lineRule="auto"/>
        <w:rPr>
          <w:rFonts w:ascii="PT Astra Serif" w:hAnsi="PT Astra Serif"/>
          <w:u w:val="single"/>
        </w:rPr>
      </w:pPr>
      <w:r w:rsidRPr="002B1CF5">
        <w:rPr>
          <w:rFonts w:ascii="PT Astra Serif" w:hAnsi="PT Astra Serif"/>
        </w:rPr>
        <w:t>выдать по просьбе участника дополнительный бланк ответов №2;</w:t>
      </w:r>
    </w:p>
    <w:p w14:paraId="324E8084" w14:textId="0611D50F" w:rsidR="00601F82" w:rsidRPr="002B1CF5" w:rsidRDefault="00601F82" w:rsidP="008435A5">
      <w:pPr>
        <w:pStyle w:val="a"/>
        <w:spacing w:line="240" w:lineRule="auto"/>
        <w:rPr>
          <w:rFonts w:ascii="PT Astra Serif" w:hAnsi="PT Astra Serif"/>
          <w:u w:val="single"/>
        </w:rPr>
      </w:pPr>
      <w:r w:rsidRPr="002B1CF5">
        <w:rPr>
          <w:rFonts w:ascii="PT Astra Serif" w:hAnsi="PT Astra Serif"/>
        </w:rPr>
        <w:t>зафиксировать номера именного бланка №2 и выданных дополнительных бланков в форме ППЭ-12-03 «Ведомость использования д</w:t>
      </w:r>
      <w:r w:rsidR="00FC38F3" w:rsidRPr="002B1CF5">
        <w:rPr>
          <w:rFonts w:ascii="PT Astra Serif" w:hAnsi="PT Astra Serif"/>
        </w:rPr>
        <w:t>ополнительных бланков ответов №</w:t>
      </w:r>
      <w:r w:rsidRPr="002B1CF5">
        <w:rPr>
          <w:rFonts w:ascii="PT Astra Serif" w:hAnsi="PT Astra Serif"/>
        </w:rPr>
        <w:t>2»;</w:t>
      </w:r>
    </w:p>
    <w:p w14:paraId="08A5088C" w14:textId="3AEB9614" w:rsidR="00601F82" w:rsidRPr="002B1CF5" w:rsidRDefault="00601F82" w:rsidP="008435A5">
      <w:pPr>
        <w:pStyle w:val="a"/>
        <w:spacing w:line="240" w:lineRule="auto"/>
        <w:rPr>
          <w:rFonts w:ascii="PT Astra Serif" w:hAnsi="PT Astra Serif"/>
          <w:u w:val="single"/>
        </w:rPr>
      </w:pPr>
      <w:r w:rsidRPr="002B1CF5">
        <w:rPr>
          <w:rFonts w:ascii="PT Astra Serif" w:hAnsi="PT Astra Serif"/>
        </w:rPr>
        <w:t xml:space="preserve">в поле «Дополнительный бланк ответов №2» основного бланка вписать номер выдаваемого дополнительного бланка ответов №2, а на выданном дополнительном бланке ответов №2 проставить номер листа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в соответствующем поле бланка.</w:t>
      </w:r>
    </w:p>
    <w:p w14:paraId="4706A7A5" w14:textId="724EF88D" w:rsidR="00601F82" w:rsidRPr="002B1CF5" w:rsidRDefault="00601F82" w:rsidP="00601F82">
      <w:pPr>
        <w:pStyle w:val="30"/>
        <w:rPr>
          <w:rFonts w:ascii="PT Astra Serif" w:hAnsi="PT Astra Serif"/>
        </w:rPr>
      </w:pPr>
      <w:bookmarkStart w:id="46" w:name="_Toc448310481"/>
      <w:bookmarkStart w:id="47" w:name="_Toc188870951"/>
      <w:r w:rsidRPr="002B1CF5">
        <w:rPr>
          <w:rFonts w:ascii="PT Astra Serif" w:hAnsi="PT Astra Serif"/>
        </w:rPr>
        <w:t xml:space="preserve">Завершение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в аудитории</w:t>
      </w:r>
      <w:bookmarkEnd w:id="46"/>
      <w:bookmarkEnd w:id="47"/>
    </w:p>
    <w:p w14:paraId="1E0F287E" w14:textId="4D36A875" w:rsidR="008435A5" w:rsidRPr="002B1CF5" w:rsidRDefault="008435A5" w:rsidP="008435A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Участники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досрочно завершившие выполнение работы, могут сдать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ее организаторам и покинуть аудиторию. Организатору необходимо принять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у них все материалы. Досрочная сдача материалов прекращается за 5 минут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до окончания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14:paraId="46912F4F" w14:textId="1CF3F3A5" w:rsidR="008435A5" w:rsidRPr="002B1CF5" w:rsidRDefault="008435A5" w:rsidP="008435A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За 30 минут и за 5 минут до окончания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организатор должен уведомить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об этом участников и напомнить о временных рамках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14:paraId="4AD0B2C1" w14:textId="2CCDD0C3" w:rsidR="008435A5" w:rsidRPr="002B1CF5" w:rsidRDefault="008435A5" w:rsidP="008435A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За 15 минут до окончания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организатор должен:</w:t>
      </w:r>
    </w:p>
    <w:p w14:paraId="436673C6" w14:textId="1768D5A3" w:rsidR="008435A5" w:rsidRPr="002B1CF5" w:rsidRDefault="006817D1" w:rsidP="008435A5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проставить в именных бланках №1 и №2 неявившихся участников в поле «Неявка» метку «Х» и удостоверить ее своей подписью в прямоугольном окне в правом нижнем углу бланка</w:t>
      </w:r>
      <w:r w:rsidR="008435A5" w:rsidRPr="002B1CF5">
        <w:rPr>
          <w:rFonts w:ascii="PT Astra Serif" w:hAnsi="PT Astra Serif"/>
        </w:rPr>
        <w:t>;</w:t>
      </w:r>
    </w:p>
    <w:p w14:paraId="4C744EB7" w14:textId="0C7E77D5" w:rsidR="008435A5" w:rsidRPr="002B1CF5" w:rsidRDefault="008435A5" w:rsidP="008435A5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отметить в форме ППЭ-05-02 «Ведомость учета участников ГИА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и экзаменационных материалов в аудитории» факты неявки на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участников.</w:t>
      </w:r>
    </w:p>
    <w:p w14:paraId="2BD899F8" w14:textId="77777777" w:rsidR="006817D1" w:rsidRPr="002B1CF5" w:rsidRDefault="006817D1" w:rsidP="00B54858">
      <w:pPr>
        <w:spacing w:line="240" w:lineRule="auto"/>
        <w:rPr>
          <w:rFonts w:ascii="PT Astra Serif" w:hAnsi="PT Astra Serif"/>
        </w:rPr>
      </w:pPr>
    </w:p>
    <w:p w14:paraId="24FCAFE1" w14:textId="0F372128" w:rsidR="008435A5" w:rsidRPr="002B1CF5" w:rsidRDefault="008435A5" w:rsidP="00B54858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 окончании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организатор должен:</w:t>
      </w:r>
    </w:p>
    <w:p w14:paraId="0CF405B6" w14:textId="77777777" w:rsidR="008435A5" w:rsidRPr="002B1CF5" w:rsidRDefault="008435A5" w:rsidP="00B5485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объявить, что работа окончена;</w:t>
      </w:r>
    </w:p>
    <w:p w14:paraId="088BC8B9" w14:textId="77777777" w:rsidR="008435A5" w:rsidRPr="002B1CF5" w:rsidRDefault="008435A5" w:rsidP="00B5485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принять у участников:</w:t>
      </w:r>
    </w:p>
    <w:p w14:paraId="75A01E1F" w14:textId="41E3BB02" w:rsidR="008435A5" w:rsidRPr="002B1CF5" w:rsidRDefault="008435A5" w:rsidP="005B14F7">
      <w:pPr>
        <w:pStyle w:val="a0"/>
        <w:numPr>
          <w:ilvl w:val="0"/>
          <w:numId w:val="19"/>
        </w:numPr>
        <w:tabs>
          <w:tab w:val="clear" w:pos="1843"/>
          <w:tab w:val="left" w:pos="1134"/>
        </w:tabs>
        <w:spacing w:line="240" w:lineRule="auto"/>
        <w:ind w:left="1985"/>
        <w:rPr>
          <w:rFonts w:ascii="PT Astra Serif" w:hAnsi="PT Astra Serif"/>
        </w:rPr>
      </w:pPr>
      <w:r w:rsidRPr="002B1CF5">
        <w:rPr>
          <w:rFonts w:ascii="PT Astra Serif" w:hAnsi="PT Astra Serif"/>
        </w:rPr>
        <w:t>бланки ответов №1, бланки ответов №2, ДБО №2;</w:t>
      </w:r>
    </w:p>
    <w:p w14:paraId="1AB07EF4" w14:textId="77777777" w:rsidR="008435A5" w:rsidRPr="002B1CF5" w:rsidRDefault="008435A5" w:rsidP="005B14F7">
      <w:pPr>
        <w:pStyle w:val="a0"/>
        <w:numPr>
          <w:ilvl w:val="0"/>
          <w:numId w:val="19"/>
        </w:numPr>
        <w:tabs>
          <w:tab w:val="clear" w:pos="1843"/>
          <w:tab w:val="left" w:pos="1134"/>
        </w:tabs>
        <w:spacing w:line="240" w:lineRule="auto"/>
        <w:ind w:left="1985"/>
        <w:rPr>
          <w:rFonts w:ascii="PT Astra Serif" w:hAnsi="PT Astra Serif"/>
        </w:rPr>
      </w:pPr>
      <w:r w:rsidRPr="002B1CF5">
        <w:rPr>
          <w:rFonts w:ascii="PT Astra Serif" w:hAnsi="PT Astra Serif"/>
        </w:rPr>
        <w:t>вариант КИМ;</w:t>
      </w:r>
    </w:p>
    <w:p w14:paraId="00031B81" w14:textId="77777777" w:rsidR="008435A5" w:rsidRPr="002B1CF5" w:rsidRDefault="008435A5" w:rsidP="005B14F7">
      <w:pPr>
        <w:pStyle w:val="a0"/>
        <w:numPr>
          <w:ilvl w:val="0"/>
          <w:numId w:val="19"/>
        </w:numPr>
        <w:tabs>
          <w:tab w:val="clear" w:pos="1843"/>
          <w:tab w:val="left" w:pos="1134"/>
        </w:tabs>
        <w:spacing w:line="240" w:lineRule="auto"/>
        <w:ind w:left="1985"/>
        <w:rPr>
          <w:rFonts w:ascii="PT Astra Serif" w:hAnsi="PT Astra Serif"/>
        </w:rPr>
      </w:pPr>
      <w:r w:rsidRPr="002B1CF5">
        <w:rPr>
          <w:rFonts w:ascii="PT Astra Serif" w:hAnsi="PT Astra Serif"/>
        </w:rPr>
        <w:t>черновики;</w:t>
      </w:r>
    </w:p>
    <w:p w14:paraId="1242D492" w14:textId="649B512C" w:rsidR="008435A5" w:rsidRPr="002B1CF5" w:rsidRDefault="008435A5" w:rsidP="00B5485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поставить прочерк «Z» на полях бланков ответов №2, предназначенных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для записи ответов в свободной форме, но оставшихся незаполненными </w:t>
      </w:r>
      <w:r w:rsidR="006369FC" w:rsidRPr="002B1CF5">
        <w:rPr>
          <w:rFonts w:ascii="PT Astra Serif" w:hAnsi="PT Astra Serif"/>
        </w:rPr>
        <w:br/>
      </w:r>
      <w:r w:rsidR="00917FD1" w:rsidRPr="002B1CF5">
        <w:rPr>
          <w:rFonts w:ascii="PT Astra Serif" w:hAnsi="PT Astra Serif"/>
        </w:rPr>
        <w:t xml:space="preserve">(в том числе и </w:t>
      </w:r>
      <w:r w:rsidRPr="002B1CF5">
        <w:rPr>
          <w:rFonts w:ascii="PT Astra Serif" w:hAnsi="PT Astra Serif"/>
        </w:rPr>
        <w:t>на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его оборотной стороне), а также в выданных дополнительных бланках ответов №2;</w:t>
      </w:r>
    </w:p>
    <w:p w14:paraId="28E19B11" w14:textId="70BE5CE7" w:rsidR="008435A5" w:rsidRPr="002B1CF5" w:rsidRDefault="008435A5" w:rsidP="00B5485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заполнить форму ППЭ-05-02 «Ведомость учёта участников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ГИА и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экзаменационных материалов в аудитории».</w:t>
      </w:r>
    </w:p>
    <w:p w14:paraId="2D3A668E" w14:textId="3BFBC845" w:rsidR="00022852" w:rsidRPr="002B1CF5" w:rsidRDefault="008435A5" w:rsidP="00AE3B0D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Бланки ответов организаторы собирают комплектами по участникам: именной бланк ответов №1, именной бланк ответов №2, дополнительные бланки ответов (дополнительный бланк ответов №2 необходимо размещать за основным бланком ответов №2 участника в порядке возрастания №№ листов).</w:t>
      </w:r>
    </w:p>
    <w:p w14:paraId="7E0ED0CC" w14:textId="77777777" w:rsidR="00AE3B0D" w:rsidRPr="002B1CF5" w:rsidRDefault="00DE3C62" w:rsidP="00AE3B0D">
      <w:pPr>
        <w:rPr>
          <w:rFonts w:ascii="PT Astra Serif" w:hAnsi="PT Astra Serif"/>
        </w:rPr>
      </w:pPr>
      <w:r w:rsidRPr="002B1CF5">
        <w:rPr>
          <w:rFonts w:ascii="PT Astra Serif" w:hAnsi="PT Astra Serif"/>
        </w:rPr>
        <w:br w:type="page"/>
      </w:r>
      <w:bookmarkStart w:id="48" w:name="_Toc448310529"/>
      <w:bookmarkStart w:id="49" w:name="_Toc508709073"/>
      <w:bookmarkStart w:id="50" w:name="_Toc410235149"/>
      <w:bookmarkStart w:id="51" w:name="_Toc445805397"/>
      <w:bookmarkStart w:id="52" w:name="_Toc448310537"/>
    </w:p>
    <w:bookmarkEnd w:id="48"/>
    <w:bookmarkEnd w:id="49"/>
    <w:p w14:paraId="43C90420" w14:textId="77777777" w:rsidR="00571CB8" w:rsidRPr="002B1CF5" w:rsidRDefault="00571CB8" w:rsidP="00927E7F">
      <w:pPr>
        <w:pStyle w:val="4"/>
        <w:numPr>
          <w:ilvl w:val="3"/>
          <w:numId w:val="26"/>
        </w:numPr>
        <w:ind w:left="709" w:firstLine="0"/>
        <w:rPr>
          <w:rFonts w:ascii="PT Astra Serif" w:hAnsi="PT Astra Serif"/>
        </w:rPr>
      </w:pPr>
      <w:r w:rsidRPr="002B1CF5">
        <w:rPr>
          <w:rFonts w:ascii="PT Astra Serif" w:hAnsi="PT Astra Serif"/>
        </w:rPr>
        <w:t>Штаб ППЭ</w:t>
      </w:r>
    </w:p>
    <w:p w14:paraId="11B02B00" w14:textId="2FF17B82" w:rsidR="00571CB8" w:rsidRPr="002B1CF5" w:rsidRDefault="00571CB8" w:rsidP="00571CB8">
      <w:pPr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следующей таблице приведены требования к техническому оснащению штаба </w:t>
      </w:r>
      <w:r w:rsidR="00927E7F" w:rsidRPr="002B1CF5">
        <w:rPr>
          <w:rFonts w:ascii="PT Astra Serif" w:hAnsi="PT Astra Serif"/>
        </w:rPr>
        <w:t>ОО</w:t>
      </w:r>
      <w:r w:rsidRPr="002B1CF5">
        <w:rPr>
          <w:rFonts w:ascii="PT Astra Serif" w:hAnsi="PT Astra Serif"/>
        </w:rPr>
        <w:t xml:space="preserve"> и </w:t>
      </w:r>
      <w:r w:rsidR="00927E7F" w:rsidRPr="002B1CF5">
        <w:rPr>
          <w:rFonts w:ascii="PT Astra Serif" w:hAnsi="PT Astra Serif"/>
        </w:rPr>
        <w:t xml:space="preserve">ОО </w:t>
      </w:r>
      <w:r w:rsidRPr="002B1CF5">
        <w:rPr>
          <w:rFonts w:ascii="PT Astra Serif" w:hAnsi="PT Astra Serif"/>
        </w:rPr>
        <w:t>в целом.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821"/>
        <w:gridCol w:w="2103"/>
        <w:gridCol w:w="5705"/>
      </w:tblGrid>
      <w:tr w:rsidR="00571CB8" w:rsidRPr="00DE657E" w14:paraId="0CBCD633" w14:textId="77777777" w:rsidTr="00927E7F">
        <w:trPr>
          <w:trHeight w:val="17"/>
        </w:trPr>
        <w:tc>
          <w:tcPr>
            <w:tcW w:w="1835" w:type="dxa"/>
          </w:tcPr>
          <w:p w14:paraId="2E6E5DA4" w14:textId="77777777" w:rsidR="00571CB8" w:rsidRPr="00DE657E" w:rsidRDefault="00571CB8" w:rsidP="00571CB8">
            <w:pPr>
              <w:spacing w:after="120" w:line="276" w:lineRule="auto"/>
              <w:ind w:left="29" w:right="57" w:firstLine="0"/>
              <w:jc w:val="center"/>
              <w:rPr>
                <w:rFonts w:ascii="PT Astra Serif" w:hAnsi="PT Astra Serif" w:cs="Times New Roman"/>
                <w:sz w:val="22"/>
                <w:szCs w:val="20"/>
              </w:rPr>
            </w:pPr>
            <w:r w:rsidRPr="00DE657E">
              <w:rPr>
                <w:rFonts w:ascii="PT Astra Serif" w:hAnsi="PT Astra Serif" w:cs="Times New Roman"/>
                <w:b/>
                <w:szCs w:val="20"/>
              </w:rPr>
              <w:t>Компонент</w:t>
            </w:r>
          </w:p>
        </w:tc>
        <w:tc>
          <w:tcPr>
            <w:tcW w:w="2129" w:type="dxa"/>
          </w:tcPr>
          <w:p w14:paraId="5B0B30B9" w14:textId="77777777" w:rsidR="00571CB8" w:rsidRPr="00DE657E" w:rsidRDefault="00571CB8" w:rsidP="00571CB8">
            <w:pPr>
              <w:spacing w:after="120" w:line="276" w:lineRule="auto"/>
              <w:ind w:left="29" w:right="57" w:firstLine="0"/>
              <w:jc w:val="center"/>
              <w:rPr>
                <w:rFonts w:ascii="PT Astra Serif" w:hAnsi="PT Astra Serif" w:cs="Times New Roman"/>
                <w:sz w:val="22"/>
                <w:szCs w:val="20"/>
              </w:rPr>
            </w:pPr>
            <w:r w:rsidRPr="00DE657E">
              <w:rPr>
                <w:rFonts w:ascii="PT Astra Serif" w:hAnsi="PT Astra Serif" w:cs="Times New Roman"/>
                <w:b/>
                <w:szCs w:val="20"/>
              </w:rPr>
              <w:t>Количество</w:t>
            </w:r>
          </w:p>
        </w:tc>
        <w:tc>
          <w:tcPr>
            <w:tcW w:w="5891" w:type="dxa"/>
          </w:tcPr>
          <w:p w14:paraId="5759025F" w14:textId="77777777" w:rsidR="00571CB8" w:rsidRPr="00DE657E" w:rsidRDefault="00571CB8" w:rsidP="00571CB8">
            <w:pPr>
              <w:spacing w:after="120" w:line="276" w:lineRule="auto"/>
              <w:ind w:left="29" w:right="57" w:firstLine="0"/>
              <w:jc w:val="center"/>
              <w:rPr>
                <w:rFonts w:ascii="PT Astra Serif" w:hAnsi="PT Astra Serif" w:cs="Times New Roman"/>
                <w:sz w:val="22"/>
                <w:szCs w:val="20"/>
              </w:rPr>
            </w:pPr>
            <w:r w:rsidRPr="00DE657E">
              <w:rPr>
                <w:rFonts w:ascii="PT Astra Serif" w:hAnsi="PT Astra Serif" w:cs="Times New Roman"/>
                <w:b/>
                <w:szCs w:val="20"/>
              </w:rPr>
              <w:t>Конфигурация</w:t>
            </w:r>
          </w:p>
        </w:tc>
      </w:tr>
      <w:tr w:rsidR="00571CB8" w:rsidRPr="00DE657E" w14:paraId="577F5307" w14:textId="77777777" w:rsidTr="00452F61">
        <w:trPr>
          <w:trHeight w:val="714"/>
        </w:trPr>
        <w:tc>
          <w:tcPr>
            <w:tcW w:w="1835" w:type="dxa"/>
          </w:tcPr>
          <w:p w14:paraId="43721448" w14:textId="77777777" w:rsidR="00571CB8" w:rsidRPr="00DE657E" w:rsidRDefault="00571CB8" w:rsidP="00571CB8">
            <w:pPr>
              <w:spacing w:after="120" w:line="276" w:lineRule="auto"/>
              <w:ind w:left="29" w:right="57" w:firstLine="0"/>
              <w:rPr>
                <w:rFonts w:ascii="PT Astra Serif" w:hAnsi="PT Astra Serif" w:cs="Times New Roman"/>
                <w:szCs w:val="20"/>
              </w:rPr>
            </w:pPr>
            <w:r w:rsidRPr="00DE657E">
              <w:rPr>
                <w:rFonts w:ascii="PT Astra Serif" w:hAnsi="PT Astra Serif" w:cs="Times New Roman"/>
                <w:szCs w:val="20"/>
              </w:rPr>
              <w:t>Принтер</w:t>
            </w:r>
          </w:p>
        </w:tc>
        <w:tc>
          <w:tcPr>
            <w:tcW w:w="2129" w:type="dxa"/>
          </w:tcPr>
          <w:p w14:paraId="0A80D903" w14:textId="77777777" w:rsidR="00571CB8" w:rsidRPr="00DE657E" w:rsidRDefault="00571CB8" w:rsidP="00571CB8">
            <w:pPr>
              <w:spacing w:after="120" w:line="276" w:lineRule="auto"/>
              <w:ind w:left="29" w:right="57" w:firstLine="0"/>
              <w:jc w:val="center"/>
              <w:rPr>
                <w:rFonts w:ascii="PT Astra Serif" w:hAnsi="PT Astra Serif" w:cs="Times New Roman"/>
                <w:szCs w:val="20"/>
              </w:rPr>
            </w:pPr>
            <w:r w:rsidRPr="00DE657E">
              <w:rPr>
                <w:rFonts w:ascii="PT Astra Serif" w:hAnsi="PT Astra Serif" w:cs="Times New Roman"/>
                <w:szCs w:val="20"/>
              </w:rPr>
              <w:t>1</w:t>
            </w:r>
          </w:p>
        </w:tc>
        <w:tc>
          <w:tcPr>
            <w:tcW w:w="5891" w:type="dxa"/>
          </w:tcPr>
          <w:p w14:paraId="0C120D2D" w14:textId="77777777" w:rsidR="00571CB8" w:rsidRPr="00DE657E" w:rsidRDefault="00571CB8" w:rsidP="00571CB8">
            <w:pPr>
              <w:spacing w:after="120" w:line="276" w:lineRule="auto"/>
              <w:ind w:left="29" w:firstLine="0"/>
              <w:rPr>
                <w:rFonts w:ascii="PT Astra Serif" w:hAnsi="PT Astra Serif" w:cs="Times New Roman"/>
                <w:szCs w:val="30"/>
              </w:rPr>
            </w:pPr>
            <w:r w:rsidRPr="00DE657E">
              <w:rPr>
                <w:rFonts w:ascii="PT Astra Serif" w:hAnsi="PT Astra Serif" w:cs="Times New Roman"/>
                <w:szCs w:val="30"/>
              </w:rPr>
              <w:t>Формат: не менее А4.</w:t>
            </w:r>
          </w:p>
          <w:p w14:paraId="7940D263" w14:textId="77777777" w:rsidR="00571CB8" w:rsidRPr="00DE657E" w:rsidRDefault="00571CB8" w:rsidP="00571CB8">
            <w:pPr>
              <w:spacing w:after="120" w:line="276" w:lineRule="auto"/>
              <w:ind w:left="29" w:firstLine="0"/>
              <w:rPr>
                <w:rFonts w:ascii="PT Astra Serif" w:hAnsi="PT Astra Serif" w:cs="Times New Roman"/>
                <w:szCs w:val="30"/>
              </w:rPr>
            </w:pPr>
            <w:r w:rsidRPr="00DE657E">
              <w:rPr>
                <w:rFonts w:ascii="PT Astra Serif" w:hAnsi="PT Astra Serif" w:cs="Times New Roman"/>
                <w:szCs w:val="30"/>
              </w:rPr>
              <w:t>Тип печати: черно-белая.</w:t>
            </w:r>
          </w:p>
          <w:p w14:paraId="0ED35F89" w14:textId="0E457CA4" w:rsidR="00F75A2C" w:rsidRPr="00DE657E" w:rsidRDefault="00F75A2C" w:rsidP="00571CB8">
            <w:pPr>
              <w:spacing w:after="120" w:line="276" w:lineRule="auto"/>
              <w:ind w:left="29" w:firstLine="0"/>
              <w:rPr>
                <w:rFonts w:ascii="PT Astra Serif" w:hAnsi="PT Astra Serif" w:cs="Times New Roman"/>
              </w:rPr>
            </w:pPr>
            <w:r w:rsidRPr="00DE657E">
              <w:rPr>
                <w:rFonts w:ascii="PT Astra Serif" w:hAnsi="PT Astra Serif" w:cs="Times New Roman"/>
              </w:rPr>
              <w:t xml:space="preserve">Наличие модуля автоматической двусторонней печати: </w:t>
            </w:r>
            <w:r w:rsidR="008B16C7" w:rsidRPr="00DE657E">
              <w:rPr>
                <w:rFonts w:ascii="PT Astra Serif" w:hAnsi="PT Astra Serif" w:cs="Times New Roman"/>
              </w:rPr>
              <w:t xml:space="preserve">настоятельно </w:t>
            </w:r>
            <w:r w:rsidRPr="00DE657E">
              <w:rPr>
                <w:rFonts w:ascii="PT Astra Serif" w:hAnsi="PT Astra Serif" w:cs="Times New Roman"/>
              </w:rPr>
              <w:t>рекомендуется</w:t>
            </w:r>
          </w:p>
          <w:p w14:paraId="2B903CF5" w14:textId="4FB5DC5B" w:rsidR="00F75A2C" w:rsidRPr="00DE657E" w:rsidRDefault="00F75A2C" w:rsidP="00571CB8">
            <w:pPr>
              <w:spacing w:after="120" w:line="276" w:lineRule="auto"/>
              <w:ind w:left="29" w:firstLine="0"/>
              <w:rPr>
                <w:rFonts w:ascii="PT Astra Serif" w:hAnsi="PT Astra Serif" w:cs="Times New Roman"/>
              </w:rPr>
            </w:pPr>
          </w:p>
        </w:tc>
      </w:tr>
      <w:tr w:rsidR="00571CB8" w:rsidRPr="002B1CF5" w14:paraId="58C17630" w14:textId="77777777" w:rsidTr="00927E7F">
        <w:trPr>
          <w:trHeight w:val="3014"/>
        </w:trPr>
        <w:tc>
          <w:tcPr>
            <w:tcW w:w="1835" w:type="dxa"/>
          </w:tcPr>
          <w:p w14:paraId="4AA10D15" w14:textId="77777777" w:rsidR="00571CB8" w:rsidRPr="00DE657E" w:rsidRDefault="00571CB8" w:rsidP="00571CB8">
            <w:pPr>
              <w:spacing w:after="120" w:line="276" w:lineRule="auto"/>
              <w:ind w:left="29" w:firstLine="0"/>
              <w:rPr>
                <w:rFonts w:ascii="PT Astra Serif" w:hAnsi="PT Astra Serif" w:cs="Times New Roman"/>
              </w:rPr>
            </w:pPr>
            <w:r w:rsidRPr="00DE657E">
              <w:rPr>
                <w:rFonts w:ascii="PT Astra Serif" w:hAnsi="PT Astra Serif" w:cs="Times New Roman"/>
              </w:rPr>
              <w:t>Рабочая станция в штабе ППЭ</w:t>
            </w:r>
          </w:p>
        </w:tc>
        <w:tc>
          <w:tcPr>
            <w:tcW w:w="2129" w:type="dxa"/>
          </w:tcPr>
          <w:p w14:paraId="1F7FBACB" w14:textId="77777777" w:rsidR="00571CB8" w:rsidRPr="00DE657E" w:rsidRDefault="00571CB8" w:rsidP="00571CB8">
            <w:pPr>
              <w:spacing w:after="120" w:line="276" w:lineRule="auto"/>
              <w:ind w:left="29" w:right="57" w:firstLine="0"/>
              <w:jc w:val="center"/>
              <w:rPr>
                <w:rFonts w:ascii="PT Astra Serif" w:hAnsi="PT Astra Serif" w:cs="Times New Roman"/>
              </w:rPr>
            </w:pPr>
            <w:r w:rsidRPr="00DE657E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5891" w:type="dxa"/>
          </w:tcPr>
          <w:p w14:paraId="022DC143" w14:textId="77777777" w:rsidR="00571CB8" w:rsidRPr="00DE657E" w:rsidRDefault="00571CB8" w:rsidP="00571CB8">
            <w:pPr>
              <w:spacing w:after="120" w:line="276" w:lineRule="auto"/>
              <w:ind w:left="29" w:firstLine="0"/>
              <w:rPr>
                <w:rFonts w:ascii="PT Astra Serif" w:hAnsi="PT Astra Serif" w:cs="Times New Roman"/>
              </w:rPr>
            </w:pPr>
            <w:r w:rsidRPr="00DE657E">
              <w:rPr>
                <w:rFonts w:ascii="PT Astra Serif" w:hAnsi="PT Astra Serif" w:cs="Times New Roman"/>
              </w:rPr>
              <w:t xml:space="preserve">Операционные системы: </w:t>
            </w:r>
          </w:p>
          <w:p w14:paraId="305BCDB4" w14:textId="73A36AD6" w:rsidR="00571CB8" w:rsidRPr="00DE657E" w:rsidRDefault="00571CB8" w:rsidP="00571CB8">
            <w:pPr>
              <w:spacing w:after="120" w:line="276" w:lineRule="auto"/>
              <w:ind w:left="29" w:firstLine="0"/>
              <w:rPr>
                <w:rFonts w:ascii="PT Astra Serif" w:hAnsi="PT Astra Serif" w:cs="Times New Roman"/>
              </w:rPr>
            </w:pPr>
            <w:proofErr w:type="gramStart"/>
            <w:r w:rsidRPr="00DE657E">
              <w:rPr>
                <w:rFonts w:ascii="PT Astra Serif" w:hAnsi="PT Astra Serif" w:cs="Times New Roman"/>
                <w:lang w:val="en-US"/>
              </w:rPr>
              <w:t>Windows</w:t>
            </w:r>
            <w:r w:rsidRPr="00DE657E">
              <w:rPr>
                <w:rFonts w:ascii="PT Astra Serif" w:hAnsi="PT Astra Serif" w:cs="Times New Roman"/>
              </w:rPr>
              <w:t xml:space="preserve">  8</w:t>
            </w:r>
            <w:proofErr w:type="gramEnd"/>
            <w:r w:rsidRPr="00DE657E">
              <w:rPr>
                <w:rFonts w:ascii="PT Astra Serif" w:hAnsi="PT Astra Serif" w:cs="Times New Roman"/>
              </w:rPr>
              <w:t xml:space="preserve"> / 8.1 / 10 </w:t>
            </w:r>
            <w:r w:rsidR="006C602E" w:rsidRPr="00C50478">
              <w:rPr>
                <w:rFonts w:ascii="PT Astra Serif" w:hAnsi="PT Astra Serif" w:cs="Times New Roman"/>
              </w:rPr>
              <w:t xml:space="preserve">/ 11 </w:t>
            </w:r>
            <w:r w:rsidRPr="00DE657E">
              <w:rPr>
                <w:rFonts w:ascii="PT Astra Serif" w:hAnsi="PT Astra Serif" w:cs="Times New Roman"/>
              </w:rPr>
              <w:t xml:space="preserve">платформы: </w:t>
            </w:r>
            <w:r w:rsidRPr="00DE657E">
              <w:rPr>
                <w:rFonts w:ascii="PT Astra Serif" w:hAnsi="PT Astra Serif" w:cs="Times New Roman"/>
                <w:lang w:val="en-US"/>
              </w:rPr>
              <w:t>x</w:t>
            </w:r>
            <w:r w:rsidRPr="00DE657E">
              <w:rPr>
                <w:rFonts w:ascii="PT Astra Serif" w:hAnsi="PT Astra Serif" w:cs="Times New Roman"/>
              </w:rPr>
              <w:t>64.</w:t>
            </w:r>
          </w:p>
          <w:p w14:paraId="00589D2A" w14:textId="076E5EE9" w:rsidR="008F2D57" w:rsidRPr="00DE657E" w:rsidRDefault="008F2D57" w:rsidP="00571CB8">
            <w:pPr>
              <w:spacing w:after="120" w:line="276" w:lineRule="auto"/>
              <w:ind w:left="29" w:firstLine="0"/>
              <w:rPr>
                <w:rFonts w:ascii="PT Astra Serif" w:hAnsi="PT Astra Serif" w:cs="Times New Roman"/>
              </w:rPr>
            </w:pPr>
            <w:r w:rsidRPr="00DE657E">
              <w:rPr>
                <w:rFonts w:ascii="PT Astra Serif" w:hAnsi="PT Astra Serif" w:cs="Times New Roman"/>
                <w:lang w:val="en-US"/>
              </w:rPr>
              <w:t>Linux</w:t>
            </w:r>
            <w:r w:rsidRPr="00DE657E">
              <w:rPr>
                <w:rFonts w:ascii="PT Astra Serif" w:hAnsi="PT Astra Serif" w:cs="Times New Roman"/>
              </w:rPr>
              <w:t xml:space="preserve"> </w:t>
            </w:r>
            <w:r w:rsidRPr="00DE657E">
              <w:rPr>
                <w:rFonts w:ascii="PT Astra Serif" w:hAnsi="PT Astra Serif" w:cs="Times New Roman"/>
                <w:lang w:val="en-US"/>
              </w:rPr>
              <w:t>x</w:t>
            </w:r>
            <w:r w:rsidRPr="00DE657E">
              <w:rPr>
                <w:rFonts w:ascii="PT Astra Serif" w:hAnsi="PT Astra Serif" w:cs="Times New Roman"/>
              </w:rPr>
              <w:t xml:space="preserve">64: </w:t>
            </w:r>
            <w:proofErr w:type="spellStart"/>
            <w:r w:rsidRPr="00DE657E">
              <w:rPr>
                <w:rFonts w:ascii="PT Astra Serif" w:hAnsi="PT Astra Serif" w:cs="Times New Roman"/>
                <w:lang w:val="en-US"/>
              </w:rPr>
              <w:t>altlinux</w:t>
            </w:r>
            <w:proofErr w:type="spellEnd"/>
            <w:r w:rsidRPr="00DE657E">
              <w:rPr>
                <w:rFonts w:ascii="PT Astra Serif" w:hAnsi="PT Astra Serif" w:cs="Times New Roman"/>
              </w:rPr>
              <w:t xml:space="preserve">, </w:t>
            </w:r>
            <w:proofErr w:type="spellStart"/>
            <w:r w:rsidRPr="00DE657E">
              <w:rPr>
                <w:rFonts w:ascii="PT Astra Serif" w:hAnsi="PT Astra Serif" w:cs="Times New Roman"/>
                <w:lang w:val="en-US"/>
              </w:rPr>
              <w:t>astra</w:t>
            </w:r>
            <w:proofErr w:type="spellEnd"/>
            <w:r w:rsidRPr="00DE657E">
              <w:rPr>
                <w:rFonts w:ascii="PT Astra Serif" w:hAnsi="PT Astra Serif" w:cs="Times New Roman"/>
              </w:rPr>
              <w:t xml:space="preserve">, </w:t>
            </w:r>
            <w:proofErr w:type="spellStart"/>
            <w:r w:rsidRPr="00DE657E">
              <w:rPr>
                <w:rFonts w:ascii="PT Astra Serif" w:hAnsi="PT Astra Serif" w:cs="Times New Roman"/>
                <w:lang w:val="en-US"/>
              </w:rPr>
              <w:t>redos</w:t>
            </w:r>
            <w:proofErr w:type="spellEnd"/>
            <w:r w:rsidRPr="00DE657E">
              <w:rPr>
                <w:rFonts w:ascii="PT Astra Serif" w:hAnsi="PT Astra Serif" w:cs="Times New Roman"/>
              </w:rPr>
              <w:t xml:space="preserve">, </w:t>
            </w:r>
            <w:r w:rsidRPr="00DE657E">
              <w:rPr>
                <w:rFonts w:ascii="PT Astra Serif" w:hAnsi="PT Astra Serif" w:cs="Times New Roman"/>
                <w:lang w:val="en-US"/>
              </w:rPr>
              <w:t>ubuntu</w:t>
            </w:r>
            <w:r w:rsidRPr="00DE657E">
              <w:rPr>
                <w:rFonts w:ascii="PT Astra Serif" w:hAnsi="PT Astra Serif" w:cs="Times New Roman"/>
              </w:rPr>
              <w:t xml:space="preserve">, </w:t>
            </w:r>
            <w:r w:rsidRPr="00DE657E">
              <w:rPr>
                <w:rFonts w:ascii="PT Astra Serif" w:hAnsi="PT Astra Serif" w:cs="Times New Roman"/>
                <w:lang w:val="en-US"/>
              </w:rPr>
              <w:t>mint</w:t>
            </w:r>
            <w:r w:rsidR="008B16C7" w:rsidRPr="00DE657E">
              <w:rPr>
                <w:rFonts w:ascii="PT Astra Serif" w:hAnsi="PT Astra Serif" w:cs="Times New Roman"/>
              </w:rPr>
              <w:t xml:space="preserve"> и т.д.</w:t>
            </w:r>
            <w:r w:rsidRPr="00DE657E">
              <w:rPr>
                <w:rFonts w:ascii="PT Astra Serif" w:hAnsi="PT Astra Serif" w:cs="Times New Roman"/>
              </w:rPr>
              <w:t xml:space="preserve"> с одним из установленных пакетов (в зависимости от дистрибутива): </w:t>
            </w:r>
            <w:proofErr w:type="spellStart"/>
            <w:r w:rsidRPr="00DE657E">
              <w:rPr>
                <w:rFonts w:ascii="PT Astra Serif" w:hAnsi="PT Astra Serif" w:cs="Times New Roman"/>
                <w:lang w:val="en-US"/>
              </w:rPr>
              <w:t>openjdk</w:t>
            </w:r>
            <w:proofErr w:type="spellEnd"/>
            <w:r w:rsidRPr="00DE657E">
              <w:rPr>
                <w:rFonts w:ascii="PT Astra Serif" w:hAnsi="PT Astra Serif" w:cs="Times New Roman"/>
              </w:rPr>
              <w:t>-17-</w:t>
            </w:r>
            <w:proofErr w:type="spellStart"/>
            <w:r w:rsidRPr="00DE657E">
              <w:rPr>
                <w:rFonts w:ascii="PT Astra Serif" w:hAnsi="PT Astra Serif" w:cs="Times New Roman"/>
                <w:lang w:val="en-US"/>
              </w:rPr>
              <w:t>jre</w:t>
            </w:r>
            <w:proofErr w:type="spellEnd"/>
            <w:r w:rsidR="008B16C7" w:rsidRPr="00DE657E">
              <w:rPr>
                <w:rFonts w:ascii="PT Astra Serif" w:hAnsi="PT Astra Serif" w:cs="Times New Roman"/>
              </w:rPr>
              <w:t xml:space="preserve"> |</w:t>
            </w:r>
            <w:r w:rsidRPr="00DE657E">
              <w:rPr>
                <w:rFonts w:ascii="PT Astra Serif" w:hAnsi="PT Astra Serif" w:cs="Times New Roman"/>
              </w:rPr>
              <w:t xml:space="preserve"> java-17-openjdk</w:t>
            </w:r>
          </w:p>
          <w:p w14:paraId="4CEF4C3B" w14:textId="77777777" w:rsidR="00571CB8" w:rsidRPr="00DE657E" w:rsidRDefault="00571CB8" w:rsidP="00571CB8">
            <w:pPr>
              <w:spacing w:after="120" w:line="276" w:lineRule="auto"/>
              <w:ind w:left="29" w:firstLine="0"/>
              <w:rPr>
                <w:rFonts w:ascii="PT Astra Serif" w:hAnsi="PT Astra Serif" w:cs="Times New Roman"/>
              </w:rPr>
            </w:pPr>
            <w:r w:rsidRPr="00DE657E">
              <w:rPr>
                <w:rFonts w:ascii="PT Astra Serif" w:hAnsi="PT Astra Serif" w:cs="Times New Roman"/>
              </w:rPr>
              <w:t>Внешний интерфейс: USB 2.0 и выше, рекомендуется не менее двух свободных портов.</w:t>
            </w:r>
          </w:p>
          <w:p w14:paraId="134C5C1D" w14:textId="77777777" w:rsidR="00571CB8" w:rsidRPr="00DE657E" w:rsidRDefault="00571CB8" w:rsidP="00571CB8">
            <w:pPr>
              <w:spacing w:after="120" w:line="276" w:lineRule="auto"/>
              <w:ind w:left="29" w:firstLine="0"/>
              <w:rPr>
                <w:rFonts w:ascii="PT Astra Serif" w:hAnsi="PT Astra Serif" w:cs="Times New Roman"/>
              </w:rPr>
            </w:pPr>
            <w:r w:rsidRPr="00DE657E">
              <w:rPr>
                <w:rFonts w:ascii="PT Astra Serif" w:hAnsi="PT Astra Serif" w:cs="Times New Roman"/>
              </w:rPr>
              <w:t>Наличие стабильного канала связи с выходом в Интернет.</w:t>
            </w:r>
          </w:p>
          <w:p w14:paraId="2179CD30" w14:textId="77777777" w:rsidR="00571CB8" w:rsidRPr="00DE657E" w:rsidRDefault="00571CB8" w:rsidP="00571CB8">
            <w:pPr>
              <w:spacing w:after="120" w:line="276" w:lineRule="auto"/>
              <w:ind w:left="29" w:firstLine="0"/>
              <w:rPr>
                <w:rFonts w:ascii="PT Astra Serif" w:hAnsi="PT Astra Serif" w:cs="Times New Roman"/>
              </w:rPr>
            </w:pPr>
            <w:r w:rsidRPr="00DE657E">
              <w:rPr>
                <w:rFonts w:ascii="PT Astra Serif" w:hAnsi="PT Astra Serif" w:cs="Times New Roman"/>
              </w:rPr>
              <w:t>Дополнительных специальных требований к рабочей станции не предъявляется.</w:t>
            </w:r>
          </w:p>
        </w:tc>
      </w:tr>
    </w:tbl>
    <w:p w14:paraId="764BA6B2" w14:textId="77777777" w:rsidR="00571CB8" w:rsidRPr="002B1CF5" w:rsidRDefault="00571CB8" w:rsidP="00571CB8">
      <w:pPr>
        <w:spacing w:after="160" w:line="259" w:lineRule="auto"/>
        <w:ind w:firstLine="0"/>
        <w:contextualSpacing w:val="0"/>
        <w:jc w:val="left"/>
        <w:rPr>
          <w:rFonts w:ascii="PT Astra Serif" w:hAnsi="PT Astra Serif"/>
        </w:rPr>
      </w:pPr>
      <w:r w:rsidRPr="002B1CF5">
        <w:rPr>
          <w:rFonts w:ascii="PT Astra Serif" w:hAnsi="PT Astra Serif"/>
        </w:rPr>
        <w:br w:type="page"/>
      </w:r>
    </w:p>
    <w:p w14:paraId="0B6D5A73" w14:textId="34328DC1" w:rsidR="00E95532" w:rsidRPr="002B1CF5" w:rsidRDefault="00E95532" w:rsidP="00E95532">
      <w:pPr>
        <w:pStyle w:val="11"/>
        <w:numPr>
          <w:ilvl w:val="0"/>
          <w:numId w:val="0"/>
        </w:numPr>
        <w:rPr>
          <w:rFonts w:ascii="PT Astra Serif" w:hAnsi="PT Astra Serif"/>
        </w:rPr>
      </w:pPr>
      <w:bookmarkStart w:id="53" w:name="_Toc448310546"/>
      <w:bookmarkStart w:id="54" w:name="_Toc188870952"/>
      <w:bookmarkEnd w:id="50"/>
      <w:bookmarkEnd w:id="51"/>
      <w:bookmarkEnd w:id="52"/>
      <w:r w:rsidRPr="002B1CF5">
        <w:rPr>
          <w:rFonts w:ascii="PT Astra Serif" w:hAnsi="PT Astra Serif"/>
        </w:rPr>
        <w:t xml:space="preserve">Приложение </w:t>
      </w:r>
      <w:r w:rsidR="006817D1" w:rsidRPr="002B1CF5">
        <w:rPr>
          <w:rFonts w:ascii="PT Astra Serif" w:hAnsi="PT Astra Serif"/>
        </w:rPr>
        <w:t>1</w:t>
      </w:r>
      <w:r w:rsidRPr="002B1CF5">
        <w:rPr>
          <w:rFonts w:ascii="PT Astra Serif" w:hAnsi="PT Astra Serif"/>
        </w:rPr>
        <w:t>. Инструктивные материалы</w:t>
      </w:r>
      <w:r w:rsidRPr="002B1CF5">
        <w:rPr>
          <w:rFonts w:ascii="PT Astra Serif" w:hAnsi="PT Astra Serif"/>
        </w:rPr>
        <w:br/>
        <w:t xml:space="preserve">для участников </w:t>
      </w:r>
      <w:bookmarkEnd w:id="53"/>
      <w:r w:rsidR="006369FC" w:rsidRPr="002B1CF5">
        <w:rPr>
          <w:rFonts w:ascii="PT Astra Serif" w:hAnsi="PT Astra Serif"/>
        </w:rPr>
        <w:t>ТМ</w:t>
      </w:r>
      <w:bookmarkEnd w:id="54"/>
    </w:p>
    <w:p w14:paraId="7D33AB97" w14:textId="5DDBBB20" w:rsidR="00E95532" w:rsidRPr="002B1CF5" w:rsidRDefault="00E95532" w:rsidP="00927E7F">
      <w:pPr>
        <w:keepNext/>
        <w:keepLines/>
        <w:numPr>
          <w:ilvl w:val="0"/>
          <w:numId w:val="10"/>
        </w:numPr>
        <w:tabs>
          <w:tab w:val="left" w:pos="567"/>
        </w:tabs>
        <w:spacing w:before="360" w:after="240"/>
        <w:ind w:left="0" w:firstLine="0"/>
        <w:jc w:val="center"/>
        <w:outlineLvl w:val="1"/>
        <w:rPr>
          <w:rFonts w:ascii="PT Astra Serif" w:eastAsiaTheme="majorEastAsia" w:hAnsi="PT Astra Serif" w:cstheme="majorBidi"/>
          <w:b/>
        </w:rPr>
      </w:pPr>
      <w:bookmarkStart w:id="55" w:name="_Toc448310547"/>
      <w:bookmarkStart w:id="56" w:name="_Toc188870953"/>
      <w:r w:rsidRPr="002B1CF5">
        <w:rPr>
          <w:rFonts w:ascii="PT Astra Serif" w:eastAsiaTheme="majorEastAsia" w:hAnsi="PT Astra Serif" w:cstheme="majorBidi"/>
          <w:b/>
        </w:rPr>
        <w:t xml:space="preserve">Инструкция для участника </w:t>
      </w:r>
      <w:r w:rsidR="006369FC" w:rsidRPr="002B1CF5">
        <w:rPr>
          <w:rFonts w:ascii="PT Astra Serif" w:eastAsiaTheme="majorEastAsia" w:hAnsi="PT Astra Serif" w:cstheme="majorBidi"/>
          <w:b/>
        </w:rPr>
        <w:t>ТМ</w:t>
      </w:r>
      <w:r w:rsidRPr="002B1CF5">
        <w:rPr>
          <w:rFonts w:ascii="PT Astra Serif" w:eastAsiaTheme="majorEastAsia" w:hAnsi="PT Astra Serif" w:cstheme="majorBidi"/>
          <w:b/>
        </w:rPr>
        <w:t>, зачитываемая организатором</w:t>
      </w:r>
      <w:r w:rsidRPr="002B1CF5">
        <w:rPr>
          <w:rFonts w:ascii="PT Astra Serif" w:eastAsiaTheme="majorEastAsia" w:hAnsi="PT Astra Serif" w:cstheme="majorBidi"/>
          <w:b/>
        </w:rPr>
        <w:br/>
        <w:t xml:space="preserve">перед началом </w:t>
      </w:r>
      <w:bookmarkEnd w:id="55"/>
      <w:r w:rsidR="00657D5E" w:rsidRPr="002B1CF5">
        <w:rPr>
          <w:rFonts w:ascii="PT Astra Serif" w:eastAsiaTheme="majorEastAsia" w:hAnsi="PT Astra Serif" w:cstheme="majorBidi"/>
          <w:b/>
        </w:rPr>
        <w:t>работы</w:t>
      </w:r>
      <w:bookmarkEnd w:id="56"/>
    </w:p>
    <w:p w14:paraId="47773A87" w14:textId="62DC1F9E" w:rsidR="00E95532" w:rsidRPr="002B1CF5" w:rsidRDefault="00E95532" w:rsidP="00657D5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eastAsia="Times New Roman" w:hAnsi="PT Astra Serif"/>
          <w:i/>
        </w:rPr>
        <w:t>Первая часть инс</w:t>
      </w:r>
      <w:r w:rsidR="006369FC" w:rsidRPr="002B1CF5">
        <w:rPr>
          <w:rFonts w:ascii="PT Astra Serif" w:eastAsia="Times New Roman" w:hAnsi="PT Astra Serif"/>
          <w:i/>
        </w:rPr>
        <w:t>труктажа (начало проведения с 9:</w:t>
      </w:r>
      <w:r w:rsidRPr="002B1CF5">
        <w:rPr>
          <w:rFonts w:ascii="PT Astra Serif" w:eastAsia="Times New Roman" w:hAnsi="PT Astra Serif"/>
          <w:i/>
        </w:rPr>
        <w:t>50)</w:t>
      </w:r>
    </w:p>
    <w:p w14:paraId="3AB7F4CF" w14:textId="0D76EF34" w:rsidR="006369FC" w:rsidRPr="002B1CF5" w:rsidRDefault="006369FC" w:rsidP="00657D5E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>Уважаемые участники</w:t>
      </w:r>
      <w:r w:rsidR="00E95532" w:rsidRPr="002B1CF5">
        <w:rPr>
          <w:rFonts w:ascii="PT Astra Serif" w:hAnsi="PT Astra Serif"/>
          <w:b/>
        </w:rPr>
        <w:t>!</w:t>
      </w:r>
    </w:p>
    <w:p w14:paraId="48ECAE83" w14:textId="437E77F4" w:rsidR="00E95532" w:rsidRPr="002B1CF5" w:rsidRDefault="00E95532" w:rsidP="00657D5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  <w:b/>
        </w:rPr>
        <w:t xml:space="preserve">Сегодня Вы </w:t>
      </w:r>
      <w:r w:rsidR="00657D5E" w:rsidRPr="002B1CF5">
        <w:rPr>
          <w:rFonts w:ascii="PT Astra Serif" w:hAnsi="PT Astra Serif"/>
          <w:b/>
        </w:rPr>
        <w:t xml:space="preserve">участвуете в </w:t>
      </w:r>
      <w:r w:rsidR="00803510" w:rsidRPr="002B1CF5">
        <w:rPr>
          <w:rFonts w:ascii="PT Astra Serif" w:hAnsi="PT Astra Serif"/>
          <w:b/>
        </w:rPr>
        <w:t>тренировочном мероприятии</w:t>
      </w:r>
      <w:r w:rsidR="00657D5E" w:rsidRPr="002B1CF5">
        <w:rPr>
          <w:rFonts w:ascii="PT Astra Serif" w:hAnsi="PT Astra Serif"/>
          <w:b/>
        </w:rPr>
        <w:t xml:space="preserve"> по </w:t>
      </w:r>
      <w:r w:rsidR="00F16B2D">
        <w:rPr>
          <w:rFonts w:ascii="PT Astra Serif" w:hAnsi="PT Astra Serif"/>
          <w:b/>
        </w:rPr>
        <w:t>__________</w:t>
      </w:r>
      <w:r w:rsidR="00657D5E" w:rsidRPr="002B1CF5">
        <w:rPr>
          <w:rFonts w:ascii="PT Astra Serif" w:hAnsi="PT Astra Serif"/>
          <w:i/>
        </w:rPr>
        <w:t xml:space="preserve"> </w:t>
      </w:r>
      <w:r w:rsidR="00657D5E" w:rsidRPr="002B1CF5">
        <w:rPr>
          <w:rFonts w:ascii="PT Astra Serif" w:hAnsi="PT Astra Serif"/>
          <w:b/>
        </w:rPr>
        <w:t xml:space="preserve">в формате </w:t>
      </w:r>
      <w:r w:rsidR="003C6B27" w:rsidRPr="002B1CF5">
        <w:rPr>
          <w:rFonts w:ascii="PT Astra Serif" w:hAnsi="PT Astra Serif"/>
          <w:b/>
        </w:rPr>
        <w:t>ОГЭ</w:t>
      </w:r>
      <w:r w:rsidRPr="002B1CF5">
        <w:rPr>
          <w:rFonts w:ascii="PT Astra Serif" w:hAnsi="PT Astra Serif"/>
        </w:rPr>
        <w:t>.</w:t>
      </w:r>
    </w:p>
    <w:p w14:paraId="03BCC74E" w14:textId="3E547FF2" w:rsidR="00657D5E" w:rsidRPr="002B1CF5" w:rsidRDefault="00657D5E" w:rsidP="00657D5E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>Во время проведения рабо</w:t>
      </w:r>
      <w:r w:rsidR="003C6B27" w:rsidRPr="002B1CF5">
        <w:rPr>
          <w:rFonts w:ascii="PT Astra Serif" w:hAnsi="PT Astra Serif"/>
          <w:b/>
        </w:rPr>
        <w:t>ты вы должны соблюдать порядок.</w:t>
      </w:r>
    </w:p>
    <w:p w14:paraId="7C369FF9" w14:textId="580B4D90" w:rsidR="00657D5E" w:rsidRPr="002B1CF5" w:rsidRDefault="00657D5E" w:rsidP="00657D5E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 xml:space="preserve">Во время проведения </w:t>
      </w:r>
      <w:r w:rsidRPr="002B1CF5">
        <w:rPr>
          <w:rFonts w:ascii="PT Astra Serif" w:hAnsi="PT Astra Serif"/>
          <w:b/>
          <w:noProof/>
        </w:rPr>
        <w:t xml:space="preserve">работе </w:t>
      </w:r>
      <w:r w:rsidR="003C6B27" w:rsidRPr="002B1CF5">
        <w:rPr>
          <w:rFonts w:ascii="PT Astra Serif" w:hAnsi="PT Astra Serif"/>
          <w:b/>
        </w:rPr>
        <w:t>запрещается:</w:t>
      </w:r>
    </w:p>
    <w:p w14:paraId="56A40CD7" w14:textId="77777777" w:rsidR="00657D5E" w:rsidRPr="002B1CF5" w:rsidRDefault="00657D5E" w:rsidP="005B14F7">
      <w:pPr>
        <w:pStyle w:val="a0"/>
        <w:numPr>
          <w:ilvl w:val="0"/>
          <w:numId w:val="20"/>
        </w:numPr>
        <w:tabs>
          <w:tab w:val="clear" w:pos="1843"/>
        </w:tabs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>иметь при себе средства связи, электронно-вычислительную технику, фото, аудио и видеоаппаратуру, справочные материалы, письменные заметки и иные средства хранения и передачи информации;</w:t>
      </w:r>
    </w:p>
    <w:p w14:paraId="6E8D77D5" w14:textId="77777777" w:rsidR="00657D5E" w:rsidRPr="002B1CF5" w:rsidRDefault="00657D5E" w:rsidP="005B14F7">
      <w:pPr>
        <w:pStyle w:val="a0"/>
        <w:numPr>
          <w:ilvl w:val="0"/>
          <w:numId w:val="20"/>
        </w:numPr>
        <w:tabs>
          <w:tab w:val="clear" w:pos="1843"/>
        </w:tabs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>разговаривать, вставать с мест, пересаживаться, обмениваться любыми материалами и предметами;</w:t>
      </w:r>
    </w:p>
    <w:p w14:paraId="443B1D84" w14:textId="77777777" w:rsidR="00657D5E" w:rsidRPr="002B1CF5" w:rsidRDefault="00657D5E" w:rsidP="005B14F7">
      <w:pPr>
        <w:pStyle w:val="a0"/>
        <w:numPr>
          <w:ilvl w:val="0"/>
          <w:numId w:val="20"/>
        </w:numPr>
        <w:tabs>
          <w:tab w:val="clear" w:pos="1843"/>
        </w:tabs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>выносить из аудиторий материалы на бумажном или электронном носителях, фотографировать тренировочные материалы;</w:t>
      </w:r>
    </w:p>
    <w:p w14:paraId="2AE8239A" w14:textId="62D07DF8" w:rsidR="00657D5E" w:rsidRPr="002B1CF5" w:rsidRDefault="00657D5E" w:rsidP="005B14F7">
      <w:pPr>
        <w:pStyle w:val="a0"/>
        <w:numPr>
          <w:ilvl w:val="0"/>
          <w:numId w:val="20"/>
        </w:numPr>
        <w:tabs>
          <w:tab w:val="clear" w:pos="1843"/>
        </w:tabs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 xml:space="preserve">пользоваться справочными материалами, кроме тех, которые указаны </w:t>
      </w:r>
      <w:r w:rsidR="006369FC" w:rsidRPr="002B1CF5">
        <w:rPr>
          <w:rFonts w:ascii="PT Astra Serif" w:hAnsi="PT Astra Serif"/>
          <w:b/>
        </w:rPr>
        <w:br/>
      </w:r>
      <w:r w:rsidRPr="002B1CF5">
        <w:rPr>
          <w:rFonts w:ascii="PT Astra Serif" w:hAnsi="PT Astra Serif"/>
          <w:b/>
        </w:rPr>
        <w:t>в тексте КИМ.</w:t>
      </w:r>
    </w:p>
    <w:p w14:paraId="26AA8BD6" w14:textId="737D8428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u w:val="single"/>
        </w:rPr>
      </w:pPr>
      <w:r w:rsidRPr="002B1CF5">
        <w:rPr>
          <w:rFonts w:ascii="PT Astra Serif" w:hAnsi="PT Astra Serif"/>
          <w:b/>
        </w:rPr>
        <w:t xml:space="preserve">В случае нарушения установленного порядка проведения работы </w:t>
      </w:r>
      <w:r w:rsidR="006369FC" w:rsidRPr="002B1CF5">
        <w:rPr>
          <w:rFonts w:ascii="PT Astra Serif" w:hAnsi="PT Astra Serif"/>
          <w:b/>
        </w:rPr>
        <w:br/>
      </w:r>
      <w:r w:rsidRPr="002B1CF5">
        <w:rPr>
          <w:rFonts w:ascii="PT Astra Serif" w:hAnsi="PT Astra Serif"/>
          <w:b/>
        </w:rPr>
        <w:t xml:space="preserve">Вы будете удалены. </w:t>
      </w:r>
    </w:p>
    <w:p w14:paraId="77C34FC1" w14:textId="3143F668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lang w:eastAsia="zh-CN"/>
        </w:rPr>
        <w:t xml:space="preserve">В случае плохого самочувствия незамедлительно обращайтесь к нам. </w:t>
      </w:r>
      <w:r w:rsidR="006369FC" w:rsidRPr="002B1CF5">
        <w:rPr>
          <w:rFonts w:ascii="PT Astra Serif" w:hAnsi="PT Astra Serif"/>
          <w:b/>
          <w:lang w:eastAsia="zh-CN"/>
        </w:rPr>
        <w:br/>
      </w:r>
      <w:r w:rsidRPr="002B1CF5">
        <w:rPr>
          <w:rFonts w:ascii="PT Astra Serif" w:hAnsi="PT Astra Serif"/>
          <w:b/>
          <w:lang w:eastAsia="zh-CN"/>
        </w:rPr>
        <w:t>По состоянию здоровья вы можете завершить работу досрочно.</w:t>
      </w:r>
    </w:p>
    <w:p w14:paraId="5BA62801" w14:textId="60F4C70A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 xml:space="preserve">Ознакомиться с результатами </w:t>
      </w:r>
      <w:r w:rsidR="00803510" w:rsidRPr="002B1CF5">
        <w:rPr>
          <w:rFonts w:ascii="PT Astra Serif" w:hAnsi="PT Astra Serif"/>
          <w:b/>
        </w:rPr>
        <w:t>тренировочного мероприятия</w:t>
      </w:r>
      <w:r w:rsidRPr="002B1CF5">
        <w:rPr>
          <w:rFonts w:ascii="PT Astra Serif" w:hAnsi="PT Astra Serif"/>
          <w:b/>
          <w:noProof/>
        </w:rPr>
        <w:t xml:space="preserve"> </w:t>
      </w:r>
      <w:r w:rsidRPr="002B1CF5">
        <w:rPr>
          <w:rFonts w:ascii="PT Astra Serif" w:hAnsi="PT Astra Serif"/>
          <w:b/>
        </w:rPr>
        <w:t xml:space="preserve">вы можете </w:t>
      </w:r>
      <w:r w:rsidR="006369FC" w:rsidRPr="002B1CF5">
        <w:rPr>
          <w:rFonts w:ascii="PT Astra Serif" w:hAnsi="PT Astra Serif"/>
          <w:b/>
        </w:rPr>
        <w:br/>
      </w:r>
      <w:r w:rsidRPr="002B1CF5">
        <w:rPr>
          <w:rFonts w:ascii="PT Astra Serif" w:hAnsi="PT Astra Serif"/>
          <w:b/>
        </w:rPr>
        <w:t>в образовательной организации.</w:t>
      </w:r>
    </w:p>
    <w:p w14:paraId="56F3173E" w14:textId="14FC6A9D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 xml:space="preserve">Во время </w:t>
      </w:r>
      <w:r w:rsidR="00803510" w:rsidRPr="002B1CF5">
        <w:rPr>
          <w:rFonts w:ascii="PT Astra Serif" w:hAnsi="PT Astra Serif"/>
          <w:b/>
        </w:rPr>
        <w:t>тренировочного мероприятия</w:t>
      </w:r>
      <w:r w:rsidR="00803510" w:rsidRPr="002B1CF5">
        <w:rPr>
          <w:rFonts w:ascii="PT Astra Serif" w:hAnsi="PT Astra Serif"/>
          <w:b/>
          <w:noProof/>
        </w:rPr>
        <w:t xml:space="preserve"> </w:t>
      </w:r>
      <w:r w:rsidRPr="002B1CF5">
        <w:rPr>
          <w:rFonts w:ascii="PT Astra Serif" w:hAnsi="PT Astra Serif"/>
          <w:b/>
        </w:rPr>
        <w:t>на вашем рабочем столе, помимо выданных материалов, могут находиться только:</w:t>
      </w:r>
    </w:p>
    <w:p w14:paraId="46CF7C71" w14:textId="77777777" w:rsidR="00657D5E" w:rsidRPr="002B1CF5" w:rsidRDefault="00657D5E" w:rsidP="005B14F7">
      <w:pPr>
        <w:pStyle w:val="a0"/>
        <w:numPr>
          <w:ilvl w:val="0"/>
          <w:numId w:val="21"/>
        </w:numPr>
        <w:tabs>
          <w:tab w:val="clear" w:pos="1843"/>
        </w:tabs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>гелевая ручка с чернилами черного цвета;</w:t>
      </w:r>
    </w:p>
    <w:p w14:paraId="20E5C981" w14:textId="77777777" w:rsidR="00657D5E" w:rsidRPr="002B1CF5" w:rsidRDefault="00657D5E" w:rsidP="005B14F7">
      <w:pPr>
        <w:pStyle w:val="a0"/>
        <w:numPr>
          <w:ilvl w:val="0"/>
          <w:numId w:val="21"/>
        </w:numPr>
        <w:tabs>
          <w:tab w:val="clear" w:pos="1843"/>
        </w:tabs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>документ, удостоверяющий личность;</w:t>
      </w:r>
    </w:p>
    <w:p w14:paraId="2B6D8608" w14:textId="00657FA1" w:rsidR="003766B6" w:rsidRPr="002B1CF5" w:rsidRDefault="00657D5E" w:rsidP="003766B6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>дополнительные материалы, которые можно использовать на</w:t>
      </w:r>
      <w:r w:rsidR="007D64F9" w:rsidRPr="002B1CF5">
        <w:rPr>
          <w:rFonts w:ascii="PT Astra Serif" w:hAnsi="PT Astra Serif"/>
          <w:b/>
        </w:rPr>
        <w:t xml:space="preserve"> </w:t>
      </w:r>
      <w:r w:rsidR="00672570" w:rsidRPr="002B1CF5">
        <w:rPr>
          <w:rFonts w:ascii="PT Astra Serif" w:hAnsi="PT Astra Serif"/>
          <w:b/>
        </w:rPr>
        <w:t xml:space="preserve">тренировочном мероприятии </w:t>
      </w:r>
      <w:r w:rsidRPr="002B1CF5">
        <w:rPr>
          <w:rFonts w:ascii="PT Astra Serif" w:hAnsi="PT Astra Serif"/>
          <w:b/>
        </w:rPr>
        <w:t xml:space="preserve">по </w:t>
      </w:r>
      <w:r w:rsidR="006817D1" w:rsidRPr="002B1CF5">
        <w:rPr>
          <w:rFonts w:ascii="PT Astra Serif" w:hAnsi="PT Astra Serif"/>
          <w:b/>
        </w:rPr>
        <w:t>математике – линейка</w:t>
      </w:r>
      <w:r w:rsidR="003766B6" w:rsidRPr="002B1CF5">
        <w:rPr>
          <w:rFonts w:ascii="PT Astra Serif" w:hAnsi="PT Astra Serif"/>
          <w:b/>
        </w:rPr>
        <w:t>.</w:t>
      </w:r>
    </w:p>
    <w:p w14:paraId="23BBB7FA" w14:textId="77777777" w:rsidR="003766B6" w:rsidRPr="002B1CF5" w:rsidRDefault="003766B6" w:rsidP="003766B6">
      <w:pPr>
        <w:spacing w:line="240" w:lineRule="auto"/>
        <w:rPr>
          <w:rFonts w:ascii="PT Astra Serif" w:hAnsi="PT Astra Serif"/>
        </w:rPr>
      </w:pPr>
    </w:p>
    <w:p w14:paraId="5E341389" w14:textId="3F07DB1C" w:rsidR="00657D5E" w:rsidRPr="002B1CF5" w:rsidRDefault="00657D5E" w:rsidP="003766B6">
      <w:pPr>
        <w:pStyle w:val="a0"/>
        <w:numPr>
          <w:ilvl w:val="0"/>
          <w:numId w:val="21"/>
        </w:numPr>
        <w:tabs>
          <w:tab w:val="clear" w:pos="1843"/>
        </w:tabs>
        <w:spacing w:line="240" w:lineRule="auto"/>
        <w:rPr>
          <w:rFonts w:ascii="PT Astra Serif" w:hAnsi="PT Astra Serif"/>
          <w:i/>
        </w:rPr>
      </w:pPr>
      <w:r w:rsidRPr="002B1CF5">
        <w:rPr>
          <w:rFonts w:ascii="PT Astra Serif" w:hAnsi="PT Astra Serif"/>
          <w:i/>
        </w:rPr>
        <w:t>Организаторы раздают именные бланки ответов.</w:t>
      </w:r>
    </w:p>
    <w:p w14:paraId="0EDE6A54" w14:textId="22DF9A4F" w:rsidR="00657D5E" w:rsidRPr="002B1CF5" w:rsidRDefault="00657D5E" w:rsidP="00657D5E">
      <w:pPr>
        <w:spacing w:line="240" w:lineRule="auto"/>
        <w:rPr>
          <w:rFonts w:ascii="PT Astra Serif" w:hAnsi="PT Astra Serif"/>
          <w:i/>
        </w:rPr>
      </w:pPr>
      <w:r w:rsidRPr="002B1CF5">
        <w:rPr>
          <w:rFonts w:ascii="PT Astra Serif" w:hAnsi="PT Astra Serif"/>
          <w:i/>
        </w:rPr>
        <w:t>Вторая часть инструктажа (начало проведения не</w:t>
      </w:r>
      <w:r w:rsidR="007D64F9" w:rsidRPr="002B1CF5">
        <w:rPr>
          <w:rFonts w:ascii="PT Astra Serif" w:hAnsi="PT Astra Serif"/>
          <w:i/>
        </w:rPr>
        <w:t xml:space="preserve"> </w:t>
      </w:r>
      <w:r w:rsidRPr="002B1CF5">
        <w:rPr>
          <w:rFonts w:ascii="PT Astra Serif" w:hAnsi="PT Astra Serif"/>
          <w:i/>
        </w:rPr>
        <w:t>ранее 10:00).</w:t>
      </w:r>
    </w:p>
    <w:p w14:paraId="05A1E027" w14:textId="77777777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t>Организаторы раздали Вам именные бланки ответов №1 и №2. Убедитесь, что на бланках, которые Вам выдали, указаны Ваши фамилия, имя. Если Вы обнаружили ошибку, обратитесь к организатору в аудитории.</w:t>
      </w:r>
    </w:p>
    <w:p w14:paraId="2E20DE28" w14:textId="77777777" w:rsidR="00657D5E" w:rsidRPr="002B1CF5" w:rsidRDefault="00657D5E" w:rsidP="00657D5E">
      <w:pPr>
        <w:spacing w:line="240" w:lineRule="auto"/>
        <w:rPr>
          <w:rFonts w:ascii="PT Astra Serif" w:hAnsi="PT Astra Serif"/>
          <w:b/>
          <w:lang w:eastAsia="zh-CN"/>
        </w:rPr>
      </w:pPr>
    </w:p>
    <w:p w14:paraId="3DF781E4" w14:textId="73C9FB5F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lang w:eastAsia="zh-CN"/>
        </w:rPr>
      </w:pPr>
      <w:r w:rsidRPr="002B1CF5">
        <w:rPr>
          <w:rFonts w:ascii="PT Astra Serif" w:hAnsi="PT Astra Serif"/>
          <w:b/>
          <w:lang w:eastAsia="zh-CN"/>
        </w:rPr>
        <w:t>Напоминаем основные правила по</w:t>
      </w:r>
      <w:r w:rsidR="007D64F9" w:rsidRPr="002B1CF5">
        <w:rPr>
          <w:rFonts w:ascii="PT Astra Serif" w:hAnsi="PT Astra Serif"/>
          <w:b/>
          <w:lang w:eastAsia="zh-CN"/>
        </w:rPr>
        <w:t xml:space="preserve"> </w:t>
      </w:r>
      <w:r w:rsidRPr="002B1CF5">
        <w:rPr>
          <w:rFonts w:ascii="PT Astra Serif" w:hAnsi="PT Astra Serif"/>
          <w:b/>
          <w:lang w:eastAsia="zh-CN"/>
        </w:rPr>
        <w:t>заполнению бланков ответов.</w:t>
      </w:r>
    </w:p>
    <w:p w14:paraId="5B3EEE1B" w14:textId="6AB33DDF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t>Заполнять бланки нужно качественной черной гелевой ручкой.</w:t>
      </w:r>
    </w:p>
    <w:p w14:paraId="18415954" w14:textId="5B4854AE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t>При выполнении заданий внимательно читайте инструкции к</w:t>
      </w:r>
      <w:r w:rsidR="007D64F9" w:rsidRPr="002B1CF5">
        <w:rPr>
          <w:rFonts w:ascii="PT Astra Serif" w:hAnsi="PT Astra Serif"/>
          <w:b/>
          <w:color w:val="000000"/>
        </w:rPr>
        <w:t xml:space="preserve"> заданиям, указанные у </w:t>
      </w:r>
      <w:r w:rsidRPr="002B1CF5">
        <w:rPr>
          <w:rFonts w:ascii="PT Astra Serif" w:hAnsi="PT Astra Serif"/>
          <w:b/>
          <w:color w:val="000000"/>
        </w:rPr>
        <w:t>вас в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КИМ</w:t>
      </w:r>
      <w:r w:rsidR="007D64F9" w:rsidRPr="002B1CF5">
        <w:rPr>
          <w:rFonts w:ascii="PT Astra Serif" w:hAnsi="PT Astra Serif"/>
          <w:b/>
          <w:color w:val="000000"/>
        </w:rPr>
        <w:t xml:space="preserve">. Записывайте ответы, начиная с </w:t>
      </w:r>
      <w:r w:rsidRPr="002B1CF5">
        <w:rPr>
          <w:rFonts w:ascii="PT Astra Serif" w:hAnsi="PT Astra Serif"/>
          <w:b/>
          <w:color w:val="000000"/>
        </w:rPr>
        <w:t>первой клетки, в</w:t>
      </w:r>
      <w:r w:rsidR="00F8622B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соответствии с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этими инструкциями.</w:t>
      </w:r>
    </w:p>
    <w:p w14:paraId="1E0CA4FD" w14:textId="513D7568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t>При выполнении заданий с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кратким ответом ответ необходимо записывать справа от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номера задания в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бланке ответов №1.</w:t>
      </w:r>
    </w:p>
    <w:p w14:paraId="66223D99" w14:textId="5B8F61DF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t>Не разрешается использовать при записи ответа на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задания с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кратким ответом никаких иных символов, кроме символов кириллицы, лат</w:t>
      </w:r>
      <w:r w:rsidR="007D64F9" w:rsidRPr="002B1CF5">
        <w:rPr>
          <w:rFonts w:ascii="PT Astra Serif" w:hAnsi="PT Astra Serif"/>
          <w:b/>
          <w:color w:val="000000"/>
        </w:rPr>
        <w:t xml:space="preserve">иницы, арабских цифр, запятой и </w:t>
      </w:r>
      <w:r w:rsidRPr="002B1CF5">
        <w:rPr>
          <w:rFonts w:ascii="PT Astra Serif" w:hAnsi="PT Astra Serif"/>
          <w:b/>
          <w:color w:val="000000"/>
        </w:rPr>
        <w:t>знака «дефис» («минус»).</w:t>
      </w:r>
    </w:p>
    <w:p w14:paraId="4AA1FF8E" w14:textId="77777777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t>Вы можете заменить ошибочный ответ.</w:t>
      </w:r>
    </w:p>
    <w:p w14:paraId="43D5D6C8" w14:textId="6D7F4975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t>Для этого в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поле «Замена ошибочных ответов» следует внести номер задания, ответ на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который следует исправить, а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в строку записать новое значение верного ответа на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указанное задание.</w:t>
      </w:r>
    </w:p>
    <w:p w14:paraId="7D9D9B95" w14:textId="5889C886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t>Обращаем ваше внимание, что на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бланках ответов №1 и №2 запрещается делать какие-либо записи и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пометки, не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относящиеся к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ответам на</w:t>
      </w:r>
      <w:r w:rsidR="007D64F9" w:rsidRPr="002B1CF5">
        <w:rPr>
          <w:rFonts w:ascii="PT Astra Serif" w:hAnsi="PT Astra Serif"/>
          <w:b/>
          <w:color w:val="000000"/>
        </w:rPr>
        <w:t xml:space="preserve"> задания, в </w:t>
      </w:r>
      <w:r w:rsidRPr="002B1CF5">
        <w:rPr>
          <w:rFonts w:ascii="PT Astra Serif" w:hAnsi="PT Astra Serif"/>
          <w:b/>
          <w:color w:val="000000"/>
        </w:rPr>
        <w:t>том числе содержащие информацию о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 xml:space="preserve">личности участника </w:t>
      </w:r>
      <w:r w:rsidR="00672570" w:rsidRPr="002B1CF5">
        <w:rPr>
          <w:rFonts w:ascii="PT Astra Serif" w:hAnsi="PT Astra Serif"/>
          <w:b/>
          <w:color w:val="000000"/>
        </w:rPr>
        <w:t>работы</w:t>
      </w:r>
      <w:r w:rsidRPr="002B1CF5">
        <w:rPr>
          <w:rFonts w:ascii="PT Astra Serif" w:hAnsi="PT Astra Serif"/>
          <w:b/>
          <w:color w:val="000000"/>
        </w:rPr>
        <w:t>. Вы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можете делать пометки в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черновиках и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 xml:space="preserve">КИМ. Также обращаем ваше внимание </w:t>
      </w:r>
      <w:r w:rsidR="006369FC" w:rsidRPr="002B1CF5">
        <w:rPr>
          <w:rFonts w:ascii="PT Astra Serif" w:hAnsi="PT Astra Serif"/>
          <w:b/>
          <w:color w:val="000000"/>
        </w:rPr>
        <w:br/>
      </w:r>
      <w:r w:rsidR="007D64F9" w:rsidRPr="002B1CF5">
        <w:rPr>
          <w:rFonts w:ascii="PT Astra Serif" w:hAnsi="PT Astra Serif"/>
          <w:b/>
          <w:color w:val="000000"/>
        </w:rPr>
        <w:t xml:space="preserve">на </w:t>
      </w:r>
      <w:r w:rsidRPr="002B1CF5">
        <w:rPr>
          <w:rFonts w:ascii="PT Astra Serif" w:hAnsi="PT Astra Serif"/>
          <w:b/>
          <w:color w:val="000000"/>
        </w:rPr>
        <w:t>то, что ответы, записанные в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чернов</w:t>
      </w:r>
      <w:r w:rsidR="007D64F9" w:rsidRPr="002B1CF5">
        <w:rPr>
          <w:rFonts w:ascii="PT Astra Serif" w:hAnsi="PT Astra Serif"/>
          <w:b/>
          <w:color w:val="000000"/>
        </w:rPr>
        <w:t xml:space="preserve">иках и </w:t>
      </w:r>
      <w:r w:rsidRPr="002B1CF5">
        <w:rPr>
          <w:rFonts w:ascii="PT Astra Serif" w:hAnsi="PT Astra Serif"/>
          <w:b/>
          <w:color w:val="000000"/>
        </w:rPr>
        <w:t>КИМ, не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проверяются.</w:t>
      </w:r>
    </w:p>
    <w:p w14:paraId="226696AC" w14:textId="77777777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t>Сейчас Вам необходимо расписаться на бланке ответов №1 в специальном прямоугольном поле для подписи.</w:t>
      </w:r>
    </w:p>
    <w:p w14:paraId="54AEFB8E" w14:textId="77777777" w:rsidR="00657D5E" w:rsidRPr="002B1CF5" w:rsidRDefault="00657D5E" w:rsidP="00657D5E">
      <w:pPr>
        <w:spacing w:line="240" w:lineRule="auto"/>
        <w:rPr>
          <w:rFonts w:ascii="PT Astra Serif" w:hAnsi="PT Astra Serif"/>
          <w:color w:val="000000"/>
        </w:rPr>
      </w:pPr>
    </w:p>
    <w:p w14:paraId="57F563D5" w14:textId="40A0ABB6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t>Организаторы раздадут Вам варианты КИМ для выполнения заданий.</w:t>
      </w:r>
    </w:p>
    <w:p w14:paraId="7C03B5C5" w14:textId="77777777" w:rsidR="00657D5E" w:rsidRPr="002B1CF5" w:rsidRDefault="00657D5E" w:rsidP="00657D5E">
      <w:pPr>
        <w:spacing w:line="240" w:lineRule="auto"/>
        <w:rPr>
          <w:rFonts w:ascii="PT Astra Serif" w:hAnsi="PT Astra Serif"/>
          <w:i/>
        </w:rPr>
      </w:pPr>
      <w:r w:rsidRPr="002B1CF5">
        <w:rPr>
          <w:rFonts w:ascii="PT Astra Serif" w:hAnsi="PT Astra Serif"/>
          <w:i/>
        </w:rPr>
        <w:t>(организатор раздает участникам КИМ).</w:t>
      </w:r>
    </w:p>
    <w:p w14:paraId="35614D23" w14:textId="36E66AEC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t>Проверьте комплектацию и полиграфическое качество КИМ. Количество страниц в КИМ указано в колонтитуле.</w:t>
      </w:r>
    </w:p>
    <w:p w14:paraId="70D91A3E" w14:textId="07DA5173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lang w:eastAsia="zh-CN"/>
        </w:rPr>
      </w:pPr>
      <w:r w:rsidRPr="002B1CF5">
        <w:rPr>
          <w:rFonts w:ascii="PT Astra Serif" w:hAnsi="PT Astra Serif"/>
          <w:b/>
          <w:lang w:eastAsia="zh-CN"/>
        </w:rPr>
        <w:t>Инструктаж закончен. Перед началом выполнения работы, пожалуйста, успокойтесь, сосредоточьтесь, внимательно прочитайте инструкцию к</w:t>
      </w:r>
      <w:r w:rsidR="007D64F9" w:rsidRPr="002B1CF5">
        <w:rPr>
          <w:rFonts w:ascii="PT Astra Serif" w:hAnsi="PT Astra Serif"/>
          <w:b/>
          <w:lang w:eastAsia="zh-CN"/>
        </w:rPr>
        <w:t xml:space="preserve"> </w:t>
      </w:r>
      <w:r w:rsidRPr="002B1CF5">
        <w:rPr>
          <w:rFonts w:ascii="PT Astra Serif" w:hAnsi="PT Astra Serif"/>
          <w:b/>
          <w:lang w:eastAsia="zh-CN"/>
        </w:rPr>
        <w:t>заданиям КИМ и</w:t>
      </w:r>
      <w:r w:rsidR="007D64F9" w:rsidRPr="002B1CF5">
        <w:rPr>
          <w:rFonts w:ascii="PT Astra Serif" w:hAnsi="PT Astra Serif"/>
          <w:b/>
          <w:lang w:eastAsia="zh-CN"/>
        </w:rPr>
        <w:t xml:space="preserve"> </w:t>
      </w:r>
      <w:r w:rsidRPr="002B1CF5">
        <w:rPr>
          <w:rFonts w:ascii="PT Astra Serif" w:hAnsi="PT Astra Serif"/>
          <w:b/>
          <w:lang w:eastAsia="zh-CN"/>
        </w:rPr>
        <w:t>сами задания.</w:t>
      </w:r>
    </w:p>
    <w:p w14:paraId="53D0B741" w14:textId="251E718D" w:rsidR="00657D5E" w:rsidRPr="002B1CF5" w:rsidRDefault="00657D5E" w:rsidP="00657D5E">
      <w:pPr>
        <w:spacing w:line="240" w:lineRule="auto"/>
        <w:rPr>
          <w:rFonts w:ascii="PT Astra Serif" w:hAnsi="PT Astra Serif"/>
          <w:lang w:eastAsia="zh-CN"/>
        </w:rPr>
      </w:pPr>
      <w:r w:rsidRPr="002B1CF5">
        <w:rPr>
          <w:rFonts w:ascii="PT Astra Serif" w:hAnsi="PT Astra Serif"/>
          <w:b/>
          <w:lang w:eastAsia="zh-CN"/>
        </w:rPr>
        <w:t>Начало работы:</w:t>
      </w:r>
      <w:r w:rsidR="006369FC" w:rsidRPr="002B1CF5">
        <w:rPr>
          <w:rFonts w:ascii="PT Astra Serif" w:hAnsi="PT Astra Serif"/>
          <w:b/>
          <w:lang w:eastAsia="zh-CN"/>
        </w:rPr>
        <w:t xml:space="preserve"> </w:t>
      </w:r>
      <w:r w:rsidRPr="002B1CF5">
        <w:rPr>
          <w:rFonts w:ascii="PT Astra Serif" w:hAnsi="PT Astra Serif"/>
          <w:i/>
          <w:lang w:eastAsia="zh-CN"/>
        </w:rPr>
        <w:t>(объявить время начала)</w:t>
      </w:r>
    </w:p>
    <w:p w14:paraId="091326D6" w14:textId="1BF6F7A8" w:rsidR="00657D5E" w:rsidRPr="002B1CF5" w:rsidRDefault="00657D5E" w:rsidP="00657D5E">
      <w:pPr>
        <w:spacing w:line="240" w:lineRule="auto"/>
        <w:rPr>
          <w:rFonts w:ascii="PT Astra Serif" w:hAnsi="PT Astra Serif"/>
          <w:lang w:eastAsia="zh-CN"/>
        </w:rPr>
      </w:pPr>
      <w:r w:rsidRPr="002B1CF5">
        <w:rPr>
          <w:rFonts w:ascii="PT Astra Serif" w:hAnsi="PT Astra Serif"/>
          <w:b/>
          <w:lang w:eastAsia="zh-CN"/>
        </w:rPr>
        <w:t xml:space="preserve">Окончание </w:t>
      </w:r>
      <w:r w:rsidRPr="002B1CF5">
        <w:rPr>
          <w:rFonts w:ascii="PT Astra Serif" w:hAnsi="PT Astra Serif"/>
          <w:b/>
          <w:noProof/>
        </w:rPr>
        <w:t>работы</w:t>
      </w:r>
      <w:r w:rsidRPr="002B1CF5">
        <w:rPr>
          <w:rFonts w:ascii="PT Astra Serif" w:hAnsi="PT Astra Serif"/>
          <w:b/>
          <w:lang w:eastAsia="zh-CN"/>
        </w:rPr>
        <w:t>:</w:t>
      </w:r>
      <w:r w:rsidR="006369FC" w:rsidRPr="002B1CF5">
        <w:rPr>
          <w:rFonts w:ascii="PT Astra Serif" w:hAnsi="PT Astra Serif"/>
          <w:b/>
          <w:lang w:eastAsia="zh-CN"/>
        </w:rPr>
        <w:t xml:space="preserve"> </w:t>
      </w:r>
      <w:r w:rsidRPr="002B1CF5">
        <w:rPr>
          <w:rFonts w:ascii="PT Astra Serif" w:hAnsi="PT Astra Serif"/>
          <w:i/>
          <w:lang w:eastAsia="zh-CN"/>
        </w:rPr>
        <w:t>(указать время)</w:t>
      </w:r>
    </w:p>
    <w:p w14:paraId="3EC59AA3" w14:textId="29711B62" w:rsidR="00657D5E" w:rsidRPr="002B1CF5" w:rsidRDefault="00657D5E" w:rsidP="00657D5E">
      <w:pPr>
        <w:spacing w:line="240" w:lineRule="auto"/>
        <w:rPr>
          <w:rFonts w:ascii="PT Astra Serif" w:hAnsi="PT Astra Serif"/>
          <w:i/>
          <w:lang w:eastAsia="zh-CN"/>
        </w:rPr>
      </w:pPr>
      <w:r w:rsidRPr="002B1CF5">
        <w:rPr>
          <w:rFonts w:ascii="PT Astra Serif" w:hAnsi="PT Astra Serif"/>
          <w:i/>
          <w:lang w:eastAsia="zh-CN"/>
        </w:rPr>
        <w:t xml:space="preserve">Запишите на доске время начала и окончания </w:t>
      </w:r>
      <w:r w:rsidR="006369FC" w:rsidRPr="002B1CF5">
        <w:rPr>
          <w:rFonts w:ascii="PT Astra Serif" w:hAnsi="PT Astra Serif"/>
          <w:i/>
        </w:rPr>
        <w:t>ТМ</w:t>
      </w:r>
      <w:r w:rsidRPr="002B1CF5">
        <w:rPr>
          <w:rFonts w:ascii="PT Astra Serif" w:hAnsi="PT Astra Serif"/>
          <w:i/>
          <w:lang w:eastAsia="zh-CN"/>
        </w:rPr>
        <w:t xml:space="preserve">. </w:t>
      </w:r>
    </w:p>
    <w:p w14:paraId="3DCA3036" w14:textId="22EBC33D" w:rsidR="00657D5E" w:rsidRPr="002B1CF5" w:rsidRDefault="00657D5E" w:rsidP="00657D5E">
      <w:pPr>
        <w:spacing w:line="240" w:lineRule="auto"/>
        <w:rPr>
          <w:rFonts w:ascii="PT Astra Serif" w:hAnsi="PT Astra Serif"/>
          <w:i/>
          <w:lang w:eastAsia="zh-CN"/>
        </w:rPr>
      </w:pPr>
      <w:r w:rsidRPr="002B1CF5">
        <w:rPr>
          <w:rFonts w:ascii="PT Astra Serif" w:hAnsi="PT Astra Serif"/>
          <w:i/>
          <w:lang w:eastAsia="zh-CN"/>
        </w:rPr>
        <w:t xml:space="preserve">Время, отведенное на инструктаж, в общее время </w:t>
      </w:r>
      <w:r w:rsidR="006369FC" w:rsidRPr="002B1CF5">
        <w:rPr>
          <w:rFonts w:ascii="PT Astra Serif" w:hAnsi="PT Astra Serif"/>
          <w:i/>
        </w:rPr>
        <w:t>ТМ</w:t>
      </w:r>
      <w:r w:rsidR="006369FC" w:rsidRPr="002B1CF5">
        <w:rPr>
          <w:rFonts w:ascii="PT Astra Serif" w:hAnsi="PT Astra Serif"/>
          <w:i/>
          <w:lang w:eastAsia="zh-CN"/>
        </w:rPr>
        <w:t xml:space="preserve"> </w:t>
      </w:r>
      <w:r w:rsidRPr="002B1CF5">
        <w:rPr>
          <w:rFonts w:ascii="PT Astra Serif" w:hAnsi="PT Astra Serif"/>
          <w:i/>
          <w:lang w:eastAsia="zh-CN"/>
        </w:rPr>
        <w:t>не включается.</w:t>
      </w:r>
    </w:p>
    <w:p w14:paraId="49ADD021" w14:textId="72420B2A" w:rsidR="006369FC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lang w:eastAsia="zh-CN"/>
        </w:rPr>
      </w:pPr>
      <w:r w:rsidRPr="002B1CF5">
        <w:rPr>
          <w:rFonts w:ascii="PT Astra Serif" w:hAnsi="PT Astra Serif"/>
          <w:b/>
          <w:lang w:eastAsia="zh-CN"/>
        </w:rPr>
        <w:t>Не забывайте переносить ответ</w:t>
      </w:r>
      <w:r w:rsidR="007D64F9" w:rsidRPr="002B1CF5">
        <w:rPr>
          <w:rFonts w:ascii="PT Astra Serif" w:hAnsi="PT Astra Serif"/>
          <w:b/>
          <w:lang w:eastAsia="zh-CN"/>
        </w:rPr>
        <w:t>ы из черновика в бланк ответов.</w:t>
      </w:r>
    </w:p>
    <w:p w14:paraId="10A86F05" w14:textId="2DACBB07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lang w:eastAsia="zh-CN"/>
        </w:rPr>
      </w:pPr>
      <w:r w:rsidRPr="002B1CF5">
        <w:rPr>
          <w:rFonts w:ascii="PT Astra Serif" w:hAnsi="PT Astra Serif"/>
          <w:b/>
          <w:lang w:eastAsia="zh-CN"/>
        </w:rPr>
        <w:t>Вы можете приступать к</w:t>
      </w:r>
      <w:r w:rsidR="007D64F9" w:rsidRPr="002B1CF5">
        <w:rPr>
          <w:rFonts w:ascii="PT Astra Serif" w:hAnsi="PT Astra Serif"/>
          <w:b/>
          <w:lang w:eastAsia="zh-CN"/>
        </w:rPr>
        <w:t xml:space="preserve"> </w:t>
      </w:r>
      <w:r w:rsidRPr="002B1CF5">
        <w:rPr>
          <w:rFonts w:ascii="PT Astra Serif" w:hAnsi="PT Astra Serif"/>
          <w:b/>
          <w:lang w:eastAsia="zh-CN"/>
        </w:rPr>
        <w:t xml:space="preserve">выполнению заданий. </w:t>
      </w:r>
    </w:p>
    <w:p w14:paraId="28B7DFC5" w14:textId="77777777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lang w:eastAsia="zh-CN"/>
        </w:rPr>
      </w:pPr>
      <w:r w:rsidRPr="002B1CF5">
        <w:rPr>
          <w:rFonts w:ascii="PT Astra Serif" w:hAnsi="PT Astra Serif"/>
          <w:b/>
          <w:lang w:eastAsia="zh-CN"/>
        </w:rPr>
        <w:t>Желаем удачи!</w:t>
      </w:r>
    </w:p>
    <w:p w14:paraId="311050F3" w14:textId="77777777" w:rsidR="00657D5E" w:rsidRPr="002B1CF5" w:rsidRDefault="00657D5E" w:rsidP="00657D5E">
      <w:pPr>
        <w:spacing w:line="240" w:lineRule="auto"/>
        <w:rPr>
          <w:rFonts w:ascii="PT Astra Serif" w:hAnsi="PT Astra Serif"/>
          <w:i/>
          <w:lang w:eastAsia="zh-CN"/>
        </w:rPr>
      </w:pPr>
    </w:p>
    <w:p w14:paraId="59FE3F96" w14:textId="7E3F0E9A" w:rsidR="00657D5E" w:rsidRPr="002B1CF5" w:rsidRDefault="00657D5E" w:rsidP="00657D5E">
      <w:pPr>
        <w:spacing w:line="240" w:lineRule="auto"/>
        <w:rPr>
          <w:rFonts w:ascii="PT Astra Serif" w:hAnsi="PT Astra Serif"/>
          <w:i/>
          <w:lang w:eastAsia="zh-CN"/>
        </w:rPr>
      </w:pPr>
      <w:r w:rsidRPr="002B1CF5">
        <w:rPr>
          <w:rFonts w:ascii="PT Astra Serif" w:hAnsi="PT Astra Serif"/>
          <w:i/>
          <w:lang w:eastAsia="zh-CN"/>
        </w:rPr>
        <w:t xml:space="preserve">Во время проведения </w:t>
      </w:r>
      <w:r w:rsidR="006369FC" w:rsidRPr="002B1CF5">
        <w:rPr>
          <w:rFonts w:ascii="PT Astra Serif" w:hAnsi="PT Astra Serif"/>
          <w:i/>
        </w:rPr>
        <w:t>ТМ</w:t>
      </w:r>
      <w:r w:rsidRPr="002B1CF5">
        <w:rPr>
          <w:rFonts w:ascii="PT Astra Serif" w:hAnsi="PT Astra Serif"/>
          <w:i/>
          <w:lang w:eastAsia="zh-CN"/>
        </w:rPr>
        <w:t xml:space="preserve"> организатор записывает номер фактически выданного варианта КИМ в форму ППЭ-05-02 «Ведомость учета участников </w:t>
      </w:r>
      <w:r w:rsidR="006369FC" w:rsidRPr="002B1CF5">
        <w:rPr>
          <w:rFonts w:ascii="PT Astra Serif" w:hAnsi="PT Astra Serif"/>
          <w:i/>
          <w:lang w:eastAsia="zh-CN"/>
        </w:rPr>
        <w:br/>
      </w:r>
      <w:r w:rsidRPr="002B1CF5">
        <w:rPr>
          <w:rFonts w:ascii="PT Astra Serif" w:hAnsi="PT Astra Serif"/>
          <w:i/>
          <w:lang w:eastAsia="zh-CN"/>
        </w:rPr>
        <w:t>ГИА и экзаменационных материалов в аудитории» и именные бланки участников (поле «Вариант»).</w:t>
      </w:r>
    </w:p>
    <w:p w14:paraId="09DA3802" w14:textId="730EADC1" w:rsidR="00657D5E" w:rsidRPr="002B1CF5" w:rsidRDefault="00657D5E" w:rsidP="00657D5E">
      <w:pPr>
        <w:spacing w:line="240" w:lineRule="auto"/>
        <w:rPr>
          <w:rFonts w:ascii="PT Astra Serif" w:hAnsi="PT Astra Serif"/>
          <w:i/>
          <w:lang w:eastAsia="zh-CN"/>
        </w:rPr>
      </w:pPr>
      <w:r w:rsidRPr="002B1CF5">
        <w:rPr>
          <w:rFonts w:ascii="PT Astra Serif" w:hAnsi="PT Astra Serif"/>
          <w:i/>
          <w:lang w:eastAsia="zh-CN"/>
        </w:rPr>
        <w:t xml:space="preserve">За 30 минут до окончания </w:t>
      </w:r>
      <w:r w:rsidR="006369FC" w:rsidRPr="002B1CF5">
        <w:rPr>
          <w:rFonts w:ascii="PT Astra Serif" w:hAnsi="PT Astra Serif"/>
          <w:i/>
        </w:rPr>
        <w:t>ТМ</w:t>
      </w:r>
      <w:r w:rsidRPr="002B1CF5">
        <w:rPr>
          <w:rFonts w:ascii="PT Astra Serif" w:hAnsi="PT Astra Serif"/>
          <w:i/>
          <w:lang w:eastAsia="zh-CN"/>
        </w:rPr>
        <w:t xml:space="preserve"> необходимо объявить</w:t>
      </w:r>
    </w:p>
    <w:p w14:paraId="13A36864" w14:textId="44B3AE30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lang w:eastAsia="zh-CN"/>
        </w:rPr>
      </w:pPr>
      <w:r w:rsidRPr="002B1CF5">
        <w:rPr>
          <w:rFonts w:ascii="PT Astra Serif" w:hAnsi="PT Astra Serif"/>
          <w:b/>
          <w:lang w:eastAsia="zh-CN"/>
        </w:rPr>
        <w:t xml:space="preserve">До окончания </w:t>
      </w:r>
      <w:r w:rsidR="00672570" w:rsidRPr="002B1CF5">
        <w:rPr>
          <w:rFonts w:ascii="PT Astra Serif" w:hAnsi="PT Astra Serif"/>
          <w:b/>
          <w:lang w:eastAsia="zh-CN"/>
        </w:rPr>
        <w:t xml:space="preserve">тренировочного мероприятия </w:t>
      </w:r>
      <w:r w:rsidRPr="002B1CF5">
        <w:rPr>
          <w:rFonts w:ascii="PT Astra Serif" w:hAnsi="PT Astra Serif"/>
          <w:b/>
          <w:lang w:eastAsia="zh-CN"/>
        </w:rPr>
        <w:t xml:space="preserve">осталось 30 минут. </w:t>
      </w:r>
    </w:p>
    <w:p w14:paraId="7EE878A0" w14:textId="77777777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lang w:eastAsia="zh-CN"/>
        </w:rPr>
      </w:pPr>
      <w:r w:rsidRPr="002B1CF5">
        <w:rPr>
          <w:rFonts w:ascii="PT Astra Serif" w:hAnsi="PT Astra Serif"/>
          <w:b/>
          <w:lang w:eastAsia="zh-CN"/>
        </w:rPr>
        <w:t>Не забывайте переносить ответы из текста работы и черновика в бланки ответов.</w:t>
      </w:r>
    </w:p>
    <w:p w14:paraId="37688A16" w14:textId="78E2C580" w:rsidR="00657D5E" w:rsidRPr="002B1CF5" w:rsidRDefault="00657D5E" w:rsidP="00657D5E">
      <w:pPr>
        <w:spacing w:line="240" w:lineRule="auto"/>
        <w:rPr>
          <w:rFonts w:ascii="PT Astra Serif" w:hAnsi="PT Astra Serif"/>
          <w:i/>
          <w:lang w:eastAsia="zh-CN"/>
        </w:rPr>
      </w:pPr>
      <w:r w:rsidRPr="002B1CF5">
        <w:rPr>
          <w:rFonts w:ascii="PT Astra Serif" w:hAnsi="PT Astra Serif"/>
          <w:i/>
          <w:lang w:eastAsia="zh-CN"/>
        </w:rPr>
        <w:t xml:space="preserve">За 5 минут до окончания </w:t>
      </w:r>
      <w:r w:rsidR="006369FC" w:rsidRPr="002B1CF5">
        <w:rPr>
          <w:rFonts w:ascii="PT Astra Serif" w:hAnsi="PT Astra Serif"/>
        </w:rPr>
        <w:t>ТМ</w:t>
      </w:r>
      <w:r w:rsidR="006369FC" w:rsidRPr="002B1CF5">
        <w:rPr>
          <w:rFonts w:ascii="PT Astra Serif" w:hAnsi="PT Astra Serif"/>
          <w:i/>
          <w:lang w:eastAsia="zh-CN"/>
        </w:rPr>
        <w:t xml:space="preserve"> </w:t>
      </w:r>
      <w:r w:rsidRPr="002B1CF5">
        <w:rPr>
          <w:rFonts w:ascii="PT Astra Serif" w:hAnsi="PT Astra Serif"/>
          <w:i/>
          <w:lang w:eastAsia="zh-CN"/>
        </w:rPr>
        <w:t>необходимо объявить</w:t>
      </w:r>
    </w:p>
    <w:p w14:paraId="4086407D" w14:textId="67F3E41B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lang w:eastAsia="zh-CN"/>
        </w:rPr>
      </w:pPr>
      <w:r w:rsidRPr="002B1CF5">
        <w:rPr>
          <w:rFonts w:ascii="PT Astra Serif" w:hAnsi="PT Astra Serif"/>
          <w:b/>
          <w:lang w:eastAsia="zh-CN"/>
        </w:rPr>
        <w:t xml:space="preserve">До окончания </w:t>
      </w:r>
      <w:r w:rsidR="00672570" w:rsidRPr="002B1CF5">
        <w:rPr>
          <w:rFonts w:ascii="PT Astra Serif" w:hAnsi="PT Astra Serif"/>
          <w:b/>
          <w:lang w:eastAsia="zh-CN"/>
        </w:rPr>
        <w:t xml:space="preserve">тренировочного мероприятия </w:t>
      </w:r>
      <w:r w:rsidRPr="002B1CF5">
        <w:rPr>
          <w:rFonts w:ascii="PT Astra Serif" w:hAnsi="PT Astra Serif"/>
          <w:b/>
          <w:lang w:eastAsia="zh-CN"/>
        </w:rPr>
        <w:t>осталось 5 минут. Проверьте</w:t>
      </w:r>
      <w:r w:rsidR="007D64F9" w:rsidRPr="002B1CF5">
        <w:rPr>
          <w:rFonts w:ascii="PT Astra Serif" w:hAnsi="PT Astra Serif"/>
          <w:b/>
          <w:lang w:eastAsia="zh-CN"/>
        </w:rPr>
        <w:t xml:space="preserve">, все ли ответы вы перенесли из </w:t>
      </w:r>
      <w:r w:rsidRPr="002B1CF5">
        <w:rPr>
          <w:rFonts w:ascii="PT Astra Serif" w:hAnsi="PT Astra Serif"/>
          <w:b/>
          <w:lang w:eastAsia="zh-CN"/>
        </w:rPr>
        <w:t>КИМ и</w:t>
      </w:r>
      <w:r w:rsidR="007D64F9" w:rsidRPr="002B1CF5">
        <w:rPr>
          <w:rFonts w:ascii="PT Astra Serif" w:hAnsi="PT Astra Serif"/>
          <w:b/>
          <w:lang w:eastAsia="zh-CN"/>
        </w:rPr>
        <w:t xml:space="preserve"> </w:t>
      </w:r>
      <w:r w:rsidRPr="002B1CF5">
        <w:rPr>
          <w:rFonts w:ascii="PT Astra Serif" w:hAnsi="PT Astra Serif"/>
          <w:b/>
          <w:lang w:eastAsia="zh-CN"/>
        </w:rPr>
        <w:t>черновиков в</w:t>
      </w:r>
      <w:r w:rsidR="007D64F9" w:rsidRPr="002B1CF5">
        <w:rPr>
          <w:rFonts w:ascii="PT Astra Serif" w:hAnsi="PT Astra Serif"/>
          <w:b/>
          <w:lang w:eastAsia="zh-CN"/>
        </w:rPr>
        <w:t xml:space="preserve"> </w:t>
      </w:r>
      <w:r w:rsidRPr="002B1CF5">
        <w:rPr>
          <w:rFonts w:ascii="PT Astra Serif" w:hAnsi="PT Astra Serif"/>
          <w:b/>
          <w:lang w:eastAsia="zh-CN"/>
        </w:rPr>
        <w:t>бланки ответов.</w:t>
      </w:r>
    </w:p>
    <w:p w14:paraId="7964D4B9" w14:textId="77777777"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lang w:eastAsia="zh-CN"/>
        </w:rPr>
      </w:pPr>
      <w:r w:rsidRPr="002B1CF5">
        <w:rPr>
          <w:rFonts w:ascii="PT Astra Serif" w:hAnsi="PT Astra Serif"/>
          <w:b/>
          <w:lang w:eastAsia="zh-CN"/>
        </w:rPr>
        <w:t>Досрочная сдача материалов прекращена.</w:t>
      </w:r>
    </w:p>
    <w:p w14:paraId="2C41AAD4" w14:textId="0E8BBE4F" w:rsidR="00657D5E" w:rsidRPr="002B1CF5" w:rsidRDefault="00657D5E" w:rsidP="00657D5E">
      <w:pPr>
        <w:spacing w:line="240" w:lineRule="auto"/>
        <w:rPr>
          <w:rFonts w:ascii="PT Astra Serif" w:hAnsi="PT Astra Serif"/>
          <w:i/>
          <w:lang w:eastAsia="zh-CN"/>
        </w:rPr>
      </w:pPr>
      <w:r w:rsidRPr="002B1CF5">
        <w:rPr>
          <w:rFonts w:ascii="PT Astra Serif" w:hAnsi="PT Astra Serif"/>
          <w:i/>
          <w:lang w:eastAsia="zh-CN"/>
        </w:rPr>
        <w:t xml:space="preserve">По окончании времени </w:t>
      </w:r>
      <w:r w:rsidR="006369FC" w:rsidRPr="002B1CF5">
        <w:rPr>
          <w:rFonts w:ascii="PT Astra Serif" w:hAnsi="PT Astra Serif"/>
          <w:i/>
        </w:rPr>
        <w:t>ТМ</w:t>
      </w:r>
      <w:r w:rsidRPr="002B1CF5">
        <w:rPr>
          <w:rFonts w:ascii="PT Astra Serif" w:hAnsi="PT Astra Serif"/>
          <w:i/>
          <w:lang w:eastAsia="zh-CN"/>
        </w:rPr>
        <w:t xml:space="preserve"> объявить:</w:t>
      </w:r>
    </w:p>
    <w:p w14:paraId="6E4356F6" w14:textId="5220F15F" w:rsidR="00657D5E" w:rsidRPr="002B1CF5" w:rsidRDefault="00672570" w:rsidP="00657D5E">
      <w:pPr>
        <w:spacing w:line="240" w:lineRule="auto"/>
        <w:ind w:firstLine="708"/>
        <w:rPr>
          <w:rFonts w:ascii="PT Astra Serif" w:hAnsi="PT Astra Serif"/>
          <w:b/>
          <w:lang w:eastAsia="zh-CN"/>
        </w:rPr>
      </w:pPr>
      <w:r w:rsidRPr="002B1CF5">
        <w:rPr>
          <w:rFonts w:ascii="PT Astra Serif" w:hAnsi="PT Astra Serif"/>
          <w:b/>
          <w:lang w:eastAsia="zh-CN"/>
        </w:rPr>
        <w:t xml:space="preserve">Тренировочное мероприятие </w:t>
      </w:r>
      <w:r w:rsidR="00657D5E" w:rsidRPr="002B1CF5">
        <w:rPr>
          <w:rFonts w:ascii="PT Astra Serif" w:hAnsi="PT Astra Serif"/>
          <w:b/>
          <w:lang w:eastAsia="zh-CN"/>
        </w:rPr>
        <w:t>окончен</w:t>
      </w:r>
      <w:r w:rsidRPr="002B1CF5">
        <w:rPr>
          <w:rFonts w:ascii="PT Astra Serif" w:hAnsi="PT Astra Serif"/>
          <w:b/>
          <w:lang w:eastAsia="zh-CN"/>
        </w:rPr>
        <w:t>о</w:t>
      </w:r>
      <w:r w:rsidR="00657D5E" w:rsidRPr="002B1CF5">
        <w:rPr>
          <w:rFonts w:ascii="PT Astra Serif" w:hAnsi="PT Astra Serif"/>
          <w:b/>
          <w:lang w:eastAsia="zh-CN"/>
        </w:rPr>
        <w:t>. Положите на край стола свои бланки, КИМ и черновики.</w:t>
      </w:r>
    </w:p>
    <w:p w14:paraId="286C144E" w14:textId="77777777" w:rsidR="00657D5E" w:rsidRDefault="00657D5E" w:rsidP="00657D5E">
      <w:pPr>
        <w:spacing w:line="240" w:lineRule="auto"/>
        <w:rPr>
          <w:rFonts w:ascii="PT Astra Serif" w:hAnsi="PT Astra Serif"/>
          <w:i/>
          <w:lang w:eastAsia="zh-CN"/>
        </w:rPr>
      </w:pPr>
      <w:r w:rsidRPr="002B1CF5">
        <w:rPr>
          <w:rFonts w:ascii="PT Astra Serif" w:hAnsi="PT Astra Serif"/>
          <w:i/>
          <w:lang w:eastAsia="zh-CN"/>
        </w:rPr>
        <w:t>Организаторы осуществляют сбор материалов.</w:t>
      </w:r>
    </w:p>
    <w:p w14:paraId="077CA13B" w14:textId="77777777" w:rsidR="009F2B1F" w:rsidRDefault="009F2B1F" w:rsidP="00657D5E">
      <w:pPr>
        <w:spacing w:line="240" w:lineRule="auto"/>
        <w:rPr>
          <w:rFonts w:ascii="PT Astra Serif" w:hAnsi="PT Astra Serif"/>
          <w:i/>
          <w:lang w:eastAsia="zh-CN"/>
        </w:rPr>
      </w:pPr>
    </w:p>
    <w:p w14:paraId="534203DD" w14:textId="77777777" w:rsidR="009F2B1F" w:rsidRDefault="009F2B1F" w:rsidP="00657D5E">
      <w:pPr>
        <w:spacing w:line="240" w:lineRule="auto"/>
        <w:rPr>
          <w:rFonts w:ascii="PT Astra Serif" w:hAnsi="PT Astra Serif"/>
          <w:i/>
          <w:lang w:eastAsia="zh-CN"/>
        </w:rPr>
      </w:pPr>
    </w:p>
    <w:p w14:paraId="269B0E4D" w14:textId="77777777" w:rsidR="009F2B1F" w:rsidRPr="002B1CF5" w:rsidRDefault="009F2B1F" w:rsidP="00657D5E">
      <w:pPr>
        <w:spacing w:line="240" w:lineRule="auto"/>
        <w:rPr>
          <w:rFonts w:ascii="PT Astra Serif" w:hAnsi="PT Astra Serif"/>
          <w:i/>
          <w:lang w:eastAsia="zh-CN"/>
        </w:rPr>
      </w:pPr>
    </w:p>
    <w:sectPr w:rsidR="009F2B1F" w:rsidRPr="002B1CF5" w:rsidSect="002A7137">
      <w:headerReference w:type="default" r:id="rId22"/>
      <w:footerReference w:type="default" r:id="rId23"/>
      <w:pgSz w:w="11906" w:h="16838" w:code="9"/>
      <w:pgMar w:top="1134" w:right="1133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9B9A69" w14:textId="77777777" w:rsidR="001C5603" w:rsidRDefault="001C5603" w:rsidP="00E94E30">
      <w:r>
        <w:separator/>
      </w:r>
    </w:p>
    <w:p w14:paraId="507F75B3" w14:textId="77777777" w:rsidR="001C5603" w:rsidRDefault="001C5603"/>
  </w:endnote>
  <w:endnote w:type="continuationSeparator" w:id="0">
    <w:p w14:paraId="77427069" w14:textId="77777777" w:rsidR="001C5603" w:rsidRDefault="001C5603" w:rsidP="00E94E30">
      <w:r>
        <w:continuationSeparator/>
      </w:r>
    </w:p>
    <w:p w14:paraId="4ADF520C" w14:textId="77777777" w:rsidR="001C5603" w:rsidRDefault="001C56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fontKey="{D7932258-F396-4E58-BD84-40108E7FF07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ymbol">
    <w:altName w:val="Arial Unicode MS"/>
    <w:charset w:val="CC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BA95D463-B4D9-4E0D-AAE5-A11704B86309}"/>
    <w:embedBold r:id="rId3" w:fontKey="{94A6EC65-04EF-43E1-9861-AA1A946377F4}"/>
    <w:embedBoldItalic r:id="rId4" w:fontKey="{A2663224-7E57-480F-BF6A-637202F2773D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49A5A0AD-733A-44E1-9ABD-7484AEB4D2D8}"/>
    <w:embedItalic r:id="rId6" w:fontKey="{253B0ACF-B25C-4533-80F6-60963E3787AA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AFB6FB66-257A-4EBB-AF08-3EDED822347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0D94C85A-1390-476C-885E-AE70C329878D}"/>
    <w:embedBold r:id="rId9" w:fontKey="{9A80BA86-3E04-4D37-AD18-7D4F63C67E3E}"/>
    <w:embedItalic r:id="rId10" w:fontKey="{ECE1E011-88DB-4AC3-9ED1-C96726F59B55}"/>
    <w:embedBoldItalic r:id="rId11" w:fontKey="{22867E41-CF06-4A2D-ACB6-D7454DB6606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  <w:embedRegular r:id="rId12" w:fontKey="{B5F5AAB0-873F-4798-9D6B-10F358AEF345}"/>
    <w:embedBold r:id="rId13" w:fontKey="{2C1C1514-2430-4666-BCBF-29F64CD4DF28}"/>
    <w:embedItalic r:id="rId14" w:fontKey="{5C24ECAA-9FCA-4FC0-BF04-502FEE63A00C}"/>
    <w:embedBoldItalic r:id="rId15" w:fontKey="{D93E9A34-25F0-4435-B255-6CDF370222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66749668"/>
      <w:docPartObj>
        <w:docPartGallery w:val="Page Numbers (Bottom of Page)"/>
        <w:docPartUnique/>
      </w:docPartObj>
    </w:sdtPr>
    <w:sdtEndPr>
      <w:rPr>
        <w:rStyle w:val="af0"/>
      </w:rPr>
    </w:sdtEndPr>
    <w:sdtContent>
      <w:p w14:paraId="35CDFA9D" w14:textId="77777777" w:rsidR="001C5603" w:rsidRPr="00571EC6" w:rsidRDefault="001C5603" w:rsidP="00E94E30">
        <w:pPr>
          <w:pStyle w:val="af"/>
          <w:rPr>
            <w:sz w:val="2"/>
          </w:rPr>
        </w:pPr>
      </w:p>
      <w:p w14:paraId="3A1428AF" w14:textId="5F186A32" w:rsidR="001C5603" w:rsidRDefault="001C5603" w:rsidP="005942C3">
        <w:pPr>
          <w:pStyle w:val="af"/>
          <w:pBdr>
            <w:top w:val="single" w:sz="4" w:space="1" w:color="006CB5"/>
          </w:pBdr>
        </w:pPr>
        <w:r w:rsidRPr="00571EC6">
          <w:rPr>
            <w:rStyle w:val="af0"/>
          </w:rPr>
          <w:fldChar w:fldCharType="begin"/>
        </w:r>
        <w:r w:rsidRPr="00571EC6">
          <w:rPr>
            <w:rStyle w:val="af0"/>
          </w:rPr>
          <w:instrText>PAGE   \* MERGEFORMAT</w:instrText>
        </w:r>
        <w:r w:rsidRPr="00571EC6">
          <w:rPr>
            <w:rStyle w:val="af0"/>
          </w:rPr>
          <w:fldChar w:fldCharType="separate"/>
        </w:r>
        <w:r w:rsidR="0034028F">
          <w:rPr>
            <w:rStyle w:val="af0"/>
            <w:noProof/>
          </w:rPr>
          <w:t>2</w:t>
        </w:r>
        <w:r w:rsidRPr="00571EC6">
          <w:rPr>
            <w:rStyle w:val="af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7AE75E" w14:textId="77777777" w:rsidR="001C5603" w:rsidRDefault="001C5603" w:rsidP="00E94E30">
      <w:r>
        <w:separator/>
      </w:r>
    </w:p>
    <w:p w14:paraId="310AD871" w14:textId="77777777" w:rsidR="001C5603" w:rsidRDefault="001C5603"/>
  </w:footnote>
  <w:footnote w:type="continuationSeparator" w:id="0">
    <w:p w14:paraId="0970363D" w14:textId="77777777" w:rsidR="001C5603" w:rsidRDefault="001C5603" w:rsidP="00E94E30">
      <w:r>
        <w:continuationSeparator/>
      </w:r>
    </w:p>
    <w:p w14:paraId="30DD83A6" w14:textId="77777777" w:rsidR="001C5603" w:rsidRDefault="001C560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CF40A3" w14:textId="77777777" w:rsidR="001C5603" w:rsidRDefault="001C5603" w:rsidP="00E31CAC">
    <w:pPr>
      <w:pStyle w:val="ab"/>
      <w:pBdr>
        <w:bottom w:val="single" w:sz="4" w:space="1" w:color="006CB5"/>
      </w:pBdr>
      <w:ind w:firstLine="0"/>
    </w:pPr>
    <w:r>
      <w:rPr>
        <w:noProof/>
      </w:rPr>
      <w:drawing>
        <wp:inline distT="0" distB="0" distL="0" distR="0" wp14:anchorId="7C6CC42B" wp14:editId="73AEA2C0">
          <wp:extent cx="1242000" cy="540000"/>
          <wp:effectExtent l="0" t="0" r="0" b="0"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ГИА Санкт-Петербург 201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20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8EFA3D3" w14:textId="77777777" w:rsidR="001C5603" w:rsidRPr="00035F90" w:rsidRDefault="001C5603">
    <w:pPr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E43EBAAE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9"/>
    <w:multiLevelType w:val="singleLevel"/>
    <w:tmpl w:val="805A6386"/>
    <w:lvl w:ilvl="0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  <w:color w:val="auto"/>
      </w:rPr>
    </w:lvl>
  </w:abstractNum>
  <w:abstractNum w:abstractNumId="2" w15:restartNumberingAfterBreak="0">
    <w:nsid w:val="01221586"/>
    <w:multiLevelType w:val="hybridMultilevel"/>
    <w:tmpl w:val="D01C4790"/>
    <w:lvl w:ilvl="0" w:tplc="D364390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1B36D33"/>
    <w:multiLevelType w:val="hybridMultilevel"/>
    <w:tmpl w:val="60AC3622"/>
    <w:lvl w:ilvl="0" w:tplc="B0064B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3AC1908"/>
    <w:multiLevelType w:val="hybridMultilevel"/>
    <w:tmpl w:val="2072F6BA"/>
    <w:lvl w:ilvl="0" w:tplc="3ABA416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0A587D83"/>
    <w:multiLevelType w:val="hybridMultilevel"/>
    <w:tmpl w:val="7B70E29C"/>
    <w:lvl w:ilvl="0" w:tplc="5BF654CC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12591AD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81C23A8"/>
    <w:multiLevelType w:val="hybridMultilevel"/>
    <w:tmpl w:val="34FC0F86"/>
    <w:lvl w:ilvl="0" w:tplc="CC14A25C">
      <w:start w:val="1"/>
      <w:numFmt w:val="bullet"/>
      <w:lvlText w:val=""/>
      <w:lvlJc w:val="left"/>
      <w:pPr>
        <w:ind w:left="67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C68AD4">
      <w:start w:val="1"/>
      <w:numFmt w:val="bullet"/>
      <w:lvlText w:val="o"/>
      <w:lvlJc w:val="left"/>
      <w:pPr>
        <w:ind w:left="1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8E3942">
      <w:start w:val="1"/>
      <w:numFmt w:val="bullet"/>
      <w:lvlText w:val="▪"/>
      <w:lvlJc w:val="left"/>
      <w:pPr>
        <w:ind w:left="19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48CDC8">
      <w:start w:val="1"/>
      <w:numFmt w:val="bullet"/>
      <w:lvlText w:val="•"/>
      <w:lvlJc w:val="left"/>
      <w:pPr>
        <w:ind w:left="2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ACA3EE">
      <w:start w:val="1"/>
      <w:numFmt w:val="bullet"/>
      <w:lvlText w:val="o"/>
      <w:lvlJc w:val="left"/>
      <w:pPr>
        <w:ind w:left="34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C88242">
      <w:start w:val="1"/>
      <w:numFmt w:val="bullet"/>
      <w:lvlText w:val="▪"/>
      <w:lvlJc w:val="left"/>
      <w:pPr>
        <w:ind w:left="41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9CF9A6">
      <w:start w:val="1"/>
      <w:numFmt w:val="bullet"/>
      <w:lvlText w:val="•"/>
      <w:lvlJc w:val="left"/>
      <w:pPr>
        <w:ind w:left="48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34DD66">
      <w:start w:val="1"/>
      <w:numFmt w:val="bullet"/>
      <w:lvlText w:val="o"/>
      <w:lvlJc w:val="left"/>
      <w:pPr>
        <w:ind w:left="55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A28E42">
      <w:start w:val="1"/>
      <w:numFmt w:val="bullet"/>
      <w:lvlText w:val="▪"/>
      <w:lvlJc w:val="left"/>
      <w:pPr>
        <w:ind w:left="62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AFA2E5E"/>
    <w:multiLevelType w:val="multilevel"/>
    <w:tmpl w:val="B0FA12A2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0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CB6364D"/>
    <w:multiLevelType w:val="hybridMultilevel"/>
    <w:tmpl w:val="E3BAF80C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EDB5E7C"/>
    <w:multiLevelType w:val="hybridMultilevel"/>
    <w:tmpl w:val="028E7338"/>
    <w:lvl w:ilvl="0" w:tplc="0419000F">
      <w:start w:val="1"/>
      <w:numFmt w:val="decimal"/>
      <w:lvlText w:val="%1."/>
      <w:lvlJc w:val="left"/>
      <w:pPr>
        <w:ind w:left="53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491469"/>
    <w:multiLevelType w:val="hybridMultilevel"/>
    <w:tmpl w:val="8C1A3FE2"/>
    <w:lvl w:ilvl="0" w:tplc="756EA21A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1D06544"/>
    <w:multiLevelType w:val="hybridMultilevel"/>
    <w:tmpl w:val="74CE7D2E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2140C58"/>
    <w:multiLevelType w:val="hybridMultilevel"/>
    <w:tmpl w:val="78E69FE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6013977"/>
    <w:multiLevelType w:val="hybridMultilevel"/>
    <w:tmpl w:val="19A8C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8C09BF"/>
    <w:multiLevelType w:val="multilevel"/>
    <w:tmpl w:val="4C1E7498"/>
    <w:styleLink w:val="1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27837B06"/>
    <w:multiLevelType w:val="hybridMultilevel"/>
    <w:tmpl w:val="CD68A68E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281A1DEF"/>
    <w:multiLevelType w:val="multilevel"/>
    <w:tmpl w:val="078E4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8" w15:restartNumberingAfterBreak="0">
    <w:nsid w:val="2BFE6A90"/>
    <w:multiLevelType w:val="hybridMultilevel"/>
    <w:tmpl w:val="D0C841C4"/>
    <w:lvl w:ilvl="0" w:tplc="58540160">
      <w:start w:val="1"/>
      <w:numFmt w:val="upperRoman"/>
      <w:pStyle w:val="3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356746"/>
    <w:multiLevelType w:val="hybridMultilevel"/>
    <w:tmpl w:val="4D10E89E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2EA933B1"/>
    <w:multiLevelType w:val="hybridMultilevel"/>
    <w:tmpl w:val="75107BAA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2F91772F"/>
    <w:multiLevelType w:val="hybridMultilevel"/>
    <w:tmpl w:val="1BDE6B5C"/>
    <w:lvl w:ilvl="0" w:tplc="D364390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0F94064"/>
    <w:multiLevelType w:val="hybridMultilevel"/>
    <w:tmpl w:val="F098A6FA"/>
    <w:lvl w:ilvl="0" w:tplc="67D242C2">
      <w:start w:val="1"/>
      <w:numFmt w:val="russianLower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42433841"/>
    <w:multiLevelType w:val="multilevel"/>
    <w:tmpl w:val="36CA51B4"/>
    <w:styleLink w:val="21"/>
    <w:lvl w:ilvl="0">
      <w:start w:val="1"/>
      <w:numFmt w:val="decimal"/>
      <w:pStyle w:val="1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0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a0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42865FCD"/>
    <w:multiLevelType w:val="hybridMultilevel"/>
    <w:tmpl w:val="123A9658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42C26059"/>
    <w:multiLevelType w:val="hybridMultilevel"/>
    <w:tmpl w:val="DCFC63D8"/>
    <w:lvl w:ilvl="0" w:tplc="CC14A25C">
      <w:start w:val="1"/>
      <w:numFmt w:val="bullet"/>
      <w:lvlText w:val=""/>
      <w:lvlJc w:val="left"/>
      <w:pPr>
        <w:ind w:left="192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C68AD4">
      <w:start w:val="1"/>
      <w:numFmt w:val="bullet"/>
      <w:lvlText w:val="o"/>
      <w:lvlJc w:val="left"/>
      <w:pPr>
        <w:ind w:left="13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8E3942">
      <w:start w:val="1"/>
      <w:numFmt w:val="bullet"/>
      <w:lvlText w:val="▪"/>
      <w:lvlJc w:val="left"/>
      <w:pPr>
        <w:ind w:left="20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48CDC8">
      <w:start w:val="1"/>
      <w:numFmt w:val="bullet"/>
      <w:lvlText w:val="•"/>
      <w:lvlJc w:val="left"/>
      <w:pPr>
        <w:ind w:left="2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ACA3EE">
      <w:start w:val="1"/>
      <w:numFmt w:val="bullet"/>
      <w:lvlText w:val="o"/>
      <w:lvlJc w:val="left"/>
      <w:pPr>
        <w:ind w:left="35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C88242">
      <w:start w:val="1"/>
      <w:numFmt w:val="bullet"/>
      <w:lvlText w:val="▪"/>
      <w:lvlJc w:val="left"/>
      <w:pPr>
        <w:ind w:left="42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9CF9A6">
      <w:start w:val="1"/>
      <w:numFmt w:val="bullet"/>
      <w:lvlText w:val="•"/>
      <w:lvlJc w:val="left"/>
      <w:pPr>
        <w:ind w:left="49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34DD66">
      <w:start w:val="1"/>
      <w:numFmt w:val="bullet"/>
      <w:lvlText w:val="o"/>
      <w:lvlJc w:val="left"/>
      <w:pPr>
        <w:ind w:left="56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A28E42">
      <w:start w:val="1"/>
      <w:numFmt w:val="bullet"/>
      <w:lvlText w:val="▪"/>
      <w:lvlJc w:val="left"/>
      <w:pPr>
        <w:ind w:left="64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2D1194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58116F3"/>
    <w:multiLevelType w:val="hybridMultilevel"/>
    <w:tmpl w:val="53A8D06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45D00B62"/>
    <w:multiLevelType w:val="hybridMultilevel"/>
    <w:tmpl w:val="C53E8E2C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487204BB"/>
    <w:multiLevelType w:val="hybridMultilevel"/>
    <w:tmpl w:val="A7644246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0" w15:restartNumberingAfterBreak="0">
    <w:nsid w:val="48CF7CDC"/>
    <w:multiLevelType w:val="hybridMultilevel"/>
    <w:tmpl w:val="F35838CA"/>
    <w:lvl w:ilvl="0" w:tplc="96FCD408">
      <w:start w:val="1"/>
      <w:numFmt w:val="decimal"/>
      <w:pStyle w:val="41"/>
      <w:lvlText w:val="5.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pStyle w:val="41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496B5E86"/>
    <w:multiLevelType w:val="hybridMultilevel"/>
    <w:tmpl w:val="ED3C956A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6F6AB594">
      <w:start w:val="1"/>
      <w:numFmt w:val="decimal"/>
      <w:lvlText w:val="%2."/>
      <w:lvlJc w:val="left"/>
      <w:pPr>
        <w:ind w:left="2494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49A74C15"/>
    <w:multiLevelType w:val="hybridMultilevel"/>
    <w:tmpl w:val="063C7D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4B18175F"/>
    <w:multiLevelType w:val="hybridMultilevel"/>
    <w:tmpl w:val="F3B642D0"/>
    <w:lvl w:ilvl="0" w:tplc="39168A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54B32B3C"/>
    <w:multiLevelType w:val="hybridMultilevel"/>
    <w:tmpl w:val="930A93F8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56A41F32"/>
    <w:multiLevelType w:val="hybridMultilevel"/>
    <w:tmpl w:val="D70ECD1C"/>
    <w:lvl w:ilvl="0" w:tplc="2CE81B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2AA9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E06A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C24E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BEEA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A63F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10E3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8AE7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E4B7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5747136E"/>
    <w:multiLevelType w:val="hybridMultilevel"/>
    <w:tmpl w:val="18304E0C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5C6712E4"/>
    <w:multiLevelType w:val="hybridMultilevel"/>
    <w:tmpl w:val="BC92D608"/>
    <w:lvl w:ilvl="0" w:tplc="3ABA41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682D0F"/>
    <w:multiLevelType w:val="multilevel"/>
    <w:tmpl w:val="FF18E63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9" w15:restartNumberingAfterBreak="0">
    <w:nsid w:val="5ED447CA"/>
    <w:multiLevelType w:val="hybridMultilevel"/>
    <w:tmpl w:val="C2B29B5C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60980010"/>
    <w:multiLevelType w:val="hybridMultilevel"/>
    <w:tmpl w:val="37F4D4C4"/>
    <w:lvl w:ilvl="0" w:tplc="3ABA41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0C1622"/>
    <w:multiLevelType w:val="singleLevel"/>
    <w:tmpl w:val="D364390A"/>
    <w:lvl w:ilvl="0">
      <w:start w:val="1"/>
      <w:numFmt w:val="bullet"/>
      <w:lvlText w:val="–"/>
      <w:lvlJc w:val="left"/>
      <w:pPr>
        <w:ind w:left="5746" w:hanging="360"/>
      </w:pPr>
      <w:rPr>
        <w:rFonts w:ascii="Times New Roman" w:hAnsi="Times New Roman" w:cs="Times New Roman" w:hint="default"/>
        <w:color w:val="auto"/>
      </w:rPr>
    </w:lvl>
  </w:abstractNum>
  <w:abstractNum w:abstractNumId="42" w15:restartNumberingAfterBreak="0">
    <w:nsid w:val="6CCC1B38"/>
    <w:multiLevelType w:val="hybridMultilevel"/>
    <w:tmpl w:val="CC2C2A4C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755B6465"/>
    <w:multiLevelType w:val="hybridMultilevel"/>
    <w:tmpl w:val="87CC3B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758E201C"/>
    <w:multiLevelType w:val="hybridMultilevel"/>
    <w:tmpl w:val="0FFEF4D4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76EF0652"/>
    <w:multiLevelType w:val="hybridMultilevel"/>
    <w:tmpl w:val="540EF748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DB923388">
      <w:start w:val="1"/>
      <w:numFmt w:val="upperRoman"/>
      <w:lvlText w:val="%3."/>
      <w:lvlJc w:val="left"/>
      <w:pPr>
        <w:ind w:left="2869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 w15:restartNumberingAfterBreak="0">
    <w:nsid w:val="77095F16"/>
    <w:multiLevelType w:val="multilevel"/>
    <w:tmpl w:val="36CA51B4"/>
    <w:numStyleLink w:val="21"/>
  </w:abstractNum>
  <w:abstractNum w:abstractNumId="47" w15:restartNumberingAfterBreak="0">
    <w:nsid w:val="78534ECD"/>
    <w:multiLevelType w:val="hybridMultilevel"/>
    <w:tmpl w:val="65C466BA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8" w15:restartNumberingAfterBreak="0">
    <w:nsid w:val="7AA43081"/>
    <w:multiLevelType w:val="hybridMultilevel"/>
    <w:tmpl w:val="6F241EA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F48E8D1E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E4AC3D86">
      <w:start w:val="1"/>
      <w:numFmt w:val="upperRoman"/>
      <w:lvlText w:val="%3."/>
      <w:lvlJc w:val="left"/>
      <w:pPr>
        <w:ind w:left="3409" w:hanging="72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 w15:restartNumberingAfterBreak="0">
    <w:nsid w:val="7B7455D8"/>
    <w:multiLevelType w:val="hybridMultilevel"/>
    <w:tmpl w:val="598EFE82"/>
    <w:lvl w:ilvl="0" w:tplc="D63ECAEC"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0"/>
  </w:num>
  <w:num w:numId="4">
    <w:abstractNumId w:val="15"/>
  </w:num>
  <w:num w:numId="5">
    <w:abstractNumId w:val="38"/>
  </w:num>
  <w:num w:numId="6">
    <w:abstractNumId w:val="23"/>
  </w:num>
  <w:num w:numId="7">
    <w:abstractNumId w:val="47"/>
  </w:num>
  <w:num w:numId="8">
    <w:abstractNumId w:val="46"/>
    <w:lvlOverride w:ilvl="0">
      <w:lvl w:ilvl="0">
        <w:start w:val="1"/>
        <w:numFmt w:val="decimal"/>
        <w:pStyle w:val="11"/>
        <w:lvlText w:val="%1.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22"/>
        <w:lvlText w:val="%1.%2.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30"/>
        <w:lvlText w:val="%1.%2.%3.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a0"/>
        <w:lvlText w:val="%1.%2.%3.%4.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9">
    <w:abstractNumId w:val="22"/>
  </w:num>
  <w:num w:numId="10">
    <w:abstractNumId w:val="10"/>
  </w:num>
  <w:num w:numId="11">
    <w:abstractNumId w:val="18"/>
  </w:num>
  <w:num w:numId="12">
    <w:abstractNumId w:val="46"/>
    <w:lvlOverride w:ilvl="0">
      <w:lvl w:ilvl="0">
        <w:start w:val="1"/>
        <w:numFmt w:val="decimal"/>
        <w:pStyle w:val="11"/>
        <w:lvlText w:val="%1.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22"/>
        <w:lvlText w:val="%1.%2.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30"/>
        <w:lvlText w:val="%1.%2.%3.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a0"/>
        <w:lvlText w:val="%1.%2.%3.%4.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3">
    <w:abstractNumId w:val="8"/>
  </w:num>
  <w:num w:numId="14">
    <w:abstractNumId w:val="29"/>
  </w:num>
  <w:num w:numId="15">
    <w:abstractNumId w:val="41"/>
  </w:num>
  <w:num w:numId="16">
    <w:abstractNumId w:val="4"/>
  </w:num>
  <w:num w:numId="17">
    <w:abstractNumId w:val="2"/>
  </w:num>
  <w:num w:numId="18">
    <w:abstractNumId w:val="21"/>
  </w:num>
  <w:num w:numId="19">
    <w:abstractNumId w:val="11"/>
  </w:num>
  <w:num w:numId="20">
    <w:abstractNumId w:val="37"/>
  </w:num>
  <w:num w:numId="21">
    <w:abstractNumId w:val="40"/>
  </w:num>
  <w:num w:numId="22">
    <w:abstractNumId w:val="14"/>
  </w:num>
  <w:num w:numId="23">
    <w:abstractNumId w:val="39"/>
  </w:num>
  <w:num w:numId="24">
    <w:abstractNumId w:val="45"/>
  </w:num>
  <w:num w:numId="25">
    <w:abstractNumId w:val="43"/>
  </w:num>
  <w:num w:numId="26">
    <w:abstractNumId w:val="46"/>
    <w:lvlOverride w:ilvl="0">
      <w:lvl w:ilvl="0">
        <w:numFmt w:val="decimal"/>
        <w:pStyle w:val="11"/>
        <w:lvlText w:val=""/>
        <w:lvlJc w:val="left"/>
      </w:lvl>
    </w:lvlOverride>
    <w:lvlOverride w:ilvl="1">
      <w:lvl w:ilvl="1">
        <w:numFmt w:val="decimal"/>
        <w:pStyle w:val="22"/>
        <w:lvlText w:val=""/>
        <w:lvlJc w:val="left"/>
      </w:lvl>
    </w:lvlOverride>
    <w:lvlOverride w:ilvl="2">
      <w:lvl w:ilvl="2">
        <w:numFmt w:val="decimal"/>
        <w:pStyle w:val="30"/>
        <w:lvlText w:val=""/>
        <w:lvlJc w:val="left"/>
      </w:lvl>
    </w:lvlOverride>
    <w:lvlOverride w:ilvl="3">
      <w:lvl w:ilvl="3">
        <w:start w:val="1"/>
        <w:numFmt w:val="decimal"/>
        <w:pStyle w:val="a0"/>
        <w:lvlText w:val="%1.%2.%3.%4."/>
        <w:lvlJc w:val="left"/>
        <w:pPr>
          <w:ind w:left="864" w:hanging="864"/>
        </w:pPr>
        <w:rPr>
          <w:rFonts w:hint="default"/>
        </w:rPr>
      </w:lvl>
    </w:lvlOverride>
  </w:num>
  <w:num w:numId="27">
    <w:abstractNumId w:val="42"/>
  </w:num>
  <w:num w:numId="28">
    <w:abstractNumId w:val="24"/>
  </w:num>
  <w:num w:numId="29">
    <w:abstractNumId w:val="36"/>
  </w:num>
  <w:num w:numId="30">
    <w:abstractNumId w:val="12"/>
  </w:num>
  <w:num w:numId="31">
    <w:abstractNumId w:val="26"/>
  </w:num>
  <w:num w:numId="32">
    <w:abstractNumId w:val="9"/>
  </w:num>
  <w:num w:numId="33">
    <w:abstractNumId w:val="33"/>
  </w:num>
  <w:num w:numId="34">
    <w:abstractNumId w:val="28"/>
  </w:num>
  <w:num w:numId="35">
    <w:abstractNumId w:val="34"/>
  </w:num>
  <w:num w:numId="36">
    <w:abstractNumId w:val="19"/>
  </w:num>
  <w:num w:numId="37">
    <w:abstractNumId w:val="20"/>
  </w:num>
  <w:num w:numId="38">
    <w:abstractNumId w:val="44"/>
  </w:num>
  <w:num w:numId="39">
    <w:abstractNumId w:val="31"/>
  </w:num>
  <w:num w:numId="40">
    <w:abstractNumId w:val="13"/>
  </w:num>
  <w:num w:numId="41">
    <w:abstractNumId w:val="48"/>
  </w:num>
  <w:num w:numId="42">
    <w:abstractNumId w:val="25"/>
  </w:num>
  <w:num w:numId="43">
    <w:abstractNumId w:val="7"/>
  </w:num>
  <w:num w:numId="44">
    <w:abstractNumId w:val="16"/>
  </w:num>
  <w:num w:numId="45">
    <w:abstractNumId w:val="32"/>
  </w:num>
  <w:num w:numId="46">
    <w:abstractNumId w:val="3"/>
  </w:num>
  <w:num w:numId="47">
    <w:abstractNumId w:val="5"/>
  </w:num>
  <w:num w:numId="48">
    <w:abstractNumId w:val="49"/>
  </w:num>
  <w:num w:numId="49">
    <w:abstractNumId w:val="6"/>
  </w:num>
  <w:num w:numId="50">
    <w:abstractNumId w:val="17"/>
  </w:num>
  <w:num w:numId="51">
    <w:abstractNumId w:val="35"/>
  </w:num>
  <w:num w:numId="52">
    <w:abstractNumId w:val="27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revisionView w:inkAnnotations="0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9FD"/>
    <w:rsid w:val="0000248C"/>
    <w:rsid w:val="00003709"/>
    <w:rsid w:val="000118A0"/>
    <w:rsid w:val="00011FCA"/>
    <w:rsid w:val="00012C3D"/>
    <w:rsid w:val="000170C2"/>
    <w:rsid w:val="000171F5"/>
    <w:rsid w:val="00021016"/>
    <w:rsid w:val="00022852"/>
    <w:rsid w:val="00023684"/>
    <w:rsid w:val="00025AEF"/>
    <w:rsid w:val="0002674A"/>
    <w:rsid w:val="00026A45"/>
    <w:rsid w:val="000358F3"/>
    <w:rsid w:val="00035F90"/>
    <w:rsid w:val="00036C15"/>
    <w:rsid w:val="00037C18"/>
    <w:rsid w:val="00045599"/>
    <w:rsid w:val="00047074"/>
    <w:rsid w:val="000528D3"/>
    <w:rsid w:val="00053292"/>
    <w:rsid w:val="000543F5"/>
    <w:rsid w:val="000567E2"/>
    <w:rsid w:val="000616F5"/>
    <w:rsid w:val="00062DF8"/>
    <w:rsid w:val="0006739E"/>
    <w:rsid w:val="00071D5E"/>
    <w:rsid w:val="00071E6E"/>
    <w:rsid w:val="000818C6"/>
    <w:rsid w:val="000818F8"/>
    <w:rsid w:val="000947E6"/>
    <w:rsid w:val="00095C1A"/>
    <w:rsid w:val="000A1CE1"/>
    <w:rsid w:val="000A3483"/>
    <w:rsid w:val="000A43D0"/>
    <w:rsid w:val="000A578C"/>
    <w:rsid w:val="000B10DA"/>
    <w:rsid w:val="000B29E6"/>
    <w:rsid w:val="000B63FA"/>
    <w:rsid w:val="000C0DE2"/>
    <w:rsid w:val="000C3791"/>
    <w:rsid w:val="000C3F70"/>
    <w:rsid w:val="000C4102"/>
    <w:rsid w:val="000C7016"/>
    <w:rsid w:val="000D371E"/>
    <w:rsid w:val="000D5227"/>
    <w:rsid w:val="000D5571"/>
    <w:rsid w:val="000D5AF6"/>
    <w:rsid w:val="000E1BDB"/>
    <w:rsid w:val="000E36D2"/>
    <w:rsid w:val="000E371F"/>
    <w:rsid w:val="000E43BC"/>
    <w:rsid w:val="000E5BF1"/>
    <w:rsid w:val="000F2A7C"/>
    <w:rsid w:val="00103868"/>
    <w:rsid w:val="00105364"/>
    <w:rsid w:val="00111AFE"/>
    <w:rsid w:val="001141A9"/>
    <w:rsid w:val="00117FCD"/>
    <w:rsid w:val="00120065"/>
    <w:rsid w:val="00122A38"/>
    <w:rsid w:val="001246FD"/>
    <w:rsid w:val="00124765"/>
    <w:rsid w:val="00126678"/>
    <w:rsid w:val="00131560"/>
    <w:rsid w:val="00133822"/>
    <w:rsid w:val="00141E75"/>
    <w:rsid w:val="00143D3D"/>
    <w:rsid w:val="0014452B"/>
    <w:rsid w:val="0015173B"/>
    <w:rsid w:val="00151943"/>
    <w:rsid w:val="0015564F"/>
    <w:rsid w:val="00155B4E"/>
    <w:rsid w:val="0016358B"/>
    <w:rsid w:val="00163850"/>
    <w:rsid w:val="00163A44"/>
    <w:rsid w:val="0016526E"/>
    <w:rsid w:val="001664A6"/>
    <w:rsid w:val="00167BDB"/>
    <w:rsid w:val="00170A5D"/>
    <w:rsid w:val="00174182"/>
    <w:rsid w:val="00174EB5"/>
    <w:rsid w:val="00175C9C"/>
    <w:rsid w:val="00176239"/>
    <w:rsid w:val="00176D1D"/>
    <w:rsid w:val="00180BFB"/>
    <w:rsid w:val="00182680"/>
    <w:rsid w:val="0018302C"/>
    <w:rsid w:val="00183C43"/>
    <w:rsid w:val="00190CDA"/>
    <w:rsid w:val="00191856"/>
    <w:rsid w:val="001947FB"/>
    <w:rsid w:val="00194BE4"/>
    <w:rsid w:val="00194E33"/>
    <w:rsid w:val="001A626F"/>
    <w:rsid w:val="001B0841"/>
    <w:rsid w:val="001B2A04"/>
    <w:rsid w:val="001B59ED"/>
    <w:rsid w:val="001B6FB7"/>
    <w:rsid w:val="001B7263"/>
    <w:rsid w:val="001B7D58"/>
    <w:rsid w:val="001C0BCF"/>
    <w:rsid w:val="001C0BD2"/>
    <w:rsid w:val="001C287E"/>
    <w:rsid w:val="001C5603"/>
    <w:rsid w:val="001D0840"/>
    <w:rsid w:val="001D2561"/>
    <w:rsid w:val="001D2CEC"/>
    <w:rsid w:val="001D7648"/>
    <w:rsid w:val="001D799D"/>
    <w:rsid w:val="001E110D"/>
    <w:rsid w:val="001E502B"/>
    <w:rsid w:val="001E7822"/>
    <w:rsid w:val="001E7EE2"/>
    <w:rsid w:val="001F0021"/>
    <w:rsid w:val="001F143E"/>
    <w:rsid w:val="001F3A85"/>
    <w:rsid w:val="001F3DD7"/>
    <w:rsid w:val="0020499F"/>
    <w:rsid w:val="00205F45"/>
    <w:rsid w:val="00206121"/>
    <w:rsid w:val="00210647"/>
    <w:rsid w:val="002112F9"/>
    <w:rsid w:val="002220A5"/>
    <w:rsid w:val="0022333A"/>
    <w:rsid w:val="00223C3B"/>
    <w:rsid w:val="00223EFB"/>
    <w:rsid w:val="00227B5B"/>
    <w:rsid w:val="00231225"/>
    <w:rsid w:val="00242895"/>
    <w:rsid w:val="00251EF5"/>
    <w:rsid w:val="0025503C"/>
    <w:rsid w:val="002603A9"/>
    <w:rsid w:val="002657CF"/>
    <w:rsid w:val="00266603"/>
    <w:rsid w:val="0027040F"/>
    <w:rsid w:val="00271545"/>
    <w:rsid w:val="00271FA0"/>
    <w:rsid w:val="002724F0"/>
    <w:rsid w:val="00272954"/>
    <w:rsid w:val="00274563"/>
    <w:rsid w:val="0028086D"/>
    <w:rsid w:val="00282B94"/>
    <w:rsid w:val="002868E9"/>
    <w:rsid w:val="002876CF"/>
    <w:rsid w:val="00287BAE"/>
    <w:rsid w:val="00293D41"/>
    <w:rsid w:val="00295C05"/>
    <w:rsid w:val="002A0199"/>
    <w:rsid w:val="002A1973"/>
    <w:rsid w:val="002A3DF5"/>
    <w:rsid w:val="002A7137"/>
    <w:rsid w:val="002B0903"/>
    <w:rsid w:val="002B1CF5"/>
    <w:rsid w:val="002B1E89"/>
    <w:rsid w:val="002B4428"/>
    <w:rsid w:val="002B59AB"/>
    <w:rsid w:val="002C3870"/>
    <w:rsid w:val="002C399E"/>
    <w:rsid w:val="002C4808"/>
    <w:rsid w:val="002C6EC2"/>
    <w:rsid w:val="002C7CCA"/>
    <w:rsid w:val="002D0620"/>
    <w:rsid w:val="002D3332"/>
    <w:rsid w:val="002E07B4"/>
    <w:rsid w:val="002E4B54"/>
    <w:rsid w:val="002E5CD2"/>
    <w:rsid w:val="002E6585"/>
    <w:rsid w:val="002E68CD"/>
    <w:rsid w:val="002E7D0B"/>
    <w:rsid w:val="002F0F32"/>
    <w:rsid w:val="002F4BD6"/>
    <w:rsid w:val="0030148D"/>
    <w:rsid w:val="00304CE2"/>
    <w:rsid w:val="00312921"/>
    <w:rsid w:val="003151DC"/>
    <w:rsid w:val="00317818"/>
    <w:rsid w:val="00321F10"/>
    <w:rsid w:val="0032218C"/>
    <w:rsid w:val="00323ABD"/>
    <w:rsid w:val="00323CF1"/>
    <w:rsid w:val="003241AF"/>
    <w:rsid w:val="003243D0"/>
    <w:rsid w:val="0032624A"/>
    <w:rsid w:val="003346A7"/>
    <w:rsid w:val="003370D3"/>
    <w:rsid w:val="00337792"/>
    <w:rsid w:val="0034028F"/>
    <w:rsid w:val="003447A4"/>
    <w:rsid w:val="0034743F"/>
    <w:rsid w:val="003479CE"/>
    <w:rsid w:val="003549FD"/>
    <w:rsid w:val="00355749"/>
    <w:rsid w:val="00361411"/>
    <w:rsid w:val="003676C3"/>
    <w:rsid w:val="0037017C"/>
    <w:rsid w:val="003746F4"/>
    <w:rsid w:val="003754E1"/>
    <w:rsid w:val="00375713"/>
    <w:rsid w:val="003766B6"/>
    <w:rsid w:val="00386CA3"/>
    <w:rsid w:val="0038776A"/>
    <w:rsid w:val="00387BE1"/>
    <w:rsid w:val="00394759"/>
    <w:rsid w:val="003A1D5B"/>
    <w:rsid w:val="003A4024"/>
    <w:rsid w:val="003A505F"/>
    <w:rsid w:val="003A5F91"/>
    <w:rsid w:val="003A63F6"/>
    <w:rsid w:val="003B5F12"/>
    <w:rsid w:val="003B67E1"/>
    <w:rsid w:val="003B76C5"/>
    <w:rsid w:val="003C148F"/>
    <w:rsid w:val="003C417C"/>
    <w:rsid w:val="003C6B27"/>
    <w:rsid w:val="003D04E5"/>
    <w:rsid w:val="003D07A2"/>
    <w:rsid w:val="003D19AB"/>
    <w:rsid w:val="003D1C68"/>
    <w:rsid w:val="003D1F5D"/>
    <w:rsid w:val="003D2AF8"/>
    <w:rsid w:val="003D32D7"/>
    <w:rsid w:val="003E2836"/>
    <w:rsid w:val="003F184B"/>
    <w:rsid w:val="003F5BFC"/>
    <w:rsid w:val="00400BD5"/>
    <w:rsid w:val="004054E2"/>
    <w:rsid w:val="00405799"/>
    <w:rsid w:val="0040669C"/>
    <w:rsid w:val="00411FDF"/>
    <w:rsid w:val="00412500"/>
    <w:rsid w:val="00415C70"/>
    <w:rsid w:val="004203D6"/>
    <w:rsid w:val="00420DB9"/>
    <w:rsid w:val="004222C2"/>
    <w:rsid w:val="00422DC4"/>
    <w:rsid w:val="004254E1"/>
    <w:rsid w:val="00427B54"/>
    <w:rsid w:val="0043765E"/>
    <w:rsid w:val="00442D49"/>
    <w:rsid w:val="004445D1"/>
    <w:rsid w:val="0044583F"/>
    <w:rsid w:val="00445A2F"/>
    <w:rsid w:val="00446208"/>
    <w:rsid w:val="00446BFC"/>
    <w:rsid w:val="00452F61"/>
    <w:rsid w:val="004531C7"/>
    <w:rsid w:val="004534C1"/>
    <w:rsid w:val="00455AD3"/>
    <w:rsid w:val="004649C6"/>
    <w:rsid w:val="00465211"/>
    <w:rsid w:val="00467ABA"/>
    <w:rsid w:val="00471F0D"/>
    <w:rsid w:val="00473BA3"/>
    <w:rsid w:val="00475C3B"/>
    <w:rsid w:val="00475FE7"/>
    <w:rsid w:val="00482E49"/>
    <w:rsid w:val="00483958"/>
    <w:rsid w:val="0048417F"/>
    <w:rsid w:val="00493528"/>
    <w:rsid w:val="004968CC"/>
    <w:rsid w:val="004A20F2"/>
    <w:rsid w:val="004A2860"/>
    <w:rsid w:val="004A4366"/>
    <w:rsid w:val="004A6BA8"/>
    <w:rsid w:val="004B1EC1"/>
    <w:rsid w:val="004B6241"/>
    <w:rsid w:val="004C2CD2"/>
    <w:rsid w:val="004C301B"/>
    <w:rsid w:val="004C336E"/>
    <w:rsid w:val="004C4390"/>
    <w:rsid w:val="004C643A"/>
    <w:rsid w:val="004C66B8"/>
    <w:rsid w:val="004C764F"/>
    <w:rsid w:val="004D2BE4"/>
    <w:rsid w:val="004D4F81"/>
    <w:rsid w:val="004D7AE0"/>
    <w:rsid w:val="004E3905"/>
    <w:rsid w:val="004E4EF0"/>
    <w:rsid w:val="004E5C18"/>
    <w:rsid w:val="004E76BC"/>
    <w:rsid w:val="004E7A25"/>
    <w:rsid w:val="004F1721"/>
    <w:rsid w:val="004F253D"/>
    <w:rsid w:val="004F7C63"/>
    <w:rsid w:val="00504CBC"/>
    <w:rsid w:val="00517EA4"/>
    <w:rsid w:val="005255B0"/>
    <w:rsid w:val="00526FD6"/>
    <w:rsid w:val="00527194"/>
    <w:rsid w:val="00527554"/>
    <w:rsid w:val="00537CD8"/>
    <w:rsid w:val="0054138D"/>
    <w:rsid w:val="005476DA"/>
    <w:rsid w:val="005519E9"/>
    <w:rsid w:val="00571BE9"/>
    <w:rsid w:val="00571CB8"/>
    <w:rsid w:val="00571EC6"/>
    <w:rsid w:val="00572682"/>
    <w:rsid w:val="00574AF3"/>
    <w:rsid w:val="00575095"/>
    <w:rsid w:val="00577AAD"/>
    <w:rsid w:val="00580212"/>
    <w:rsid w:val="0058223A"/>
    <w:rsid w:val="00583ACB"/>
    <w:rsid w:val="0058774C"/>
    <w:rsid w:val="005942C3"/>
    <w:rsid w:val="0059704D"/>
    <w:rsid w:val="005A0349"/>
    <w:rsid w:val="005A0795"/>
    <w:rsid w:val="005A2C46"/>
    <w:rsid w:val="005A6FE6"/>
    <w:rsid w:val="005A76A5"/>
    <w:rsid w:val="005B14F7"/>
    <w:rsid w:val="005B4FB2"/>
    <w:rsid w:val="005B68CF"/>
    <w:rsid w:val="005C2D06"/>
    <w:rsid w:val="005C34FF"/>
    <w:rsid w:val="005C479C"/>
    <w:rsid w:val="005D71BA"/>
    <w:rsid w:val="005E16CD"/>
    <w:rsid w:val="0060002A"/>
    <w:rsid w:val="00600771"/>
    <w:rsid w:val="00601F82"/>
    <w:rsid w:val="006055C1"/>
    <w:rsid w:val="00606B90"/>
    <w:rsid w:val="00607659"/>
    <w:rsid w:val="006124BF"/>
    <w:rsid w:val="006148B3"/>
    <w:rsid w:val="00615386"/>
    <w:rsid w:val="00616648"/>
    <w:rsid w:val="00622184"/>
    <w:rsid w:val="006225AE"/>
    <w:rsid w:val="00622E35"/>
    <w:rsid w:val="00624351"/>
    <w:rsid w:val="006254A3"/>
    <w:rsid w:val="006318A4"/>
    <w:rsid w:val="006342F9"/>
    <w:rsid w:val="006369FC"/>
    <w:rsid w:val="00636F9E"/>
    <w:rsid w:val="00637167"/>
    <w:rsid w:val="006504FD"/>
    <w:rsid w:val="00652FAF"/>
    <w:rsid w:val="00657D5E"/>
    <w:rsid w:val="0066141D"/>
    <w:rsid w:val="00662132"/>
    <w:rsid w:val="006626EE"/>
    <w:rsid w:val="00666B4A"/>
    <w:rsid w:val="0066772C"/>
    <w:rsid w:val="00667F8B"/>
    <w:rsid w:val="00670575"/>
    <w:rsid w:val="00671949"/>
    <w:rsid w:val="00672570"/>
    <w:rsid w:val="00672807"/>
    <w:rsid w:val="00675EEE"/>
    <w:rsid w:val="00680C58"/>
    <w:rsid w:val="006817D1"/>
    <w:rsid w:val="006837D1"/>
    <w:rsid w:val="00686B6F"/>
    <w:rsid w:val="00690FFE"/>
    <w:rsid w:val="00694940"/>
    <w:rsid w:val="00697187"/>
    <w:rsid w:val="006C2E96"/>
    <w:rsid w:val="006C37DB"/>
    <w:rsid w:val="006C4FA9"/>
    <w:rsid w:val="006C602E"/>
    <w:rsid w:val="006C6ED4"/>
    <w:rsid w:val="006D3009"/>
    <w:rsid w:val="006D6FB4"/>
    <w:rsid w:val="006E2536"/>
    <w:rsid w:val="006E3A07"/>
    <w:rsid w:val="007058CA"/>
    <w:rsid w:val="00711851"/>
    <w:rsid w:val="00712647"/>
    <w:rsid w:val="007136AC"/>
    <w:rsid w:val="00715E17"/>
    <w:rsid w:val="007202B7"/>
    <w:rsid w:val="007215BD"/>
    <w:rsid w:val="007220BD"/>
    <w:rsid w:val="00722B85"/>
    <w:rsid w:val="007275FF"/>
    <w:rsid w:val="00727D89"/>
    <w:rsid w:val="00731066"/>
    <w:rsid w:val="00732E30"/>
    <w:rsid w:val="00735FB4"/>
    <w:rsid w:val="00737A20"/>
    <w:rsid w:val="0074085A"/>
    <w:rsid w:val="007451FA"/>
    <w:rsid w:val="00752948"/>
    <w:rsid w:val="007567D9"/>
    <w:rsid w:val="007577F9"/>
    <w:rsid w:val="007702DE"/>
    <w:rsid w:val="0077243A"/>
    <w:rsid w:val="00777759"/>
    <w:rsid w:val="00782EFF"/>
    <w:rsid w:val="007835FF"/>
    <w:rsid w:val="00784D3F"/>
    <w:rsid w:val="00792513"/>
    <w:rsid w:val="007954B9"/>
    <w:rsid w:val="00797EE1"/>
    <w:rsid w:val="007A674F"/>
    <w:rsid w:val="007A7FB9"/>
    <w:rsid w:val="007B040B"/>
    <w:rsid w:val="007B155F"/>
    <w:rsid w:val="007B3DA3"/>
    <w:rsid w:val="007C044A"/>
    <w:rsid w:val="007C1D42"/>
    <w:rsid w:val="007C7C49"/>
    <w:rsid w:val="007D0F33"/>
    <w:rsid w:val="007D0FAD"/>
    <w:rsid w:val="007D140D"/>
    <w:rsid w:val="007D3DFB"/>
    <w:rsid w:val="007D64F9"/>
    <w:rsid w:val="007D6A84"/>
    <w:rsid w:val="007E1CA2"/>
    <w:rsid w:val="007E7A97"/>
    <w:rsid w:val="007F2818"/>
    <w:rsid w:val="007F5CD2"/>
    <w:rsid w:val="007F6766"/>
    <w:rsid w:val="00800573"/>
    <w:rsid w:val="008020D2"/>
    <w:rsid w:val="008024BE"/>
    <w:rsid w:val="00803510"/>
    <w:rsid w:val="00803D33"/>
    <w:rsid w:val="00806676"/>
    <w:rsid w:val="0080683F"/>
    <w:rsid w:val="00806DD8"/>
    <w:rsid w:val="008145E9"/>
    <w:rsid w:val="00816A2B"/>
    <w:rsid w:val="0082195C"/>
    <w:rsid w:val="0082366E"/>
    <w:rsid w:val="00827502"/>
    <w:rsid w:val="00827661"/>
    <w:rsid w:val="00833A0E"/>
    <w:rsid w:val="00836E5B"/>
    <w:rsid w:val="0084215C"/>
    <w:rsid w:val="008435A5"/>
    <w:rsid w:val="0084774A"/>
    <w:rsid w:val="00852030"/>
    <w:rsid w:val="00852349"/>
    <w:rsid w:val="00853328"/>
    <w:rsid w:val="008539BC"/>
    <w:rsid w:val="008605F0"/>
    <w:rsid w:val="008621E0"/>
    <w:rsid w:val="00862F57"/>
    <w:rsid w:val="00862F87"/>
    <w:rsid w:val="00863879"/>
    <w:rsid w:val="0086392B"/>
    <w:rsid w:val="0086440D"/>
    <w:rsid w:val="008676B1"/>
    <w:rsid w:val="0087138F"/>
    <w:rsid w:val="00874287"/>
    <w:rsid w:val="00875A77"/>
    <w:rsid w:val="00887673"/>
    <w:rsid w:val="0089131E"/>
    <w:rsid w:val="008946B2"/>
    <w:rsid w:val="008A1EA9"/>
    <w:rsid w:val="008A5DE4"/>
    <w:rsid w:val="008B16C7"/>
    <w:rsid w:val="008B27C3"/>
    <w:rsid w:val="008B3096"/>
    <w:rsid w:val="008B4A4F"/>
    <w:rsid w:val="008B5B5A"/>
    <w:rsid w:val="008C0DBC"/>
    <w:rsid w:val="008C4FDC"/>
    <w:rsid w:val="008C5629"/>
    <w:rsid w:val="008D11CC"/>
    <w:rsid w:val="008D1F7B"/>
    <w:rsid w:val="008D3BA5"/>
    <w:rsid w:val="008D528D"/>
    <w:rsid w:val="008D5326"/>
    <w:rsid w:val="008E2C1E"/>
    <w:rsid w:val="008E45F6"/>
    <w:rsid w:val="008E58A7"/>
    <w:rsid w:val="008E641E"/>
    <w:rsid w:val="008E76E7"/>
    <w:rsid w:val="008F06ED"/>
    <w:rsid w:val="008F215F"/>
    <w:rsid w:val="008F2D57"/>
    <w:rsid w:val="008F64BD"/>
    <w:rsid w:val="008F6955"/>
    <w:rsid w:val="0090359E"/>
    <w:rsid w:val="00907387"/>
    <w:rsid w:val="00911E70"/>
    <w:rsid w:val="00912012"/>
    <w:rsid w:val="00914CF9"/>
    <w:rsid w:val="009156BA"/>
    <w:rsid w:val="009160DB"/>
    <w:rsid w:val="00917FD1"/>
    <w:rsid w:val="009200D2"/>
    <w:rsid w:val="00923357"/>
    <w:rsid w:val="009233E5"/>
    <w:rsid w:val="00925BCC"/>
    <w:rsid w:val="00926FC3"/>
    <w:rsid w:val="00927E7F"/>
    <w:rsid w:val="009311E2"/>
    <w:rsid w:val="009319CB"/>
    <w:rsid w:val="00932E53"/>
    <w:rsid w:val="009351DB"/>
    <w:rsid w:val="00935FA2"/>
    <w:rsid w:val="009371F4"/>
    <w:rsid w:val="00937993"/>
    <w:rsid w:val="009420E4"/>
    <w:rsid w:val="0096065D"/>
    <w:rsid w:val="00962187"/>
    <w:rsid w:val="0096260C"/>
    <w:rsid w:val="00971611"/>
    <w:rsid w:val="0098232D"/>
    <w:rsid w:val="00984080"/>
    <w:rsid w:val="00990893"/>
    <w:rsid w:val="0099130D"/>
    <w:rsid w:val="00991B3B"/>
    <w:rsid w:val="009942CC"/>
    <w:rsid w:val="00996D1A"/>
    <w:rsid w:val="009970FA"/>
    <w:rsid w:val="009A390C"/>
    <w:rsid w:val="009B1519"/>
    <w:rsid w:val="009B38D7"/>
    <w:rsid w:val="009C3026"/>
    <w:rsid w:val="009C4925"/>
    <w:rsid w:val="009C72DA"/>
    <w:rsid w:val="009D09C6"/>
    <w:rsid w:val="009D3014"/>
    <w:rsid w:val="009E198F"/>
    <w:rsid w:val="009E253E"/>
    <w:rsid w:val="009E2F5A"/>
    <w:rsid w:val="009E3133"/>
    <w:rsid w:val="009E5CCB"/>
    <w:rsid w:val="009E73DC"/>
    <w:rsid w:val="009F2B1F"/>
    <w:rsid w:val="009F3979"/>
    <w:rsid w:val="009F6781"/>
    <w:rsid w:val="00A0002D"/>
    <w:rsid w:val="00A007C9"/>
    <w:rsid w:val="00A03366"/>
    <w:rsid w:val="00A045E0"/>
    <w:rsid w:val="00A072BA"/>
    <w:rsid w:val="00A17759"/>
    <w:rsid w:val="00A22129"/>
    <w:rsid w:val="00A23076"/>
    <w:rsid w:val="00A2309F"/>
    <w:rsid w:val="00A23B53"/>
    <w:rsid w:val="00A2420E"/>
    <w:rsid w:val="00A25D49"/>
    <w:rsid w:val="00A3310C"/>
    <w:rsid w:val="00A34502"/>
    <w:rsid w:val="00A37505"/>
    <w:rsid w:val="00A41E78"/>
    <w:rsid w:val="00A435FD"/>
    <w:rsid w:val="00A52180"/>
    <w:rsid w:val="00A547EE"/>
    <w:rsid w:val="00A63609"/>
    <w:rsid w:val="00A67BAF"/>
    <w:rsid w:val="00A72739"/>
    <w:rsid w:val="00A85B99"/>
    <w:rsid w:val="00A86A20"/>
    <w:rsid w:val="00AA1A2D"/>
    <w:rsid w:val="00AA4364"/>
    <w:rsid w:val="00AA532D"/>
    <w:rsid w:val="00AA6B8B"/>
    <w:rsid w:val="00AA781A"/>
    <w:rsid w:val="00AA7EA8"/>
    <w:rsid w:val="00AB14F3"/>
    <w:rsid w:val="00AB5B12"/>
    <w:rsid w:val="00AB619C"/>
    <w:rsid w:val="00AB7914"/>
    <w:rsid w:val="00AC45FC"/>
    <w:rsid w:val="00AC4F01"/>
    <w:rsid w:val="00AC5530"/>
    <w:rsid w:val="00AC6E5C"/>
    <w:rsid w:val="00AD115E"/>
    <w:rsid w:val="00AD42D8"/>
    <w:rsid w:val="00AE3137"/>
    <w:rsid w:val="00AE3B0D"/>
    <w:rsid w:val="00AE5CDD"/>
    <w:rsid w:val="00AE78B1"/>
    <w:rsid w:val="00AF7F7E"/>
    <w:rsid w:val="00B0372D"/>
    <w:rsid w:val="00B05F00"/>
    <w:rsid w:val="00B14015"/>
    <w:rsid w:val="00B14F0F"/>
    <w:rsid w:val="00B17734"/>
    <w:rsid w:val="00B27443"/>
    <w:rsid w:val="00B37AEE"/>
    <w:rsid w:val="00B37F3F"/>
    <w:rsid w:val="00B411AC"/>
    <w:rsid w:val="00B432AC"/>
    <w:rsid w:val="00B46D47"/>
    <w:rsid w:val="00B51730"/>
    <w:rsid w:val="00B51B03"/>
    <w:rsid w:val="00B53EE2"/>
    <w:rsid w:val="00B54858"/>
    <w:rsid w:val="00B54F43"/>
    <w:rsid w:val="00B60C4C"/>
    <w:rsid w:val="00B615F9"/>
    <w:rsid w:val="00B666EB"/>
    <w:rsid w:val="00B723A0"/>
    <w:rsid w:val="00B773FE"/>
    <w:rsid w:val="00B81206"/>
    <w:rsid w:val="00B832B5"/>
    <w:rsid w:val="00B84845"/>
    <w:rsid w:val="00B84C52"/>
    <w:rsid w:val="00B85BB1"/>
    <w:rsid w:val="00B919C6"/>
    <w:rsid w:val="00B91F60"/>
    <w:rsid w:val="00B95D39"/>
    <w:rsid w:val="00BA0D73"/>
    <w:rsid w:val="00BA1025"/>
    <w:rsid w:val="00BA256A"/>
    <w:rsid w:val="00BA66A8"/>
    <w:rsid w:val="00BB089B"/>
    <w:rsid w:val="00BB0B2F"/>
    <w:rsid w:val="00BB3DCB"/>
    <w:rsid w:val="00BB4646"/>
    <w:rsid w:val="00BB6886"/>
    <w:rsid w:val="00BB7C31"/>
    <w:rsid w:val="00BC0C19"/>
    <w:rsid w:val="00BC3A3A"/>
    <w:rsid w:val="00BC4270"/>
    <w:rsid w:val="00BD005D"/>
    <w:rsid w:val="00BD57C5"/>
    <w:rsid w:val="00BE0875"/>
    <w:rsid w:val="00BE25F1"/>
    <w:rsid w:val="00BF6E08"/>
    <w:rsid w:val="00C0357A"/>
    <w:rsid w:val="00C03FB8"/>
    <w:rsid w:val="00C10426"/>
    <w:rsid w:val="00C10F1D"/>
    <w:rsid w:val="00C13B17"/>
    <w:rsid w:val="00C13EFB"/>
    <w:rsid w:val="00C14BE7"/>
    <w:rsid w:val="00C16BA5"/>
    <w:rsid w:val="00C32942"/>
    <w:rsid w:val="00C32C38"/>
    <w:rsid w:val="00C35EC3"/>
    <w:rsid w:val="00C43399"/>
    <w:rsid w:val="00C451A8"/>
    <w:rsid w:val="00C4737E"/>
    <w:rsid w:val="00C47642"/>
    <w:rsid w:val="00C50478"/>
    <w:rsid w:val="00C52FC7"/>
    <w:rsid w:val="00C6069E"/>
    <w:rsid w:val="00C64D81"/>
    <w:rsid w:val="00C6652A"/>
    <w:rsid w:val="00C72084"/>
    <w:rsid w:val="00C720F2"/>
    <w:rsid w:val="00C73760"/>
    <w:rsid w:val="00C74570"/>
    <w:rsid w:val="00C770D1"/>
    <w:rsid w:val="00C77739"/>
    <w:rsid w:val="00C81D3C"/>
    <w:rsid w:val="00C8285D"/>
    <w:rsid w:val="00C8359E"/>
    <w:rsid w:val="00C8442E"/>
    <w:rsid w:val="00C85308"/>
    <w:rsid w:val="00C90919"/>
    <w:rsid w:val="00C9329E"/>
    <w:rsid w:val="00C96583"/>
    <w:rsid w:val="00C97721"/>
    <w:rsid w:val="00CA0844"/>
    <w:rsid w:val="00CA1129"/>
    <w:rsid w:val="00CB071E"/>
    <w:rsid w:val="00CB08A8"/>
    <w:rsid w:val="00CB3FC8"/>
    <w:rsid w:val="00CB517C"/>
    <w:rsid w:val="00CB6CDC"/>
    <w:rsid w:val="00CC13ED"/>
    <w:rsid w:val="00CC459B"/>
    <w:rsid w:val="00CC4983"/>
    <w:rsid w:val="00CC79C6"/>
    <w:rsid w:val="00CD1E8B"/>
    <w:rsid w:val="00CD297A"/>
    <w:rsid w:val="00CD4B55"/>
    <w:rsid w:val="00CD5DD1"/>
    <w:rsid w:val="00CD6F41"/>
    <w:rsid w:val="00CD7AAA"/>
    <w:rsid w:val="00CD7DCD"/>
    <w:rsid w:val="00CE2035"/>
    <w:rsid w:val="00CE35F3"/>
    <w:rsid w:val="00CE3B88"/>
    <w:rsid w:val="00CE3D41"/>
    <w:rsid w:val="00CF1E0C"/>
    <w:rsid w:val="00CF7516"/>
    <w:rsid w:val="00CF7A7F"/>
    <w:rsid w:val="00D059A6"/>
    <w:rsid w:val="00D0729F"/>
    <w:rsid w:val="00D1218D"/>
    <w:rsid w:val="00D12A4E"/>
    <w:rsid w:val="00D20EBF"/>
    <w:rsid w:val="00D22BF2"/>
    <w:rsid w:val="00D2377D"/>
    <w:rsid w:val="00D238A1"/>
    <w:rsid w:val="00D307BA"/>
    <w:rsid w:val="00D323AF"/>
    <w:rsid w:val="00D33626"/>
    <w:rsid w:val="00D3549E"/>
    <w:rsid w:val="00D41D38"/>
    <w:rsid w:val="00D42F2E"/>
    <w:rsid w:val="00D431B0"/>
    <w:rsid w:val="00D43EF9"/>
    <w:rsid w:val="00D46603"/>
    <w:rsid w:val="00D46A85"/>
    <w:rsid w:val="00D51A18"/>
    <w:rsid w:val="00D51FA3"/>
    <w:rsid w:val="00D54D9C"/>
    <w:rsid w:val="00D73812"/>
    <w:rsid w:val="00D7597F"/>
    <w:rsid w:val="00D75B0E"/>
    <w:rsid w:val="00D75C05"/>
    <w:rsid w:val="00D76666"/>
    <w:rsid w:val="00D81C84"/>
    <w:rsid w:val="00D84565"/>
    <w:rsid w:val="00D87921"/>
    <w:rsid w:val="00D93070"/>
    <w:rsid w:val="00D955C2"/>
    <w:rsid w:val="00D963C2"/>
    <w:rsid w:val="00DA15F4"/>
    <w:rsid w:val="00DA1AB1"/>
    <w:rsid w:val="00DA2B12"/>
    <w:rsid w:val="00DA43A8"/>
    <w:rsid w:val="00DA715B"/>
    <w:rsid w:val="00DB0B1B"/>
    <w:rsid w:val="00DB1883"/>
    <w:rsid w:val="00DB3D64"/>
    <w:rsid w:val="00DC28A4"/>
    <w:rsid w:val="00DC2D78"/>
    <w:rsid w:val="00DC7199"/>
    <w:rsid w:val="00DD27B1"/>
    <w:rsid w:val="00DD397D"/>
    <w:rsid w:val="00DD5D56"/>
    <w:rsid w:val="00DD6081"/>
    <w:rsid w:val="00DD6D6B"/>
    <w:rsid w:val="00DE0ACA"/>
    <w:rsid w:val="00DE3C62"/>
    <w:rsid w:val="00DE657E"/>
    <w:rsid w:val="00DF0A17"/>
    <w:rsid w:val="00DF4868"/>
    <w:rsid w:val="00DF4E82"/>
    <w:rsid w:val="00DF4EE8"/>
    <w:rsid w:val="00DF6794"/>
    <w:rsid w:val="00DF6BCC"/>
    <w:rsid w:val="00E04146"/>
    <w:rsid w:val="00E05067"/>
    <w:rsid w:val="00E159D5"/>
    <w:rsid w:val="00E204AC"/>
    <w:rsid w:val="00E21A63"/>
    <w:rsid w:val="00E25399"/>
    <w:rsid w:val="00E2566E"/>
    <w:rsid w:val="00E3124C"/>
    <w:rsid w:val="00E31CAC"/>
    <w:rsid w:val="00E33E5B"/>
    <w:rsid w:val="00E3773A"/>
    <w:rsid w:val="00E41731"/>
    <w:rsid w:val="00E42152"/>
    <w:rsid w:val="00E42BAD"/>
    <w:rsid w:val="00E43B0F"/>
    <w:rsid w:val="00E44B72"/>
    <w:rsid w:val="00E45DD7"/>
    <w:rsid w:val="00E54215"/>
    <w:rsid w:val="00E566EF"/>
    <w:rsid w:val="00E575C3"/>
    <w:rsid w:val="00E6326A"/>
    <w:rsid w:val="00E65CF0"/>
    <w:rsid w:val="00E67411"/>
    <w:rsid w:val="00E70115"/>
    <w:rsid w:val="00E80E7A"/>
    <w:rsid w:val="00E82104"/>
    <w:rsid w:val="00E82E14"/>
    <w:rsid w:val="00E90486"/>
    <w:rsid w:val="00E94E30"/>
    <w:rsid w:val="00E9514F"/>
    <w:rsid w:val="00E95532"/>
    <w:rsid w:val="00EA11DE"/>
    <w:rsid w:val="00EA596A"/>
    <w:rsid w:val="00EA61CF"/>
    <w:rsid w:val="00EA69AB"/>
    <w:rsid w:val="00EA7B6A"/>
    <w:rsid w:val="00EB5AA9"/>
    <w:rsid w:val="00EB769C"/>
    <w:rsid w:val="00EC19B0"/>
    <w:rsid w:val="00EC7CC8"/>
    <w:rsid w:val="00ED0D22"/>
    <w:rsid w:val="00ED1BFE"/>
    <w:rsid w:val="00ED3E83"/>
    <w:rsid w:val="00ED7AD9"/>
    <w:rsid w:val="00ED7DF3"/>
    <w:rsid w:val="00EE14AA"/>
    <w:rsid w:val="00EE28C9"/>
    <w:rsid w:val="00EE4037"/>
    <w:rsid w:val="00EE5B87"/>
    <w:rsid w:val="00EF1199"/>
    <w:rsid w:val="00EF2234"/>
    <w:rsid w:val="00EF4818"/>
    <w:rsid w:val="00EF66EC"/>
    <w:rsid w:val="00F01B0D"/>
    <w:rsid w:val="00F0434F"/>
    <w:rsid w:val="00F10AF0"/>
    <w:rsid w:val="00F133BF"/>
    <w:rsid w:val="00F16B2D"/>
    <w:rsid w:val="00F21077"/>
    <w:rsid w:val="00F247FC"/>
    <w:rsid w:val="00F24AC4"/>
    <w:rsid w:val="00F2639A"/>
    <w:rsid w:val="00F26904"/>
    <w:rsid w:val="00F27F4E"/>
    <w:rsid w:val="00F31248"/>
    <w:rsid w:val="00F3171E"/>
    <w:rsid w:val="00F326C6"/>
    <w:rsid w:val="00F42088"/>
    <w:rsid w:val="00F436C6"/>
    <w:rsid w:val="00F4775C"/>
    <w:rsid w:val="00F51B35"/>
    <w:rsid w:val="00F62BB1"/>
    <w:rsid w:val="00F66689"/>
    <w:rsid w:val="00F67F59"/>
    <w:rsid w:val="00F74744"/>
    <w:rsid w:val="00F754C6"/>
    <w:rsid w:val="00F75A2C"/>
    <w:rsid w:val="00F76044"/>
    <w:rsid w:val="00F764E3"/>
    <w:rsid w:val="00F7746B"/>
    <w:rsid w:val="00F77826"/>
    <w:rsid w:val="00F82CFA"/>
    <w:rsid w:val="00F836C0"/>
    <w:rsid w:val="00F8622B"/>
    <w:rsid w:val="00F91208"/>
    <w:rsid w:val="00F9256D"/>
    <w:rsid w:val="00F928B2"/>
    <w:rsid w:val="00F96D0E"/>
    <w:rsid w:val="00FA1FF9"/>
    <w:rsid w:val="00FA25CF"/>
    <w:rsid w:val="00FB6B28"/>
    <w:rsid w:val="00FC38F3"/>
    <w:rsid w:val="00FC42CB"/>
    <w:rsid w:val="00FC709A"/>
    <w:rsid w:val="00FD29BE"/>
    <w:rsid w:val="00FD2A03"/>
    <w:rsid w:val="00FD2F0D"/>
    <w:rsid w:val="00FD34B6"/>
    <w:rsid w:val="00FD58D2"/>
    <w:rsid w:val="00FE4082"/>
    <w:rsid w:val="00FE4798"/>
    <w:rsid w:val="00FE65DB"/>
    <w:rsid w:val="00FF1533"/>
    <w:rsid w:val="00FF3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FE464B6"/>
  <w15:docId w15:val="{637E88BB-A4FD-4D69-9476-76B31817D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E94E30"/>
    <w:pPr>
      <w:spacing w:after="0" w:line="360" w:lineRule="auto"/>
      <w:ind w:firstLine="709"/>
      <w:contextualSpacing/>
      <w:jc w:val="both"/>
    </w:pPr>
    <w:rPr>
      <w:rFonts w:ascii="Times New Roman" w:eastAsiaTheme="minorEastAsia" w:hAnsi="Times New Roman"/>
      <w:sz w:val="26"/>
      <w:szCs w:val="26"/>
      <w:lang w:eastAsia="ru-RU"/>
    </w:rPr>
  </w:style>
  <w:style w:type="paragraph" w:styleId="11">
    <w:name w:val="heading 1"/>
    <w:basedOn w:val="a1"/>
    <w:next w:val="a1"/>
    <w:link w:val="12"/>
    <w:uiPriority w:val="9"/>
    <w:qFormat/>
    <w:rsid w:val="00035F90"/>
    <w:pPr>
      <w:keepNext/>
      <w:keepLines/>
      <w:numPr>
        <w:numId w:val="8"/>
      </w:numPr>
      <w:tabs>
        <w:tab w:val="left" w:pos="567"/>
      </w:tabs>
      <w:spacing w:before="240" w:after="240"/>
      <w:jc w:val="center"/>
      <w:outlineLvl w:val="0"/>
    </w:pPr>
    <w:rPr>
      <w:rFonts w:eastAsiaTheme="majorEastAsia" w:cstheme="majorBidi"/>
      <w:b/>
      <w:caps/>
      <w:szCs w:val="32"/>
    </w:rPr>
  </w:style>
  <w:style w:type="paragraph" w:styleId="22">
    <w:name w:val="heading 2"/>
    <w:basedOn w:val="11"/>
    <w:next w:val="a1"/>
    <w:link w:val="23"/>
    <w:unhideWhenUsed/>
    <w:qFormat/>
    <w:rsid w:val="0080683F"/>
    <w:pPr>
      <w:numPr>
        <w:ilvl w:val="1"/>
      </w:numPr>
      <w:spacing w:before="360"/>
      <w:outlineLvl w:val="1"/>
    </w:pPr>
    <w:rPr>
      <w:caps w:val="0"/>
      <w:szCs w:val="26"/>
    </w:rPr>
  </w:style>
  <w:style w:type="paragraph" w:styleId="30">
    <w:name w:val="heading 3"/>
    <w:basedOn w:val="a1"/>
    <w:next w:val="a1"/>
    <w:link w:val="31"/>
    <w:uiPriority w:val="9"/>
    <w:unhideWhenUsed/>
    <w:qFormat/>
    <w:rsid w:val="008E58A7"/>
    <w:pPr>
      <w:keepNext/>
      <w:keepLines/>
      <w:numPr>
        <w:ilvl w:val="2"/>
        <w:numId w:val="8"/>
      </w:numPr>
      <w:tabs>
        <w:tab w:val="left" w:pos="1701"/>
      </w:tabs>
      <w:spacing w:before="240" w:after="6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a0"/>
    <w:next w:val="a1"/>
    <w:link w:val="40"/>
    <w:uiPriority w:val="9"/>
    <w:unhideWhenUsed/>
    <w:qFormat/>
    <w:rsid w:val="0080683F"/>
    <w:pPr>
      <w:tabs>
        <w:tab w:val="clear" w:pos="1843"/>
        <w:tab w:val="left" w:pos="1701"/>
      </w:tabs>
      <w:spacing w:before="200"/>
      <w:outlineLvl w:val="3"/>
    </w:pPr>
    <w:rPr>
      <w:b/>
    </w:rPr>
  </w:style>
  <w:style w:type="paragraph" w:styleId="5">
    <w:name w:val="heading 5"/>
    <w:basedOn w:val="a1"/>
    <w:next w:val="a1"/>
    <w:link w:val="50"/>
    <w:uiPriority w:val="9"/>
    <w:semiHidden/>
    <w:unhideWhenUsed/>
    <w:rsid w:val="004C4390"/>
    <w:pPr>
      <w:keepNext/>
      <w:keepLines/>
      <w:numPr>
        <w:ilvl w:val="4"/>
        <w:numId w:val="5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4C4390"/>
    <w:pPr>
      <w:keepNext/>
      <w:keepLines/>
      <w:numPr>
        <w:ilvl w:val="5"/>
        <w:numId w:val="5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4C4390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4C4390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4C4390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 Spacing"/>
    <w:link w:val="a6"/>
    <w:uiPriority w:val="1"/>
    <w:rsid w:val="007A674F"/>
    <w:pPr>
      <w:spacing w:after="0" w:line="240" w:lineRule="auto"/>
    </w:pPr>
    <w:rPr>
      <w:rFonts w:ascii="Times New Roman" w:eastAsiaTheme="minorEastAsia" w:hAnsi="Times New Roman"/>
      <w:sz w:val="26"/>
      <w:lang w:eastAsia="ru-RU"/>
    </w:rPr>
  </w:style>
  <w:style w:type="character" w:customStyle="1" w:styleId="a6">
    <w:name w:val="Без интервала Знак"/>
    <w:basedOn w:val="a2"/>
    <w:link w:val="a5"/>
    <w:uiPriority w:val="1"/>
    <w:rsid w:val="007A674F"/>
    <w:rPr>
      <w:rFonts w:ascii="Times New Roman" w:eastAsiaTheme="minorEastAsia" w:hAnsi="Times New Roman"/>
      <w:sz w:val="26"/>
      <w:lang w:eastAsia="ru-RU"/>
    </w:rPr>
  </w:style>
  <w:style w:type="character" w:styleId="a7">
    <w:name w:val="Subtle Emphasis"/>
    <w:basedOn w:val="a2"/>
    <w:uiPriority w:val="19"/>
    <w:rsid w:val="001E7EE2"/>
    <w:rPr>
      <w:i/>
      <w:iCs/>
      <w:color w:val="404040" w:themeColor="text1" w:themeTint="BF"/>
    </w:rPr>
  </w:style>
  <w:style w:type="character" w:styleId="a8">
    <w:name w:val="Emphasis"/>
    <w:basedOn w:val="a2"/>
    <w:uiPriority w:val="20"/>
    <w:rsid w:val="001E7EE2"/>
    <w:rPr>
      <w:i/>
      <w:iCs/>
    </w:rPr>
  </w:style>
  <w:style w:type="character" w:styleId="a9">
    <w:name w:val="Strong"/>
    <w:basedOn w:val="a2"/>
    <w:uiPriority w:val="22"/>
    <w:rsid w:val="001E7EE2"/>
    <w:rPr>
      <w:b/>
      <w:bCs/>
    </w:rPr>
  </w:style>
  <w:style w:type="paragraph" w:styleId="24">
    <w:name w:val="Quote"/>
    <w:basedOn w:val="a1"/>
    <w:next w:val="a1"/>
    <w:link w:val="25"/>
    <w:uiPriority w:val="29"/>
    <w:rsid w:val="001E7EE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5">
    <w:name w:val="Цитата 2 Знак"/>
    <w:basedOn w:val="a2"/>
    <w:link w:val="24"/>
    <w:uiPriority w:val="29"/>
    <w:rsid w:val="001E7EE2"/>
    <w:rPr>
      <w:rFonts w:ascii="Times New Roman" w:hAnsi="Times New Roman"/>
      <w:i/>
      <w:iCs/>
      <w:color w:val="404040" w:themeColor="text1" w:themeTint="BF"/>
      <w:sz w:val="26"/>
    </w:rPr>
  </w:style>
  <w:style w:type="character" w:customStyle="1" w:styleId="12">
    <w:name w:val="Заголовок 1 Знак"/>
    <w:basedOn w:val="a2"/>
    <w:link w:val="11"/>
    <w:uiPriority w:val="9"/>
    <w:rsid w:val="00035F90"/>
    <w:rPr>
      <w:rFonts w:ascii="Times New Roman" w:eastAsiaTheme="majorEastAsia" w:hAnsi="Times New Roman" w:cstheme="majorBidi"/>
      <w:b/>
      <w:caps/>
      <w:sz w:val="26"/>
      <w:szCs w:val="32"/>
      <w:lang w:eastAsia="ru-RU"/>
    </w:rPr>
  </w:style>
  <w:style w:type="character" w:customStyle="1" w:styleId="23">
    <w:name w:val="Заголовок 2 Знак"/>
    <w:basedOn w:val="a2"/>
    <w:link w:val="22"/>
    <w:rsid w:val="0080683F"/>
    <w:rPr>
      <w:rFonts w:ascii="Times New Roman" w:eastAsiaTheme="majorEastAsia" w:hAnsi="Times New Roman" w:cstheme="majorBidi"/>
      <w:b/>
      <w:sz w:val="26"/>
      <w:szCs w:val="26"/>
      <w:lang w:eastAsia="ru-RU"/>
    </w:rPr>
  </w:style>
  <w:style w:type="paragraph" w:styleId="a0">
    <w:name w:val="List Paragraph"/>
    <w:basedOn w:val="a1"/>
    <w:link w:val="aa"/>
    <w:uiPriority w:val="34"/>
    <w:qFormat/>
    <w:rsid w:val="001D7648"/>
    <w:pPr>
      <w:numPr>
        <w:ilvl w:val="3"/>
        <w:numId w:val="8"/>
      </w:numPr>
      <w:tabs>
        <w:tab w:val="left" w:pos="1843"/>
      </w:tabs>
    </w:pPr>
  </w:style>
  <w:style w:type="paragraph" w:customStyle="1" w:styleId="13">
    <w:name w:val="Название1"/>
    <w:basedOn w:val="a1"/>
    <w:qFormat/>
    <w:rsid w:val="007F5CD2"/>
    <w:pPr>
      <w:ind w:firstLine="0"/>
      <w:jc w:val="center"/>
    </w:pPr>
    <w:rPr>
      <w:b/>
      <w:caps/>
      <w:sz w:val="32"/>
    </w:rPr>
  </w:style>
  <w:style w:type="paragraph" w:styleId="ab">
    <w:name w:val="header"/>
    <w:basedOn w:val="a1"/>
    <w:link w:val="ac"/>
    <w:uiPriority w:val="99"/>
    <w:unhideWhenUsed/>
    <w:rsid w:val="0090359E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2"/>
    <w:link w:val="ab"/>
    <w:uiPriority w:val="99"/>
    <w:rsid w:val="0090359E"/>
    <w:rPr>
      <w:rFonts w:ascii="Times New Roman" w:eastAsiaTheme="minorEastAsia" w:hAnsi="Times New Roman"/>
      <w:sz w:val="26"/>
      <w:lang w:eastAsia="ru-RU"/>
    </w:rPr>
  </w:style>
  <w:style w:type="paragraph" w:styleId="ad">
    <w:name w:val="footer"/>
    <w:basedOn w:val="a1"/>
    <w:link w:val="ae"/>
    <w:uiPriority w:val="99"/>
    <w:unhideWhenUsed/>
    <w:rsid w:val="0090359E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2"/>
    <w:link w:val="ad"/>
    <w:uiPriority w:val="99"/>
    <w:rsid w:val="0090359E"/>
    <w:rPr>
      <w:rFonts w:ascii="Times New Roman" w:eastAsiaTheme="minorEastAsia" w:hAnsi="Times New Roman"/>
      <w:sz w:val="26"/>
      <w:lang w:eastAsia="ru-RU"/>
    </w:rPr>
  </w:style>
  <w:style w:type="paragraph" w:customStyle="1" w:styleId="af">
    <w:name w:val="Номера страниц"/>
    <w:basedOn w:val="a1"/>
    <w:link w:val="af0"/>
    <w:qFormat/>
    <w:rsid w:val="00571EC6"/>
    <w:pPr>
      <w:spacing w:before="120" w:after="120" w:line="240" w:lineRule="auto"/>
      <w:ind w:firstLine="0"/>
      <w:jc w:val="center"/>
    </w:pPr>
  </w:style>
  <w:style w:type="paragraph" w:styleId="14">
    <w:name w:val="toc 1"/>
    <w:basedOn w:val="a1"/>
    <w:next w:val="a1"/>
    <w:autoRedefine/>
    <w:uiPriority w:val="39"/>
    <w:unhideWhenUsed/>
    <w:qFormat/>
    <w:rsid w:val="00293D41"/>
    <w:pPr>
      <w:tabs>
        <w:tab w:val="left" w:pos="426"/>
        <w:tab w:val="right" w:leader="dot" w:pos="9628"/>
      </w:tabs>
      <w:spacing w:before="120"/>
      <w:ind w:right="284" w:firstLine="0"/>
      <w:jc w:val="left"/>
    </w:pPr>
    <w:rPr>
      <w:b/>
      <w:noProof/>
    </w:rPr>
  </w:style>
  <w:style w:type="character" w:customStyle="1" w:styleId="af0">
    <w:name w:val="Номера страниц Знак"/>
    <w:basedOn w:val="a2"/>
    <w:link w:val="af"/>
    <w:rsid w:val="00571EC6"/>
    <w:rPr>
      <w:rFonts w:ascii="Times New Roman" w:eastAsiaTheme="minorEastAsia" w:hAnsi="Times New Roman"/>
      <w:sz w:val="26"/>
      <w:lang w:eastAsia="ru-RU"/>
    </w:rPr>
  </w:style>
  <w:style w:type="paragraph" w:styleId="26">
    <w:name w:val="toc 2"/>
    <w:basedOn w:val="a1"/>
    <w:next w:val="a1"/>
    <w:autoRedefine/>
    <w:uiPriority w:val="39"/>
    <w:unhideWhenUsed/>
    <w:qFormat/>
    <w:rsid w:val="00293D41"/>
    <w:pPr>
      <w:tabs>
        <w:tab w:val="left" w:pos="851"/>
        <w:tab w:val="left" w:pos="1134"/>
        <w:tab w:val="right" w:leader="dot" w:pos="9628"/>
      </w:tabs>
      <w:ind w:left="567" w:right="284" w:firstLine="0"/>
      <w:jc w:val="left"/>
    </w:pPr>
    <w:rPr>
      <w:szCs w:val="20"/>
    </w:rPr>
  </w:style>
  <w:style w:type="paragraph" w:styleId="32">
    <w:name w:val="toc 3"/>
    <w:basedOn w:val="a1"/>
    <w:next w:val="a1"/>
    <w:autoRedefine/>
    <w:uiPriority w:val="39"/>
    <w:unhideWhenUsed/>
    <w:qFormat/>
    <w:rsid w:val="00293D41"/>
    <w:pPr>
      <w:tabs>
        <w:tab w:val="left" w:pos="1276"/>
        <w:tab w:val="left" w:pos="1560"/>
        <w:tab w:val="right" w:leader="dot" w:pos="9639"/>
      </w:tabs>
      <w:ind w:left="851" w:right="284" w:firstLine="0"/>
      <w:jc w:val="left"/>
    </w:pPr>
    <w:rPr>
      <w:iCs/>
      <w:sz w:val="24"/>
      <w:szCs w:val="20"/>
    </w:rPr>
  </w:style>
  <w:style w:type="paragraph" w:styleId="42">
    <w:name w:val="toc 4"/>
    <w:basedOn w:val="a1"/>
    <w:next w:val="a1"/>
    <w:autoRedefine/>
    <w:uiPriority w:val="39"/>
    <w:unhideWhenUsed/>
    <w:rsid w:val="00606B90"/>
    <w:pPr>
      <w:ind w:left="780"/>
      <w:jc w:val="left"/>
    </w:pPr>
    <w:rPr>
      <w:rFonts w:asciiTheme="minorHAnsi" w:hAnsiTheme="minorHAnsi"/>
      <w:sz w:val="18"/>
      <w:szCs w:val="18"/>
    </w:rPr>
  </w:style>
  <w:style w:type="paragraph" w:styleId="51">
    <w:name w:val="toc 5"/>
    <w:basedOn w:val="a1"/>
    <w:next w:val="a1"/>
    <w:autoRedefine/>
    <w:uiPriority w:val="39"/>
    <w:unhideWhenUsed/>
    <w:rsid w:val="00606B90"/>
    <w:pPr>
      <w:ind w:left="1040"/>
      <w:jc w:val="left"/>
    </w:pPr>
    <w:rPr>
      <w:rFonts w:asciiTheme="minorHAnsi" w:hAnsiTheme="minorHAnsi"/>
      <w:sz w:val="18"/>
      <w:szCs w:val="18"/>
    </w:rPr>
  </w:style>
  <w:style w:type="paragraph" w:styleId="61">
    <w:name w:val="toc 6"/>
    <w:basedOn w:val="a1"/>
    <w:next w:val="a1"/>
    <w:autoRedefine/>
    <w:uiPriority w:val="39"/>
    <w:unhideWhenUsed/>
    <w:rsid w:val="00606B90"/>
    <w:pPr>
      <w:ind w:left="1300"/>
      <w:jc w:val="left"/>
    </w:pPr>
    <w:rPr>
      <w:rFonts w:asciiTheme="minorHAnsi" w:hAnsiTheme="minorHAnsi"/>
      <w:sz w:val="18"/>
      <w:szCs w:val="18"/>
    </w:rPr>
  </w:style>
  <w:style w:type="paragraph" w:styleId="71">
    <w:name w:val="toc 7"/>
    <w:basedOn w:val="a1"/>
    <w:next w:val="a1"/>
    <w:autoRedefine/>
    <w:uiPriority w:val="39"/>
    <w:unhideWhenUsed/>
    <w:rsid w:val="00606B90"/>
    <w:pPr>
      <w:ind w:left="1560"/>
      <w:jc w:val="left"/>
    </w:pPr>
    <w:rPr>
      <w:rFonts w:asciiTheme="minorHAnsi" w:hAnsiTheme="minorHAnsi"/>
      <w:sz w:val="18"/>
      <w:szCs w:val="18"/>
    </w:rPr>
  </w:style>
  <w:style w:type="paragraph" w:styleId="81">
    <w:name w:val="toc 8"/>
    <w:basedOn w:val="a1"/>
    <w:next w:val="a1"/>
    <w:autoRedefine/>
    <w:uiPriority w:val="39"/>
    <w:unhideWhenUsed/>
    <w:rsid w:val="00606B90"/>
    <w:pPr>
      <w:ind w:left="1820"/>
      <w:jc w:val="left"/>
    </w:pPr>
    <w:rPr>
      <w:rFonts w:asciiTheme="minorHAnsi" w:hAnsiTheme="minorHAnsi"/>
      <w:sz w:val="18"/>
      <w:szCs w:val="18"/>
    </w:rPr>
  </w:style>
  <w:style w:type="paragraph" w:styleId="91">
    <w:name w:val="toc 9"/>
    <w:basedOn w:val="a1"/>
    <w:next w:val="a1"/>
    <w:autoRedefine/>
    <w:uiPriority w:val="39"/>
    <w:unhideWhenUsed/>
    <w:rsid w:val="00606B90"/>
    <w:pPr>
      <w:ind w:left="2080"/>
      <w:jc w:val="left"/>
    </w:pPr>
    <w:rPr>
      <w:rFonts w:asciiTheme="minorHAnsi" w:hAnsiTheme="minorHAnsi"/>
      <w:sz w:val="18"/>
      <w:szCs w:val="18"/>
    </w:rPr>
  </w:style>
  <w:style w:type="character" w:customStyle="1" w:styleId="31">
    <w:name w:val="Заголовок 3 Знак"/>
    <w:basedOn w:val="a2"/>
    <w:link w:val="30"/>
    <w:uiPriority w:val="9"/>
    <w:rsid w:val="008E58A7"/>
    <w:rPr>
      <w:rFonts w:ascii="Times New Roman" w:eastAsiaTheme="majorEastAsia" w:hAnsi="Times New Roman" w:cstheme="majorBidi"/>
      <w:b/>
      <w:sz w:val="26"/>
      <w:szCs w:val="24"/>
      <w:lang w:eastAsia="ru-RU"/>
    </w:rPr>
  </w:style>
  <w:style w:type="character" w:customStyle="1" w:styleId="40">
    <w:name w:val="Заголовок 4 Знак"/>
    <w:basedOn w:val="a2"/>
    <w:link w:val="4"/>
    <w:uiPriority w:val="9"/>
    <w:rsid w:val="0080683F"/>
    <w:rPr>
      <w:rFonts w:ascii="Times New Roman" w:eastAsiaTheme="minorEastAsia" w:hAnsi="Times New Roman"/>
      <w:b/>
      <w:sz w:val="26"/>
      <w:szCs w:val="26"/>
      <w:lang w:eastAsia="ru-RU"/>
    </w:rPr>
  </w:style>
  <w:style w:type="paragraph" w:styleId="af1">
    <w:name w:val="TOC Heading"/>
    <w:next w:val="a1"/>
    <w:uiPriority w:val="39"/>
    <w:unhideWhenUsed/>
    <w:qFormat/>
    <w:rsid w:val="00F01B0D"/>
    <w:pPr>
      <w:spacing w:before="240" w:after="240"/>
      <w:jc w:val="center"/>
    </w:pPr>
    <w:rPr>
      <w:rFonts w:ascii="Times New Roman" w:eastAsiaTheme="majorEastAsia" w:hAnsi="Times New Roman" w:cstheme="majorBidi"/>
      <w:b/>
      <w:caps/>
      <w:sz w:val="26"/>
      <w:szCs w:val="32"/>
      <w:lang w:eastAsia="ru-RU"/>
    </w:rPr>
  </w:style>
  <w:style w:type="paragraph" w:styleId="a">
    <w:name w:val="List Bullet"/>
    <w:basedOn w:val="a1"/>
    <w:uiPriority w:val="99"/>
    <w:unhideWhenUsed/>
    <w:qFormat/>
    <w:rsid w:val="00FD29BE"/>
    <w:pPr>
      <w:numPr>
        <w:numId w:val="1"/>
      </w:numPr>
      <w:tabs>
        <w:tab w:val="left" w:pos="1134"/>
      </w:tabs>
    </w:pPr>
    <w:rPr>
      <w:rFonts w:eastAsia="Times New Roman"/>
    </w:rPr>
  </w:style>
  <w:style w:type="character" w:styleId="af2">
    <w:name w:val="page number"/>
    <w:basedOn w:val="a2"/>
    <w:uiPriority w:val="99"/>
    <w:unhideWhenUsed/>
    <w:qFormat/>
    <w:rsid w:val="00DC2D78"/>
    <w:rPr>
      <w:rFonts w:ascii="Times New Roman" w:hAnsi="Times New Roman"/>
      <w:sz w:val="26"/>
    </w:rPr>
  </w:style>
  <w:style w:type="paragraph" w:styleId="af3">
    <w:name w:val="List Number"/>
    <w:basedOn w:val="a1"/>
    <w:uiPriority w:val="99"/>
    <w:unhideWhenUsed/>
    <w:qFormat/>
    <w:rsid w:val="003549FD"/>
    <w:pPr>
      <w:ind w:firstLine="0"/>
    </w:pPr>
  </w:style>
  <w:style w:type="paragraph" w:styleId="af4">
    <w:name w:val="List Continue"/>
    <w:basedOn w:val="a1"/>
    <w:uiPriority w:val="99"/>
    <w:unhideWhenUsed/>
    <w:rsid w:val="00DC2D78"/>
    <w:pPr>
      <w:spacing w:after="120"/>
      <w:ind w:left="283"/>
    </w:pPr>
  </w:style>
  <w:style w:type="paragraph" w:styleId="27">
    <w:name w:val="List Continue 2"/>
    <w:basedOn w:val="a1"/>
    <w:uiPriority w:val="99"/>
    <w:unhideWhenUsed/>
    <w:rsid w:val="00DC2D78"/>
    <w:pPr>
      <w:spacing w:after="120"/>
      <w:ind w:left="566"/>
    </w:pPr>
  </w:style>
  <w:style w:type="paragraph" w:styleId="2">
    <w:name w:val="List Number 2"/>
    <w:basedOn w:val="a1"/>
    <w:uiPriority w:val="99"/>
    <w:unhideWhenUsed/>
    <w:rsid w:val="00DC2D78"/>
    <w:pPr>
      <w:numPr>
        <w:numId w:val="2"/>
      </w:numPr>
    </w:pPr>
  </w:style>
  <w:style w:type="paragraph" w:styleId="af5">
    <w:name w:val="List"/>
    <w:basedOn w:val="a1"/>
    <w:uiPriority w:val="99"/>
    <w:unhideWhenUsed/>
    <w:rsid w:val="00DC2D78"/>
    <w:pPr>
      <w:ind w:left="283" w:hanging="283"/>
    </w:pPr>
  </w:style>
  <w:style w:type="paragraph" w:styleId="28">
    <w:name w:val="List 2"/>
    <w:basedOn w:val="a1"/>
    <w:uiPriority w:val="99"/>
    <w:unhideWhenUsed/>
    <w:rsid w:val="00DC2D78"/>
    <w:pPr>
      <w:ind w:left="566" w:hanging="283"/>
    </w:pPr>
  </w:style>
  <w:style w:type="paragraph" w:styleId="33">
    <w:name w:val="List Bullet 3"/>
    <w:basedOn w:val="a1"/>
    <w:uiPriority w:val="99"/>
    <w:unhideWhenUsed/>
    <w:rsid w:val="003549FD"/>
    <w:pPr>
      <w:tabs>
        <w:tab w:val="num" w:pos="926"/>
      </w:tabs>
      <w:ind w:left="926" w:hanging="360"/>
    </w:pPr>
    <w:rPr>
      <w:rFonts w:eastAsiaTheme="minorHAnsi"/>
      <w:sz w:val="28"/>
      <w:szCs w:val="28"/>
      <w:lang w:eastAsia="en-US"/>
    </w:rPr>
  </w:style>
  <w:style w:type="table" w:customStyle="1" w:styleId="52">
    <w:name w:val="Сетка таблицы5"/>
    <w:basedOn w:val="a3"/>
    <w:uiPriority w:val="59"/>
    <w:rsid w:val="003549F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6">
    <w:name w:val="Table Grid"/>
    <w:basedOn w:val="a3"/>
    <w:uiPriority w:val="39"/>
    <w:rsid w:val="003549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7">
    <w:name w:val="footnote text"/>
    <w:basedOn w:val="a1"/>
    <w:link w:val="af8"/>
    <w:uiPriority w:val="99"/>
    <w:unhideWhenUsed/>
    <w:rsid w:val="007F5CD2"/>
    <w:rPr>
      <w:rFonts w:eastAsiaTheme="minorHAnsi"/>
      <w:sz w:val="20"/>
      <w:szCs w:val="20"/>
      <w:lang w:eastAsia="en-US"/>
    </w:rPr>
  </w:style>
  <w:style w:type="character" w:customStyle="1" w:styleId="af8">
    <w:name w:val="Текст сноски Знак"/>
    <w:basedOn w:val="a2"/>
    <w:link w:val="af7"/>
    <w:uiPriority w:val="99"/>
    <w:rsid w:val="007F5CD2"/>
    <w:rPr>
      <w:rFonts w:ascii="Times New Roman" w:hAnsi="Times New Roman"/>
      <w:sz w:val="20"/>
      <w:szCs w:val="20"/>
    </w:rPr>
  </w:style>
  <w:style w:type="character" w:styleId="af9">
    <w:name w:val="footnote reference"/>
    <w:basedOn w:val="a2"/>
    <w:uiPriority w:val="99"/>
    <w:unhideWhenUsed/>
    <w:rsid w:val="003549FD"/>
    <w:rPr>
      <w:vertAlign w:val="superscript"/>
    </w:rPr>
  </w:style>
  <w:style w:type="paragraph" w:customStyle="1" w:styleId="Default">
    <w:name w:val="Default"/>
    <w:rsid w:val="001315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a">
    <w:name w:val="Hyperlink"/>
    <w:basedOn w:val="a2"/>
    <w:uiPriority w:val="99"/>
    <w:unhideWhenUsed/>
    <w:rsid w:val="00295C05"/>
    <w:rPr>
      <w:color w:val="0563C1" w:themeColor="hyperlink"/>
      <w:u w:val="single"/>
    </w:rPr>
  </w:style>
  <w:style w:type="paragraph" w:styleId="29">
    <w:name w:val="Body Text 2"/>
    <w:basedOn w:val="a1"/>
    <w:link w:val="2a"/>
    <w:rsid w:val="00295C05"/>
    <w:pPr>
      <w:spacing w:line="240" w:lineRule="auto"/>
    </w:pPr>
    <w:rPr>
      <w:rFonts w:eastAsia="Times New Roman" w:cs="Times New Roman"/>
      <w:sz w:val="28"/>
      <w:szCs w:val="24"/>
    </w:rPr>
  </w:style>
  <w:style w:type="character" w:customStyle="1" w:styleId="2a">
    <w:name w:val="Основной текст 2 Знак"/>
    <w:basedOn w:val="a2"/>
    <w:link w:val="29"/>
    <w:rsid w:val="00295C0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5">
    <w:name w:val="1 уровень"/>
    <w:basedOn w:val="a1"/>
    <w:uiPriority w:val="99"/>
    <w:rsid w:val="0087138F"/>
    <w:pPr>
      <w:ind w:firstLine="0"/>
    </w:pPr>
  </w:style>
  <w:style w:type="paragraph" w:customStyle="1" w:styleId="StyleHeading3JustifiedBefore0ptAfter6ptLinespac">
    <w:name w:val="Style Heading 3 + Justified Before:  0 pt After:  6 pt Line spac..."/>
    <w:basedOn w:val="30"/>
    <w:rsid w:val="0087138F"/>
    <w:pPr>
      <w:numPr>
        <w:ilvl w:val="0"/>
        <w:numId w:val="0"/>
      </w:numPr>
      <w:suppressAutoHyphens/>
      <w:spacing w:before="0" w:line="240" w:lineRule="auto"/>
    </w:pPr>
    <w:rPr>
      <w:rFonts w:eastAsia="Arial" w:cs="Times New Roman"/>
      <w:b w:val="0"/>
      <w:kern w:val="1"/>
      <w:sz w:val="24"/>
      <w:szCs w:val="20"/>
      <w:lang w:eastAsia="ar-SA"/>
    </w:rPr>
  </w:style>
  <w:style w:type="paragraph" w:styleId="afb">
    <w:name w:val="Title"/>
    <w:basedOn w:val="Default"/>
    <w:next w:val="a1"/>
    <w:link w:val="afc"/>
    <w:uiPriority w:val="99"/>
    <w:qFormat/>
    <w:rsid w:val="00023684"/>
    <w:pPr>
      <w:spacing w:before="240" w:after="240" w:line="276" w:lineRule="auto"/>
      <w:contextualSpacing/>
      <w:jc w:val="center"/>
    </w:pPr>
    <w:rPr>
      <w:b/>
      <w:bCs/>
      <w:caps/>
      <w:color w:val="auto"/>
      <w:sz w:val="28"/>
      <w:szCs w:val="28"/>
    </w:rPr>
  </w:style>
  <w:style w:type="character" w:customStyle="1" w:styleId="afc">
    <w:name w:val="Название Знак"/>
    <w:basedOn w:val="a2"/>
    <w:link w:val="afb"/>
    <w:uiPriority w:val="99"/>
    <w:rsid w:val="00023684"/>
    <w:rPr>
      <w:rFonts w:ascii="Times New Roman" w:hAnsi="Times New Roman" w:cs="Times New Roman"/>
      <w:b/>
      <w:bCs/>
      <w:caps/>
      <w:sz w:val="28"/>
      <w:szCs w:val="28"/>
    </w:rPr>
  </w:style>
  <w:style w:type="paragraph" w:customStyle="1" w:styleId="310">
    <w:name w:val="Основной текст с отступом 31"/>
    <w:basedOn w:val="a1"/>
    <w:rsid w:val="00023684"/>
    <w:pPr>
      <w:suppressAutoHyphens/>
      <w:spacing w:line="240" w:lineRule="auto"/>
      <w:ind w:firstLine="708"/>
    </w:pPr>
    <w:rPr>
      <w:rFonts w:eastAsia="Calibri" w:cs="Times New Roman"/>
      <w:sz w:val="24"/>
      <w:szCs w:val="24"/>
      <w:lang w:eastAsia="ar-SA"/>
    </w:rPr>
  </w:style>
  <w:style w:type="paragraph" w:customStyle="1" w:styleId="41">
    <w:name w:val="абзац 4.1"/>
    <w:basedOn w:val="a0"/>
    <w:uiPriority w:val="99"/>
    <w:rsid w:val="00AB619C"/>
    <w:pPr>
      <w:numPr>
        <w:numId w:val="3"/>
      </w:numPr>
      <w:spacing w:before="360" w:after="120" w:line="240" w:lineRule="auto"/>
      <w:contextualSpacing w:val="0"/>
      <w:jc w:val="left"/>
    </w:pPr>
    <w:rPr>
      <w:rFonts w:eastAsia="Times New Roman" w:cs="Times New Roman"/>
      <w:b/>
      <w:sz w:val="28"/>
      <w:szCs w:val="24"/>
    </w:rPr>
  </w:style>
  <w:style w:type="character" w:styleId="afd">
    <w:name w:val="annotation reference"/>
    <w:basedOn w:val="a2"/>
    <w:uiPriority w:val="99"/>
    <w:semiHidden/>
    <w:unhideWhenUsed/>
    <w:rsid w:val="005B68CF"/>
    <w:rPr>
      <w:sz w:val="16"/>
      <w:szCs w:val="16"/>
    </w:rPr>
  </w:style>
  <w:style w:type="paragraph" w:styleId="afe">
    <w:name w:val="annotation text"/>
    <w:basedOn w:val="a1"/>
    <w:link w:val="aff"/>
    <w:uiPriority w:val="99"/>
    <w:semiHidden/>
    <w:unhideWhenUsed/>
    <w:rsid w:val="005B68CF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f">
    <w:name w:val="Текст примечания Знак"/>
    <w:basedOn w:val="a2"/>
    <w:link w:val="afe"/>
    <w:uiPriority w:val="99"/>
    <w:semiHidden/>
    <w:rsid w:val="005B68CF"/>
    <w:rPr>
      <w:rFonts w:ascii="Times New Roman" w:hAnsi="Times New Roman"/>
      <w:sz w:val="20"/>
      <w:szCs w:val="20"/>
    </w:rPr>
  </w:style>
  <w:style w:type="paragraph" w:styleId="aff0">
    <w:name w:val="Balloon Text"/>
    <w:basedOn w:val="a1"/>
    <w:link w:val="aff1"/>
    <w:uiPriority w:val="99"/>
    <w:semiHidden/>
    <w:unhideWhenUsed/>
    <w:rsid w:val="005B68C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f1">
    <w:name w:val="Текст выноски Знак"/>
    <w:basedOn w:val="a2"/>
    <w:link w:val="aff0"/>
    <w:uiPriority w:val="99"/>
    <w:semiHidden/>
    <w:rsid w:val="005B68CF"/>
    <w:rPr>
      <w:rFonts w:ascii="Segoe UI" w:eastAsiaTheme="minorEastAsia" w:hAnsi="Segoe UI" w:cs="Segoe UI"/>
      <w:sz w:val="18"/>
      <w:szCs w:val="18"/>
      <w:lang w:eastAsia="ru-RU"/>
    </w:rPr>
  </w:style>
  <w:style w:type="character" w:styleId="aff2">
    <w:name w:val="Placeholder Text"/>
    <w:basedOn w:val="a2"/>
    <w:uiPriority w:val="99"/>
    <w:semiHidden/>
    <w:rsid w:val="00471F0D"/>
    <w:rPr>
      <w:color w:val="808080"/>
    </w:rPr>
  </w:style>
  <w:style w:type="paragraph" w:styleId="aff3">
    <w:name w:val="annotation subject"/>
    <w:basedOn w:val="afe"/>
    <w:next w:val="afe"/>
    <w:link w:val="aff4"/>
    <w:uiPriority w:val="99"/>
    <w:semiHidden/>
    <w:unhideWhenUsed/>
    <w:rsid w:val="00CC79C6"/>
    <w:pPr>
      <w:contextualSpacing w:val="0"/>
    </w:pPr>
    <w:rPr>
      <w:rFonts w:eastAsiaTheme="minorEastAsia"/>
      <w:b/>
      <w:bCs/>
      <w:lang w:eastAsia="ru-RU"/>
    </w:rPr>
  </w:style>
  <w:style w:type="character" w:customStyle="1" w:styleId="aff4">
    <w:name w:val="Тема примечания Знак"/>
    <w:basedOn w:val="aff"/>
    <w:link w:val="aff3"/>
    <w:uiPriority w:val="99"/>
    <w:semiHidden/>
    <w:rsid w:val="00CC79C6"/>
    <w:rPr>
      <w:rFonts w:ascii="Times New Roman" w:eastAsiaTheme="minorEastAsia" w:hAnsi="Times New Roman"/>
      <w:b/>
      <w:bCs/>
      <w:sz w:val="20"/>
      <w:szCs w:val="20"/>
      <w:lang w:eastAsia="ru-RU"/>
    </w:rPr>
  </w:style>
  <w:style w:type="paragraph" w:customStyle="1" w:styleId="16">
    <w:name w:val="Абзац списка1"/>
    <w:basedOn w:val="a1"/>
    <w:rsid w:val="007A674F"/>
    <w:pPr>
      <w:spacing w:line="240" w:lineRule="auto"/>
      <w:ind w:left="720" w:firstLine="0"/>
      <w:jc w:val="left"/>
    </w:pPr>
    <w:rPr>
      <w:rFonts w:eastAsia="Calibri" w:cs="Times New Roman"/>
      <w:sz w:val="24"/>
      <w:szCs w:val="24"/>
    </w:rPr>
  </w:style>
  <w:style w:type="character" w:customStyle="1" w:styleId="50">
    <w:name w:val="Заголовок 5 Знак"/>
    <w:basedOn w:val="a2"/>
    <w:link w:val="5"/>
    <w:uiPriority w:val="9"/>
    <w:semiHidden/>
    <w:rsid w:val="004C439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60">
    <w:name w:val="Заголовок 6 Знак"/>
    <w:basedOn w:val="a2"/>
    <w:link w:val="6"/>
    <w:uiPriority w:val="9"/>
    <w:semiHidden/>
    <w:rsid w:val="004C4390"/>
    <w:rPr>
      <w:rFonts w:asciiTheme="majorHAnsi" w:eastAsiaTheme="majorEastAsia" w:hAnsiTheme="majorHAnsi" w:cstheme="majorBidi"/>
      <w:color w:val="1F4D78" w:themeColor="accent1" w:themeShade="7F"/>
      <w:sz w:val="26"/>
      <w:szCs w:val="26"/>
      <w:lang w:eastAsia="ru-RU"/>
    </w:rPr>
  </w:style>
  <w:style w:type="character" w:customStyle="1" w:styleId="70">
    <w:name w:val="Заголовок 7 Знак"/>
    <w:basedOn w:val="a2"/>
    <w:link w:val="7"/>
    <w:uiPriority w:val="9"/>
    <w:semiHidden/>
    <w:rsid w:val="004C4390"/>
    <w:rPr>
      <w:rFonts w:asciiTheme="majorHAnsi" w:eastAsiaTheme="majorEastAsia" w:hAnsiTheme="majorHAnsi" w:cstheme="majorBidi"/>
      <w:i/>
      <w:iCs/>
      <w:color w:val="1F4D78" w:themeColor="accent1" w:themeShade="7F"/>
      <w:sz w:val="26"/>
      <w:szCs w:val="26"/>
      <w:lang w:eastAsia="ru-RU"/>
    </w:rPr>
  </w:style>
  <w:style w:type="character" w:customStyle="1" w:styleId="80">
    <w:name w:val="Заголовок 8 Знак"/>
    <w:basedOn w:val="a2"/>
    <w:link w:val="8"/>
    <w:uiPriority w:val="9"/>
    <w:semiHidden/>
    <w:rsid w:val="004C4390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2"/>
    <w:link w:val="9"/>
    <w:uiPriority w:val="9"/>
    <w:semiHidden/>
    <w:rsid w:val="004C439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numbering" w:customStyle="1" w:styleId="10">
    <w:name w:val="Стиль1"/>
    <w:uiPriority w:val="99"/>
    <w:rsid w:val="004C4390"/>
    <w:pPr>
      <w:numPr>
        <w:numId w:val="4"/>
      </w:numPr>
    </w:pPr>
  </w:style>
  <w:style w:type="numbering" w:customStyle="1" w:styleId="21">
    <w:name w:val="Стиль2"/>
    <w:uiPriority w:val="99"/>
    <w:rsid w:val="008D528D"/>
    <w:pPr>
      <w:numPr>
        <w:numId w:val="6"/>
      </w:numPr>
    </w:pPr>
  </w:style>
  <w:style w:type="paragraph" w:customStyle="1" w:styleId="ConsPlusNormal">
    <w:name w:val="ConsPlusNormal"/>
    <w:rsid w:val="0002101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Cs w:val="20"/>
      <w:lang w:eastAsia="ru-RU"/>
    </w:rPr>
  </w:style>
  <w:style w:type="paragraph" w:customStyle="1" w:styleId="2b">
    <w:name w:val="Абзац списка2"/>
    <w:basedOn w:val="a1"/>
    <w:rsid w:val="009311E2"/>
    <w:pPr>
      <w:spacing w:line="240" w:lineRule="auto"/>
      <w:ind w:left="720" w:firstLine="0"/>
      <w:jc w:val="left"/>
    </w:pPr>
    <w:rPr>
      <w:rFonts w:eastAsia="Calibri" w:cs="Times New Roman"/>
      <w:sz w:val="24"/>
      <w:szCs w:val="24"/>
    </w:rPr>
  </w:style>
  <w:style w:type="character" w:customStyle="1" w:styleId="17">
    <w:name w:val="Заголвки 1 уровня Знак"/>
    <w:link w:val="18"/>
    <w:semiHidden/>
    <w:locked/>
    <w:rsid w:val="001B0841"/>
    <w:rPr>
      <w:b/>
      <w:kern w:val="32"/>
      <w:sz w:val="32"/>
    </w:rPr>
  </w:style>
  <w:style w:type="paragraph" w:customStyle="1" w:styleId="18">
    <w:name w:val="Заголвки 1 уровня"/>
    <w:basedOn w:val="11"/>
    <w:link w:val="17"/>
    <w:semiHidden/>
    <w:rsid w:val="001B0841"/>
    <w:pPr>
      <w:pageBreakBefore/>
      <w:numPr>
        <w:numId w:val="0"/>
      </w:numPr>
      <w:tabs>
        <w:tab w:val="clear" w:pos="567"/>
      </w:tabs>
      <w:spacing w:before="480" w:line="276" w:lineRule="auto"/>
      <w:ind w:left="102" w:firstLine="289"/>
      <w:contextualSpacing w:val="0"/>
    </w:pPr>
    <w:rPr>
      <w:rFonts w:asciiTheme="minorHAnsi" w:eastAsiaTheme="minorHAnsi" w:hAnsiTheme="minorHAnsi" w:cstheme="minorBidi"/>
      <w:caps w:val="0"/>
      <w:kern w:val="32"/>
      <w:sz w:val="32"/>
      <w:szCs w:val="22"/>
      <w:lang w:eastAsia="en-US"/>
    </w:rPr>
  </w:style>
  <w:style w:type="paragraph" w:customStyle="1" w:styleId="aff5">
    <w:name w:val="Варнинг"/>
    <w:basedOn w:val="a1"/>
    <w:link w:val="aff6"/>
    <w:rsid w:val="00CD5DD1"/>
    <w:pPr>
      <w:pBdr>
        <w:top w:val="dotted" w:sz="4" w:space="6" w:color="auto"/>
        <w:left w:val="dotted" w:sz="4" w:space="6" w:color="auto"/>
        <w:bottom w:val="dotted" w:sz="4" w:space="6" w:color="auto"/>
        <w:right w:val="dotted" w:sz="4" w:space="6" w:color="auto"/>
      </w:pBdr>
      <w:spacing w:before="100" w:beforeAutospacing="1" w:after="120" w:line="240" w:lineRule="auto"/>
      <w:ind w:left="1134" w:firstLine="0"/>
      <w:contextualSpacing w:val="0"/>
    </w:pPr>
    <w:rPr>
      <w:rFonts w:ascii="Tahoma" w:eastAsia="Calibri" w:hAnsi="Tahoma" w:cs="Tahoma"/>
      <w:b/>
      <w:i/>
      <w:noProof/>
      <w:color w:val="000000"/>
      <w:sz w:val="24"/>
      <w:szCs w:val="22"/>
    </w:rPr>
  </w:style>
  <w:style w:type="character" w:customStyle="1" w:styleId="aff6">
    <w:name w:val="Варнинг Знак"/>
    <w:link w:val="aff5"/>
    <w:rsid w:val="00CD5DD1"/>
    <w:rPr>
      <w:rFonts w:ascii="Tahoma" w:eastAsia="Calibri" w:hAnsi="Tahoma" w:cs="Tahoma"/>
      <w:b/>
      <w:i/>
      <w:noProof/>
      <w:color w:val="000000"/>
      <w:sz w:val="24"/>
      <w:lang w:eastAsia="ru-RU"/>
    </w:rPr>
  </w:style>
  <w:style w:type="paragraph" w:styleId="aff7">
    <w:name w:val="Body Text Indent"/>
    <w:basedOn w:val="a1"/>
    <w:link w:val="aff8"/>
    <w:uiPriority w:val="99"/>
    <w:semiHidden/>
    <w:unhideWhenUsed/>
    <w:rsid w:val="002D0620"/>
    <w:pPr>
      <w:spacing w:after="120"/>
      <w:ind w:left="283"/>
    </w:pPr>
  </w:style>
  <w:style w:type="character" w:customStyle="1" w:styleId="aff8">
    <w:name w:val="Основной текст с отступом Знак"/>
    <w:basedOn w:val="a2"/>
    <w:link w:val="aff7"/>
    <w:uiPriority w:val="99"/>
    <w:semiHidden/>
    <w:rsid w:val="002D0620"/>
    <w:rPr>
      <w:rFonts w:ascii="Times New Roman" w:eastAsiaTheme="minorEastAsia" w:hAnsi="Times New Roman"/>
      <w:sz w:val="26"/>
      <w:szCs w:val="26"/>
      <w:lang w:eastAsia="ru-RU"/>
    </w:rPr>
  </w:style>
  <w:style w:type="paragraph" w:styleId="aff9">
    <w:name w:val="Normal (Web)"/>
    <w:basedOn w:val="a1"/>
    <w:uiPriority w:val="99"/>
    <w:semiHidden/>
    <w:rsid w:val="002D0620"/>
    <w:pPr>
      <w:spacing w:line="240" w:lineRule="auto"/>
      <w:ind w:firstLine="0"/>
      <w:contextualSpacing w:val="0"/>
      <w:jc w:val="left"/>
    </w:pPr>
    <w:rPr>
      <w:rFonts w:eastAsia="Calibri" w:cs="Times New Roman"/>
      <w:sz w:val="24"/>
      <w:szCs w:val="24"/>
    </w:rPr>
  </w:style>
  <w:style w:type="paragraph" w:customStyle="1" w:styleId="19">
    <w:name w:val="Поздаголовок 1"/>
    <w:basedOn w:val="affa"/>
    <w:rsid w:val="00A37505"/>
    <w:pPr>
      <w:spacing w:before="240" w:after="120"/>
      <w:ind w:firstLine="0"/>
      <w:contextualSpacing w:val="0"/>
      <w:jc w:val="left"/>
    </w:pPr>
    <w:rPr>
      <w:rFonts w:ascii="Tahoma" w:eastAsia="Times New Roman" w:hAnsi="Tahoma" w:cs="Tahoma"/>
      <w:i w:val="0"/>
      <w:color w:val="44546A"/>
      <w:sz w:val="28"/>
    </w:rPr>
  </w:style>
  <w:style w:type="paragraph" w:styleId="affa">
    <w:name w:val="caption"/>
    <w:basedOn w:val="a1"/>
    <w:next w:val="a1"/>
    <w:uiPriority w:val="35"/>
    <w:semiHidden/>
    <w:unhideWhenUsed/>
    <w:qFormat/>
    <w:rsid w:val="00A3750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1Tahoma12">
    <w:name w:val="Стиль Заголовок 1 + (латиница) Tahoma полужирный после: 12 пт"/>
    <w:basedOn w:val="11"/>
    <w:rsid w:val="005A76A5"/>
    <w:pPr>
      <w:numPr>
        <w:numId w:val="0"/>
      </w:numPr>
      <w:tabs>
        <w:tab w:val="clear" w:pos="567"/>
      </w:tabs>
      <w:spacing w:line="240" w:lineRule="auto"/>
      <w:contextualSpacing w:val="0"/>
      <w:jc w:val="left"/>
    </w:pPr>
    <w:rPr>
      <w:rFonts w:ascii="Tahoma" w:eastAsia="Times New Roman" w:hAnsi="Tahoma" w:cs="Times New Roman"/>
      <w:bCs/>
      <w:caps w:val="0"/>
      <w:color w:val="2E74B5"/>
      <w:sz w:val="32"/>
      <w:szCs w:val="20"/>
      <w:u w:val="single"/>
    </w:rPr>
  </w:style>
  <w:style w:type="paragraph" w:customStyle="1" w:styleId="3">
    <w:name w:val="Заг. 3 рим"/>
    <w:basedOn w:val="30"/>
    <w:link w:val="34"/>
    <w:qFormat/>
    <w:rsid w:val="008E58A7"/>
    <w:pPr>
      <w:numPr>
        <w:ilvl w:val="0"/>
        <w:numId w:val="11"/>
      </w:numPr>
      <w:tabs>
        <w:tab w:val="clear" w:pos="1701"/>
        <w:tab w:val="left" w:pos="426"/>
      </w:tabs>
      <w:ind w:left="0" w:firstLine="0"/>
      <w:jc w:val="center"/>
    </w:pPr>
  </w:style>
  <w:style w:type="character" w:customStyle="1" w:styleId="34">
    <w:name w:val="Заг. 3 рим Знак"/>
    <w:basedOn w:val="31"/>
    <w:link w:val="3"/>
    <w:rsid w:val="008E58A7"/>
    <w:rPr>
      <w:rFonts w:ascii="Times New Roman" w:eastAsiaTheme="majorEastAsia" w:hAnsi="Times New Roman" w:cstheme="majorBidi"/>
      <w:b/>
      <w:sz w:val="26"/>
      <w:szCs w:val="24"/>
      <w:lang w:eastAsia="ru-RU"/>
    </w:rPr>
  </w:style>
  <w:style w:type="paragraph" w:customStyle="1" w:styleId="110">
    <w:name w:val="Название11"/>
    <w:basedOn w:val="a1"/>
    <w:qFormat/>
    <w:rsid w:val="00601F82"/>
    <w:pPr>
      <w:ind w:firstLine="0"/>
      <w:jc w:val="center"/>
    </w:pPr>
    <w:rPr>
      <w:b/>
      <w:caps/>
      <w:sz w:val="32"/>
    </w:rPr>
  </w:style>
  <w:style w:type="character" w:styleId="affb">
    <w:name w:val="Book Title"/>
    <w:uiPriority w:val="33"/>
    <w:qFormat/>
    <w:rsid w:val="00601F82"/>
    <w:rPr>
      <w:b/>
      <w:bCs/>
      <w:smallCaps/>
      <w:spacing w:val="5"/>
    </w:rPr>
  </w:style>
  <w:style w:type="paragraph" w:customStyle="1" w:styleId="1">
    <w:name w:val="МР заголовок1"/>
    <w:basedOn w:val="a0"/>
    <w:next w:val="20"/>
    <w:link w:val="1a"/>
    <w:qFormat/>
    <w:rsid w:val="00F67F59"/>
    <w:pPr>
      <w:keepNext/>
      <w:keepLines/>
      <w:pageBreakBefore/>
      <w:numPr>
        <w:ilvl w:val="0"/>
        <w:numId w:val="13"/>
      </w:numPr>
      <w:tabs>
        <w:tab w:val="clear" w:pos="1843"/>
      </w:tabs>
      <w:spacing w:after="120" w:line="240" w:lineRule="auto"/>
      <w:ind w:left="357" w:hanging="357"/>
      <w:jc w:val="left"/>
      <w:outlineLvl w:val="0"/>
    </w:pPr>
    <w:rPr>
      <w:rFonts w:eastAsiaTheme="minorHAnsi" w:cs="Times New Roman"/>
      <w:b/>
      <w:sz w:val="32"/>
      <w:szCs w:val="28"/>
      <w:lang w:eastAsia="en-US"/>
    </w:rPr>
  </w:style>
  <w:style w:type="paragraph" w:customStyle="1" w:styleId="20">
    <w:name w:val="МР заголовок2"/>
    <w:basedOn w:val="a0"/>
    <w:next w:val="a1"/>
    <w:qFormat/>
    <w:rsid w:val="00F67F59"/>
    <w:pPr>
      <w:keepNext/>
      <w:keepLines/>
      <w:numPr>
        <w:ilvl w:val="1"/>
        <w:numId w:val="13"/>
      </w:numPr>
      <w:tabs>
        <w:tab w:val="clear" w:pos="1843"/>
      </w:tabs>
      <w:spacing w:before="120" w:after="120" w:line="240" w:lineRule="auto"/>
      <w:ind w:left="788" w:hanging="431"/>
      <w:jc w:val="left"/>
      <w:outlineLvl w:val="1"/>
    </w:pPr>
    <w:rPr>
      <w:rFonts w:eastAsiaTheme="minorHAnsi" w:cs="Times New Roman"/>
      <w:b/>
      <w:sz w:val="28"/>
      <w:szCs w:val="28"/>
      <w:lang w:eastAsia="en-US"/>
    </w:rPr>
  </w:style>
  <w:style w:type="character" w:customStyle="1" w:styleId="1a">
    <w:name w:val="МР заголовок1 Знак"/>
    <w:basedOn w:val="a2"/>
    <w:link w:val="1"/>
    <w:rsid w:val="00F67F59"/>
    <w:rPr>
      <w:rFonts w:ascii="Times New Roman" w:hAnsi="Times New Roman" w:cs="Times New Roman"/>
      <w:b/>
      <w:sz w:val="32"/>
      <w:szCs w:val="28"/>
    </w:rPr>
  </w:style>
  <w:style w:type="character" w:customStyle="1" w:styleId="aa">
    <w:name w:val="Абзац списка Знак"/>
    <w:link w:val="a0"/>
    <w:uiPriority w:val="99"/>
    <w:locked/>
    <w:rsid w:val="007577F9"/>
    <w:rPr>
      <w:rFonts w:ascii="Times New Roman" w:eastAsiaTheme="minorEastAsia" w:hAnsi="Times New Roman"/>
      <w:sz w:val="26"/>
      <w:szCs w:val="26"/>
      <w:lang w:eastAsia="ru-RU"/>
    </w:rPr>
  </w:style>
  <w:style w:type="paragraph" w:customStyle="1" w:styleId="affc">
    <w:name w:val="Приложение"/>
    <w:basedOn w:val="a1"/>
    <w:link w:val="affd"/>
    <w:uiPriority w:val="99"/>
    <w:rsid w:val="008435A5"/>
    <w:pPr>
      <w:spacing w:line="240" w:lineRule="auto"/>
      <w:ind w:firstLine="0"/>
      <w:contextualSpacing w:val="0"/>
      <w:jc w:val="right"/>
    </w:pPr>
    <w:rPr>
      <w:rFonts w:eastAsia="Times New Roman" w:cs="Times New Roman"/>
      <w:sz w:val="24"/>
      <w:szCs w:val="24"/>
    </w:rPr>
  </w:style>
  <w:style w:type="character" w:customStyle="1" w:styleId="affd">
    <w:name w:val="Приложение Знак"/>
    <w:link w:val="affc"/>
    <w:uiPriority w:val="99"/>
    <w:locked/>
    <w:rsid w:val="008435A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e">
    <w:name w:val="FollowedHyperlink"/>
    <w:basedOn w:val="a2"/>
    <w:uiPriority w:val="99"/>
    <w:semiHidden/>
    <w:unhideWhenUsed/>
    <w:rsid w:val="009420E4"/>
    <w:rPr>
      <w:color w:val="954F72" w:themeColor="followedHyperlink"/>
      <w:u w:val="single"/>
    </w:rPr>
  </w:style>
  <w:style w:type="paragraph" w:customStyle="1" w:styleId="Standard">
    <w:name w:val="Standard"/>
    <w:rsid w:val="005E16CD"/>
    <w:pPr>
      <w:suppressAutoHyphens/>
      <w:autoSpaceDN w:val="0"/>
      <w:spacing w:after="0" w:line="360" w:lineRule="auto"/>
      <w:ind w:firstLine="709"/>
      <w:jc w:val="both"/>
    </w:pPr>
    <w:rPr>
      <w:rFonts w:ascii="Times New Roman" w:eastAsia="SimSun" w:hAnsi="Times New Roman" w:cs="F"/>
      <w:kern w:val="3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59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4482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0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42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36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44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89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801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49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199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9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9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57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351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6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1201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138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7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rustest.ru/img/ege/ege2008-blank-2-dop.jpg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file\Documents\&#1053;&#1072;&#1089;&#1090;&#1088;&#1072;&#1080;&#1074;&#1072;&#1077;&#1084;&#1099;&#1077;%20&#1096;&#1072;&#1073;&#1083;&#1086;&#1085;&#1099;%20Office\&#1064;&#1072;&#1073;&#1083;&#1086;&#1085;%20&#1080;&#1085;&#1089;&#1090;&#1088;&#1091;&#1082;&#1094;&#1080;&#108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2016-03-03T00:00:00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C2AA9E1-93CC-48DC-BD87-B066930CB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инструкции</Template>
  <TotalTime>3987</TotalTime>
  <Pages>36</Pages>
  <Words>8357</Words>
  <Characters>47635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ДПО "СПбЦОКОиИТ"</Company>
  <LinksUpToDate>false</LinksUpToDate>
  <CharactersWithSpaces>55881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Потявин</dc:creator>
  <cp:lastModifiedBy>Мария Яковлева</cp:lastModifiedBy>
  <cp:revision>13</cp:revision>
  <cp:lastPrinted>2025-01-27T12:03:00Z</cp:lastPrinted>
  <dcterms:created xsi:type="dcterms:W3CDTF">2025-01-23T11:18:00Z</dcterms:created>
  <dcterms:modified xsi:type="dcterms:W3CDTF">2025-01-27T12:50:00Z</dcterms:modified>
</cp:coreProperties>
</file>